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62D4E" w14:textId="08AAA737" w:rsidR="00535962" w:rsidRPr="00F7167E" w:rsidRDefault="00E4449B"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8CD0EA8" wp14:editId="7060B657">
            <wp:simplePos x="0" y="0"/>
            <wp:positionH relativeFrom="column">
              <wp:posOffset>4181475</wp:posOffset>
            </wp:positionH>
            <wp:positionV relativeFrom="paragraph">
              <wp:posOffset>-628650</wp:posOffset>
            </wp:positionV>
            <wp:extent cx="904875" cy="786765"/>
            <wp:effectExtent l="0" t="0" r="9525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AB8B9F" wp14:editId="2362ADBB">
                <wp:simplePos x="0" y="0"/>
                <wp:positionH relativeFrom="column">
                  <wp:posOffset>2914650</wp:posOffset>
                </wp:positionH>
                <wp:positionV relativeFrom="paragraph">
                  <wp:posOffset>280670</wp:posOffset>
                </wp:positionV>
                <wp:extent cx="3417570" cy="50228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757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-914466100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32494BD2" w14:textId="610AE1F6" w:rsidR="00DD0EC8" w:rsidRDefault="00DC73AD">
                                <w:pPr>
                                  <w:rPr>
                                    <w:rStyle w:val="Style6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>MINISTERIO DE INDUSTRIA, COMERCIO Y MYPIMES -</w:t>
                                </w:r>
                                <w:r w:rsidR="00677C81">
                                  <w:rPr>
                                    <w:rStyle w:val="Style6"/>
                                  </w:rPr>
                                  <w:t xml:space="preserve"> </w:t>
                                </w:r>
                                <w:r>
                                  <w:rPr>
                                    <w:rStyle w:val="Style6"/>
                                  </w:rPr>
                                  <w:t xml:space="preserve">MICM </w:t>
                                </w:r>
                              </w:p>
                              <w:p w14:paraId="40EE8B5C" w14:textId="77777777" w:rsidR="002E1412" w:rsidRPr="002E1412" w:rsidRDefault="00A812D9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B8B9F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29.5pt;margin-top:22.1pt;width:269.1pt;height:39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-914466100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32494BD2" w14:textId="610AE1F6" w:rsidR="00DD0EC8" w:rsidRDefault="00DC73AD">
                          <w:pPr>
                            <w:rPr>
                              <w:rStyle w:val="Style6"/>
                            </w:rPr>
                          </w:pPr>
                          <w:r>
                            <w:rPr>
                              <w:rStyle w:val="Style6"/>
                            </w:rPr>
                            <w:t>MINISTERIO DE INDUSTRIA, COMERCIO Y MYPIMES -</w:t>
                          </w:r>
                          <w:r w:rsidR="00677C81">
                            <w:rPr>
                              <w:rStyle w:val="Style6"/>
                            </w:rPr>
                            <w:t xml:space="preserve"> </w:t>
                          </w:r>
                          <w:r>
                            <w:rPr>
                              <w:rStyle w:val="Style6"/>
                            </w:rPr>
                            <w:t xml:space="preserve">MICM </w:t>
                          </w:r>
                        </w:p>
                        <w:p w14:paraId="40EE8B5C" w14:textId="77777777" w:rsidR="002E1412" w:rsidRPr="002E1412" w:rsidRDefault="00862AC9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4672D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A05644F" wp14:editId="5B952337">
                <wp:simplePos x="0" y="0"/>
                <wp:positionH relativeFrom="column">
                  <wp:posOffset>-98425</wp:posOffset>
                </wp:positionH>
                <wp:positionV relativeFrom="paragraph">
                  <wp:posOffset>-475615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8EF50F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5644F" id="Text Box 20" o:spid="_x0000_s1027" type="#_x0000_t202" style="position:absolute;margin-left:-7.75pt;margin-top:-37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" filled="f" stroked="f">
                <v:textbox inset="0,0,0,0">
                  <w:txbxContent>
                    <w:p w14:paraId="508EF50F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DC73AD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220394C" wp14:editId="62CA236C">
                <wp:simplePos x="0" y="0"/>
                <wp:positionH relativeFrom="column">
                  <wp:posOffset>7102475</wp:posOffset>
                </wp:positionH>
                <wp:positionV relativeFrom="paragraph">
                  <wp:posOffset>-333375</wp:posOffset>
                </wp:positionV>
                <wp:extent cx="2219325" cy="802640"/>
                <wp:effectExtent l="0" t="0" r="28575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9325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33E6B4C" w14:textId="6B34158D" w:rsidR="006B202F" w:rsidRPr="00535962" w:rsidRDefault="00A812D9" w:rsidP="006B202F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656837870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B43B88" w:rsidRPr="00B43B88"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  <w:r w:rsidR="00AC6A7A" w:rsidRPr="00AC6A7A">
                                      <w:rPr>
                                        <w:rStyle w:val="Style2"/>
                                      </w:rPr>
                                      <w:t>MIICM-DAF-C</w:t>
                                    </w:r>
                                    <w:r w:rsidR="008D0E3C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="00AC6A7A" w:rsidRPr="00AC6A7A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EB1313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AC6A7A" w:rsidRPr="00AC6A7A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8D0E3C">
                                      <w:rPr>
                                        <w:rStyle w:val="Style2"/>
                                      </w:rPr>
                                      <w:t>126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5F2708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20394C" id="Group 21" o:spid="_x0000_s1028" style="position:absolute;margin-left:559.25pt;margin-top:-26.25pt;width:174.7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733E6B4C" w14:textId="6B34158D" w:rsidR="006B202F" w:rsidRPr="00535962" w:rsidRDefault="00A812D9" w:rsidP="006B202F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-656837870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B43B88" w:rsidRPr="00B43B88">
                                <w:rPr>
                                  <w:rStyle w:val="Style2"/>
                                </w:rPr>
                                <w:t xml:space="preserve">     </w:t>
                              </w:r>
                              <w:r w:rsidR="00AC6A7A" w:rsidRPr="00AC6A7A">
                                <w:rPr>
                                  <w:rStyle w:val="Style2"/>
                                </w:rPr>
                                <w:t>MIICM-DAF-C</w:t>
                              </w:r>
                              <w:r w:rsidR="008D0E3C">
                                <w:rPr>
                                  <w:rStyle w:val="Style2"/>
                                </w:rPr>
                                <w:t>M</w:t>
                              </w:r>
                              <w:r w:rsidR="00AC6A7A" w:rsidRPr="00AC6A7A">
                                <w:rPr>
                                  <w:rStyle w:val="Style2"/>
                                </w:rPr>
                                <w:t>-202</w:t>
                              </w:r>
                              <w:r w:rsidR="00EB1313">
                                <w:rPr>
                                  <w:rStyle w:val="Style2"/>
                                </w:rPr>
                                <w:t>6</w:t>
                              </w:r>
                              <w:r w:rsidR="00AC6A7A" w:rsidRPr="00AC6A7A">
                                <w:rPr>
                                  <w:rStyle w:val="Style2"/>
                                </w:rPr>
                                <w:t>-0</w:t>
                              </w:r>
                              <w:r w:rsidR="008D0E3C">
                                <w:rPr>
                                  <w:rStyle w:val="Style2"/>
                                </w:rPr>
                                <w:t>126</w:t>
                              </w:r>
                            </w:sdtContent>
                          </w:sdt>
                        </w:p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65F2708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2439D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AF443A" wp14:editId="52DDEF04">
                <wp:simplePos x="0" y="0"/>
                <wp:positionH relativeFrom="column">
                  <wp:posOffset>-238125</wp:posOffset>
                </wp:positionH>
                <wp:positionV relativeFrom="paragraph">
                  <wp:posOffset>-291465</wp:posOffset>
                </wp:positionV>
                <wp:extent cx="146685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C377649" w14:textId="21A39D03" w:rsidR="00BC61BD" w:rsidRPr="00BC61BD" w:rsidRDefault="00DC73A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4AF083C7" wp14:editId="3DD4F258">
                                      <wp:extent cx="990600" cy="801190"/>
                                      <wp:effectExtent l="0" t="0" r="0" b="0"/>
                                      <wp:docPr id="17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90600" cy="8011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F443A" id="Text Box 2" o:spid="_x0000_s1033" type="#_x0000_t202" style="position:absolute;margin-left:-18.75pt;margin-top:-22.95pt;width:115.5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C377649" w14:textId="21A39D03" w:rsidR="00BC61BD" w:rsidRPr="00BC61BD" w:rsidRDefault="00DC73A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4AF083C7" wp14:editId="3DD4F258">
                                <wp:extent cx="990600" cy="801190"/>
                                <wp:effectExtent l="0" t="0" r="0" b="0"/>
                                <wp:docPr id="17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90600" cy="8011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0864DFCF" w14:textId="05B30B13" w:rsidR="00535962" w:rsidRPr="00535962" w:rsidRDefault="0026208A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CD2DDB" wp14:editId="60105ACE">
                <wp:simplePos x="0" y="0"/>
                <wp:positionH relativeFrom="column">
                  <wp:posOffset>7486650</wp:posOffset>
                </wp:positionH>
                <wp:positionV relativeFrom="paragraph">
                  <wp:posOffset>255270</wp:posOffset>
                </wp:positionV>
                <wp:extent cx="2495550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1E7268" w14:textId="7E8BB228" w:rsidR="0026335F" w:rsidRDefault="00A812D9">
                            <w:pPr>
                              <w:rPr>
                                <w:rStyle w:val="Style5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3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D0E3C">
                                  <w:rPr>
                                    <w:rStyle w:val="Style5"/>
                                    <w:lang w:val="es-DO"/>
                                  </w:rPr>
                                  <w:t>30 de septiembre de 2026</w:t>
                                </w:r>
                              </w:sdtContent>
                            </w:sdt>
                          </w:p>
                          <w:p w14:paraId="7963F36D" w14:textId="0A7EA32C" w:rsidR="00813221" w:rsidRDefault="00813221">
                            <w:pPr>
                              <w:rPr>
                                <w:rStyle w:val="Style5"/>
                              </w:rPr>
                            </w:pPr>
                          </w:p>
                          <w:p w14:paraId="37468B27" w14:textId="77777777" w:rsidR="00813221" w:rsidRPr="0026335F" w:rsidRDefault="0081322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D2DDB" id="Text Box 12" o:spid="_x0000_s1034" type="#_x0000_t202" style="position:absolute;margin-left:589.5pt;margin-top:20.1pt;width:196.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" filled="f" stroked="f">
                <v:textbox>
                  <w:txbxContent>
                    <w:p w14:paraId="441E7268" w14:textId="7E8BB228" w:rsidR="0026335F" w:rsidRDefault="00A812D9">
                      <w:pPr>
                        <w:rPr>
                          <w:rStyle w:val="Style5"/>
                        </w:rPr>
                      </w:pPr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3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D0E3C">
                            <w:rPr>
                              <w:rStyle w:val="Style5"/>
                              <w:lang w:val="es-DO"/>
                            </w:rPr>
                            <w:t>30 de septiembre de 2026</w:t>
                          </w:r>
                        </w:sdtContent>
                      </w:sdt>
                    </w:p>
                    <w:p w14:paraId="7963F36D" w14:textId="0A7EA32C" w:rsidR="00813221" w:rsidRDefault="00813221">
                      <w:pPr>
                        <w:rPr>
                          <w:rStyle w:val="Style5"/>
                        </w:rPr>
                      </w:pPr>
                    </w:p>
                    <w:p w14:paraId="37468B27" w14:textId="77777777" w:rsidR="00813221" w:rsidRPr="0026335F" w:rsidRDefault="00813221"/>
                  </w:txbxContent>
                </v:textbox>
              </v:shape>
            </w:pict>
          </mc:Fallback>
        </mc:AlternateContent>
      </w:r>
    </w:p>
    <w:p w14:paraId="20EAACD7" w14:textId="09FB387F" w:rsidR="00535962" w:rsidRDefault="002439DF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ED54633" wp14:editId="2AE3E982">
                <wp:simplePos x="0" y="0"/>
                <wp:positionH relativeFrom="column">
                  <wp:posOffset>2847975</wp:posOffset>
                </wp:positionH>
                <wp:positionV relativeFrom="paragraph">
                  <wp:posOffset>139065</wp:posOffset>
                </wp:positionV>
                <wp:extent cx="3397250" cy="533400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B0334" w14:textId="12DA8118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 xml:space="preserve">formulario de entrega de </w:t>
                            </w:r>
                            <w:r w:rsidR="00CF6384">
                              <w:rPr>
                                <w:rStyle w:val="Style7"/>
                              </w:rPr>
                              <w:t xml:space="preserve">MUESTRAS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54633" id="Text Box 18" o:spid="_x0000_s1035" type="#_x0000_t202" style="position:absolute;margin-left:224.25pt;margin-top:10.95pt;width:267.5pt;height:4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" stroked="f">
                <v:textbox>
                  <w:txbxContent>
                    <w:p w14:paraId="33BB0334" w14:textId="12DA8118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 xml:space="preserve">formulario de entrega de </w:t>
                      </w:r>
                      <w:r w:rsidR="00CF6384">
                        <w:rPr>
                          <w:rStyle w:val="Style7"/>
                        </w:rPr>
                        <w:t xml:space="preserve">MUESTRAS </w:t>
                      </w:r>
                    </w:p>
                  </w:txbxContent>
                </v:textbox>
              </v:shape>
            </w:pict>
          </mc:Fallback>
        </mc:AlternateContent>
      </w:r>
    </w:p>
    <w:p w14:paraId="65F58720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74DBA5B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1BF305D5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55338EE0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35FD00B1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34A7AA00" w14:textId="77777777" w:rsidTr="00B43B88">
        <w:trPr>
          <w:trHeight w:val="647"/>
        </w:trPr>
        <w:tc>
          <w:tcPr>
            <w:tcW w:w="1101" w:type="dxa"/>
            <w:vAlign w:val="center"/>
          </w:tcPr>
          <w:p w14:paraId="46104D8F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7A7C36D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0A50084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B598A1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75138472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08CCFF6E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3B6FD5B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4C675EA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62933" w:rsidRPr="006E45AC" w14:paraId="24E08740" w14:textId="77777777" w:rsidTr="00C86D03">
        <w:trPr>
          <w:trHeight w:val="440"/>
        </w:trPr>
        <w:tc>
          <w:tcPr>
            <w:tcW w:w="1101" w:type="dxa"/>
          </w:tcPr>
          <w:p w14:paraId="1F31A0B6" w14:textId="2CF423EC" w:rsidR="00862933" w:rsidRPr="00862933" w:rsidRDefault="00F45044" w:rsidP="00862933">
            <w: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305F" w14:textId="2EBEFE78" w:rsidR="00862933" w:rsidRPr="00B43B88" w:rsidRDefault="00862933" w:rsidP="00862933"/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9BFB" w14:textId="2F103196" w:rsidR="00862933" w:rsidRPr="00862933" w:rsidRDefault="00862933" w:rsidP="00862933">
            <w:pPr>
              <w:pStyle w:val="Sinespaciado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B949" w14:textId="69A6D2D7" w:rsidR="00862933" w:rsidRPr="00862933" w:rsidRDefault="00862933" w:rsidP="00862933"/>
        </w:tc>
        <w:tc>
          <w:tcPr>
            <w:tcW w:w="1418" w:type="dxa"/>
          </w:tcPr>
          <w:p w14:paraId="11D6FBD7" w14:textId="31B497EE" w:rsidR="00862933" w:rsidRPr="00B43B88" w:rsidRDefault="00862933" w:rsidP="00862933"/>
        </w:tc>
        <w:tc>
          <w:tcPr>
            <w:tcW w:w="4961" w:type="dxa"/>
          </w:tcPr>
          <w:p w14:paraId="7F88242B" w14:textId="77777777" w:rsidR="00862933" w:rsidRPr="00B43B88" w:rsidRDefault="00862933" w:rsidP="00862933"/>
        </w:tc>
      </w:tr>
    </w:tbl>
    <w:p w14:paraId="19335BB9" w14:textId="77777777" w:rsidR="001E3789" w:rsidRDefault="001E3789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</w:p>
    <w:p w14:paraId="2360CF41" w14:textId="4D7B95EC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53FBC368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7C8461F7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headerReference w:type="default" r:id="rId10"/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2A7B3" w14:textId="77777777" w:rsidR="00A812D9" w:rsidRDefault="00A812D9" w:rsidP="001007E7">
      <w:pPr>
        <w:spacing w:after="0" w:line="240" w:lineRule="auto"/>
      </w:pPr>
      <w:r>
        <w:separator/>
      </w:r>
    </w:p>
  </w:endnote>
  <w:endnote w:type="continuationSeparator" w:id="0">
    <w:p w14:paraId="3698A7F4" w14:textId="77777777" w:rsidR="00A812D9" w:rsidRDefault="00A812D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123FB" w14:textId="77777777" w:rsidR="001007E7" w:rsidRDefault="002439DF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A3253E" wp14:editId="1DD88F4C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18415" b="762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680347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4528678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CFD94F8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748ACCF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A3253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8e9g1uEAAAAMAQAADwAAAAAAAAAAAAAAAAAyBAAAZHJzL2Rvd25yZXYueG1sUEsFBgAAAAAE&#10;AAQA8wAAAEAFAAAAAA==&#10;" filled="f" stroked="f">
              <v:textbox inset="0,0,0,0">
                <w:txbxContent>
                  <w:p w14:paraId="1F680347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4528678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CFD94F8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748ACCF" w14:textId="77777777" w:rsidR="00807015" w:rsidRDefault="00807015"/>
                </w:txbxContent>
              </v:textbox>
            </v:shape>
          </w:pict>
        </mc:Fallback>
      </mc:AlternateContent>
    </w:r>
  </w:p>
  <w:p w14:paraId="60BE0FC0" w14:textId="77777777" w:rsidR="001007E7" w:rsidRDefault="002439DF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FE0CEF" wp14:editId="0842FAC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543E1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FE0CEF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" filled="f" stroked="f">
              <v:textbox inset="0,0,0,0">
                <w:txbxContent>
                  <w:p w14:paraId="70543E1A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0C9A6DFF" wp14:editId="1B7A85BD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6F221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07C18C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3CEB81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C7966F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D1996" w14:textId="77777777" w:rsidR="00A812D9" w:rsidRDefault="00A812D9" w:rsidP="001007E7">
      <w:pPr>
        <w:spacing w:after="0" w:line="240" w:lineRule="auto"/>
      </w:pPr>
      <w:r>
        <w:separator/>
      </w:r>
    </w:p>
  </w:footnote>
  <w:footnote w:type="continuationSeparator" w:id="0">
    <w:p w14:paraId="663C247E" w14:textId="77777777" w:rsidR="00A812D9" w:rsidRDefault="00A812D9" w:rsidP="001007E7">
      <w:pPr>
        <w:spacing w:after="0" w:line="240" w:lineRule="auto"/>
      </w:pPr>
      <w:r>
        <w:continuationSeparator/>
      </w:r>
    </w:p>
  </w:footnote>
  <w:footnote w:id="1">
    <w:p w14:paraId="46695CAE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531561D1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33FF4" w14:textId="103A0307" w:rsidR="00DC73AD" w:rsidRDefault="00DC73AD">
    <w:pPr>
      <w:pStyle w:val="Encabezado"/>
    </w:pPr>
    <w:r w:rsidRPr="00DC73AD"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C92ECFA" wp14:editId="7A3556EF">
              <wp:simplePos x="0" y="0"/>
              <wp:positionH relativeFrom="column">
                <wp:posOffset>7686675</wp:posOffset>
              </wp:positionH>
              <wp:positionV relativeFrom="paragraph">
                <wp:posOffset>-181610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F36EDF" w14:textId="42C838A7" w:rsidR="00DC73AD" w:rsidRPr="0026335F" w:rsidRDefault="00DC73AD" w:rsidP="00DC73AD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77C8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77C8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92ECFA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6" type="#_x0000_t202" style="position:absolute;margin-left:605.25pt;margin-top:-14.3pt;width:89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" filled="f" stroked="f">
              <v:textbox>
                <w:txbxContent>
                  <w:p w14:paraId="5AF36EDF" w14:textId="42C838A7" w:rsidR="00DC73AD" w:rsidRPr="0026335F" w:rsidRDefault="00DC73AD" w:rsidP="00DC73AD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77C8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677C8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23CA9"/>
    <w:rsid w:val="00034DD9"/>
    <w:rsid w:val="00045479"/>
    <w:rsid w:val="000908FF"/>
    <w:rsid w:val="00092FE9"/>
    <w:rsid w:val="00093FEF"/>
    <w:rsid w:val="000A5A0E"/>
    <w:rsid w:val="000B0E16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1875"/>
    <w:rsid w:val="001A3F92"/>
    <w:rsid w:val="001B74A6"/>
    <w:rsid w:val="001E3789"/>
    <w:rsid w:val="001E61DE"/>
    <w:rsid w:val="001E71F9"/>
    <w:rsid w:val="001E73F1"/>
    <w:rsid w:val="001F73A7"/>
    <w:rsid w:val="002003A9"/>
    <w:rsid w:val="002009A7"/>
    <w:rsid w:val="002015AE"/>
    <w:rsid w:val="002439DF"/>
    <w:rsid w:val="00253193"/>
    <w:rsid w:val="00253DBA"/>
    <w:rsid w:val="00254E9E"/>
    <w:rsid w:val="0026208A"/>
    <w:rsid w:val="0026335F"/>
    <w:rsid w:val="002823F7"/>
    <w:rsid w:val="002B1982"/>
    <w:rsid w:val="002E0AA6"/>
    <w:rsid w:val="002E1412"/>
    <w:rsid w:val="002E6B9A"/>
    <w:rsid w:val="00314023"/>
    <w:rsid w:val="00315D44"/>
    <w:rsid w:val="00326E5E"/>
    <w:rsid w:val="00332B0B"/>
    <w:rsid w:val="003439F6"/>
    <w:rsid w:val="00357BF7"/>
    <w:rsid w:val="00377763"/>
    <w:rsid w:val="003B4B44"/>
    <w:rsid w:val="003D160E"/>
    <w:rsid w:val="00404EA5"/>
    <w:rsid w:val="00410707"/>
    <w:rsid w:val="00414072"/>
    <w:rsid w:val="00421A8F"/>
    <w:rsid w:val="0042490F"/>
    <w:rsid w:val="00427C4F"/>
    <w:rsid w:val="004564FE"/>
    <w:rsid w:val="00462024"/>
    <w:rsid w:val="00466B9C"/>
    <w:rsid w:val="004672D0"/>
    <w:rsid w:val="00497AA7"/>
    <w:rsid w:val="004D45A8"/>
    <w:rsid w:val="004F104F"/>
    <w:rsid w:val="00521233"/>
    <w:rsid w:val="0053290E"/>
    <w:rsid w:val="00535962"/>
    <w:rsid w:val="00544DA7"/>
    <w:rsid w:val="00587691"/>
    <w:rsid w:val="00592358"/>
    <w:rsid w:val="005A268C"/>
    <w:rsid w:val="005C7B21"/>
    <w:rsid w:val="005F2032"/>
    <w:rsid w:val="005F4740"/>
    <w:rsid w:val="005F6873"/>
    <w:rsid w:val="005F6EA7"/>
    <w:rsid w:val="00611A07"/>
    <w:rsid w:val="0062592A"/>
    <w:rsid w:val="00626589"/>
    <w:rsid w:val="00626D0C"/>
    <w:rsid w:val="006506D0"/>
    <w:rsid w:val="00651E48"/>
    <w:rsid w:val="006709BC"/>
    <w:rsid w:val="00677C81"/>
    <w:rsid w:val="00685FDA"/>
    <w:rsid w:val="00691C64"/>
    <w:rsid w:val="006B202F"/>
    <w:rsid w:val="006C6AF3"/>
    <w:rsid w:val="006D38F2"/>
    <w:rsid w:val="006E45AC"/>
    <w:rsid w:val="006F28AA"/>
    <w:rsid w:val="00702FE0"/>
    <w:rsid w:val="00706904"/>
    <w:rsid w:val="007140B6"/>
    <w:rsid w:val="00721F4E"/>
    <w:rsid w:val="00725091"/>
    <w:rsid w:val="007411BD"/>
    <w:rsid w:val="007428C6"/>
    <w:rsid w:val="007501E2"/>
    <w:rsid w:val="00780880"/>
    <w:rsid w:val="007B6F6F"/>
    <w:rsid w:val="007B7C83"/>
    <w:rsid w:val="007F694B"/>
    <w:rsid w:val="00806C78"/>
    <w:rsid w:val="00807015"/>
    <w:rsid w:val="00813221"/>
    <w:rsid w:val="00815AEB"/>
    <w:rsid w:val="0081652A"/>
    <w:rsid w:val="00831319"/>
    <w:rsid w:val="00845FCE"/>
    <w:rsid w:val="00850351"/>
    <w:rsid w:val="00862933"/>
    <w:rsid w:val="00862AC9"/>
    <w:rsid w:val="00862B7B"/>
    <w:rsid w:val="00862F3E"/>
    <w:rsid w:val="00895C28"/>
    <w:rsid w:val="008B3AE5"/>
    <w:rsid w:val="008B71AB"/>
    <w:rsid w:val="008C1F71"/>
    <w:rsid w:val="008C6633"/>
    <w:rsid w:val="008D0E3C"/>
    <w:rsid w:val="008E6490"/>
    <w:rsid w:val="008F7FB7"/>
    <w:rsid w:val="009000F3"/>
    <w:rsid w:val="009363FC"/>
    <w:rsid w:val="00954B22"/>
    <w:rsid w:val="00985363"/>
    <w:rsid w:val="009A3A0E"/>
    <w:rsid w:val="009B42B9"/>
    <w:rsid w:val="009B47F2"/>
    <w:rsid w:val="009C2FF6"/>
    <w:rsid w:val="00A16099"/>
    <w:rsid w:val="00A36AC3"/>
    <w:rsid w:val="00A42B30"/>
    <w:rsid w:val="00A46753"/>
    <w:rsid w:val="00A640BD"/>
    <w:rsid w:val="00A812D9"/>
    <w:rsid w:val="00A834F9"/>
    <w:rsid w:val="00AC6A7A"/>
    <w:rsid w:val="00AD636D"/>
    <w:rsid w:val="00AD7919"/>
    <w:rsid w:val="00B02129"/>
    <w:rsid w:val="00B227FF"/>
    <w:rsid w:val="00B43B88"/>
    <w:rsid w:val="00B55C91"/>
    <w:rsid w:val="00B62EEF"/>
    <w:rsid w:val="00B73723"/>
    <w:rsid w:val="00B90854"/>
    <w:rsid w:val="00B97B51"/>
    <w:rsid w:val="00BA0007"/>
    <w:rsid w:val="00BA10B3"/>
    <w:rsid w:val="00BC1D0C"/>
    <w:rsid w:val="00BC3380"/>
    <w:rsid w:val="00BC4FDF"/>
    <w:rsid w:val="00BC54C3"/>
    <w:rsid w:val="00BC61BD"/>
    <w:rsid w:val="00BC728A"/>
    <w:rsid w:val="00BD625A"/>
    <w:rsid w:val="00BE16DA"/>
    <w:rsid w:val="00BE4CA7"/>
    <w:rsid w:val="00C013EE"/>
    <w:rsid w:val="00C078CB"/>
    <w:rsid w:val="00C22DBE"/>
    <w:rsid w:val="00C66D08"/>
    <w:rsid w:val="00C920CB"/>
    <w:rsid w:val="00CA0E82"/>
    <w:rsid w:val="00CA4661"/>
    <w:rsid w:val="00CB0155"/>
    <w:rsid w:val="00CE58A6"/>
    <w:rsid w:val="00CE67A3"/>
    <w:rsid w:val="00CF6384"/>
    <w:rsid w:val="00D02754"/>
    <w:rsid w:val="00D169BF"/>
    <w:rsid w:val="00D17BA4"/>
    <w:rsid w:val="00D24FA7"/>
    <w:rsid w:val="00D32F21"/>
    <w:rsid w:val="00D64696"/>
    <w:rsid w:val="00D8481D"/>
    <w:rsid w:val="00D90D49"/>
    <w:rsid w:val="00DC5D96"/>
    <w:rsid w:val="00DC73AD"/>
    <w:rsid w:val="00DD0EC8"/>
    <w:rsid w:val="00DD4F3E"/>
    <w:rsid w:val="00DE49EA"/>
    <w:rsid w:val="00E124CB"/>
    <w:rsid w:val="00E13E55"/>
    <w:rsid w:val="00E26DE0"/>
    <w:rsid w:val="00E35644"/>
    <w:rsid w:val="00E4449B"/>
    <w:rsid w:val="00E50D70"/>
    <w:rsid w:val="00E55DB5"/>
    <w:rsid w:val="00E6322A"/>
    <w:rsid w:val="00E82D3B"/>
    <w:rsid w:val="00EA40CE"/>
    <w:rsid w:val="00EA7406"/>
    <w:rsid w:val="00EB1313"/>
    <w:rsid w:val="00EB51E0"/>
    <w:rsid w:val="00ED6ED7"/>
    <w:rsid w:val="00EE1E7B"/>
    <w:rsid w:val="00EE70FE"/>
    <w:rsid w:val="00EF270D"/>
    <w:rsid w:val="00F225BF"/>
    <w:rsid w:val="00F26BBC"/>
    <w:rsid w:val="00F45044"/>
    <w:rsid w:val="00F53753"/>
    <w:rsid w:val="00F71126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C3BA52"/>
  <w15:docId w15:val="{02658F1C-97F7-4DD2-958E-6B671D317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  <w:style w:type="paragraph" w:styleId="Sinespaciado">
    <w:name w:val="No Spacing"/>
    <w:uiPriority w:val="1"/>
    <w:qFormat/>
    <w:rsid w:val="00F26B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D6A3D-24E4-4F13-873E-065845139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30</TotalTime>
  <Pages>1</Pages>
  <Words>56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Oliver Nolasco</cp:lastModifiedBy>
  <cp:revision>43</cp:revision>
  <cp:lastPrinted>2018-05-16T17:25:00Z</cp:lastPrinted>
  <dcterms:created xsi:type="dcterms:W3CDTF">2021-02-28T23:21:00Z</dcterms:created>
  <dcterms:modified xsi:type="dcterms:W3CDTF">2026-09-22T18:57:00Z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2026-03-06T13:48:23Z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b83dfef0-5c66-4f7c-b8c9-58735026fdf0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