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ED037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47F65372" w:rsidR="009005C3" w:rsidRPr="004760C0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ED0370">
                                      <w:t>118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335646C0" w14:textId="77777777" w:rsidR="00957FDA" w:rsidRPr="00535962" w:rsidRDefault="00ED0370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47F65372" w:rsidR="009005C3" w:rsidRPr="004760C0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3F3C08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ED0370">
                                <w:t>118</w:t>
                              </w:r>
                              <w:bookmarkStart w:id="1" w:name="_GoBack"/>
                              <w:bookmarkEnd w:id="1"/>
                            </w:p>
                            <w:p w14:paraId="335646C0" w14:textId="77777777" w:rsidR="00957FDA" w:rsidRPr="00535962" w:rsidRDefault="00ED0370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2D0F3E90" w:rsidR="00535962" w:rsidRPr="00535962" w:rsidRDefault="00386EB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702D0ADC">
                <wp:simplePos x="0" y="0"/>
                <wp:positionH relativeFrom="column">
                  <wp:posOffset>7219950</wp:posOffset>
                </wp:positionH>
                <wp:positionV relativeFrom="paragraph">
                  <wp:posOffset>36195</wp:posOffset>
                </wp:positionV>
                <wp:extent cx="1901825" cy="428625"/>
                <wp:effectExtent l="0" t="0" r="0" b="952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023147D7" w:rsidR="0026335F" w:rsidRPr="0026335F" w:rsidRDefault="00ED037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75DFF">
                                  <w:rPr>
                                    <w:rStyle w:val="Style5"/>
                                  </w:rPr>
                                  <w:t>17</w:t>
                                </w:r>
                                <w:r w:rsidR="00386EBC">
                                  <w:rPr>
                                    <w:rStyle w:val="Style5"/>
                                  </w:rPr>
                                  <w:t xml:space="preserve"> de septiembre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568.5pt;margin-top:2.85pt;width:149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VxetgIAAME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" filled="f" stroked="f">
                <v:textbox>
                  <w:txbxContent>
                    <w:p w14:paraId="7883E488" w14:textId="023147D7" w:rsidR="0026335F" w:rsidRPr="0026335F" w:rsidRDefault="00875DF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>17</w:t>
                          </w:r>
                          <w:r w:rsidR="00386EBC">
                            <w:rPr>
                              <w:rStyle w:val="Style5"/>
                            </w:rPr>
                            <w:t xml:space="preserve"> de septiembre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42E36C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ED037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05AFF24D" w14:textId="77777777" w:rsidR="00F7443C" w:rsidRPr="004767CC" w:rsidRDefault="0097683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2761FE9A" w:rsidR="0037246F" w:rsidRPr="00D90C2A" w:rsidRDefault="0097683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proofErr w:type="gramStart"/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</w:t>
            </w:r>
            <w:proofErr w:type="gramEnd"/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7445F" w14:textId="77777777" w:rsidR="005D71AF" w:rsidRDefault="005D71AF" w:rsidP="001007E7">
      <w:pPr>
        <w:spacing w:after="0" w:line="240" w:lineRule="auto"/>
      </w:pPr>
      <w:r>
        <w:separator/>
      </w:r>
    </w:p>
  </w:endnote>
  <w:endnote w:type="continuationSeparator" w:id="0">
    <w:p w14:paraId="17AEDF0A" w14:textId="77777777" w:rsidR="005D71AF" w:rsidRDefault="005D7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302" w14:textId="77777777" w:rsidR="005D71AF" w:rsidRDefault="005D71AF" w:rsidP="001007E7">
      <w:pPr>
        <w:spacing w:after="0" w:line="240" w:lineRule="auto"/>
      </w:pPr>
      <w:r>
        <w:separator/>
      </w:r>
    </w:p>
  </w:footnote>
  <w:footnote w:type="continuationSeparator" w:id="0">
    <w:p w14:paraId="487A8181" w14:textId="77777777" w:rsidR="005D71AF" w:rsidRDefault="005D71AF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EBC"/>
    <w:rsid w:val="003A4539"/>
    <w:rsid w:val="003B29C3"/>
    <w:rsid w:val="003B38E0"/>
    <w:rsid w:val="003B4F80"/>
    <w:rsid w:val="003F3C08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75DFF"/>
    <w:rsid w:val="008B3AE5"/>
    <w:rsid w:val="009002B4"/>
    <w:rsid w:val="009005C3"/>
    <w:rsid w:val="00903D58"/>
    <w:rsid w:val="009368F4"/>
    <w:rsid w:val="00957FDA"/>
    <w:rsid w:val="00976832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24A5C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0370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BC53A-D24E-4415-9B63-64942129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38</cp:revision>
  <cp:lastPrinted>2011-03-04T18:27:00Z</cp:lastPrinted>
  <dcterms:created xsi:type="dcterms:W3CDTF">2023-02-26T17:19:00Z</dcterms:created>
  <dcterms:modified xsi:type="dcterms:W3CDTF">2026-09-17T19:52:00Z</dcterms:modified>
</cp:coreProperties>
</file>