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B93C41" w14:textId="77777777" w:rsidR="00535962" w:rsidRPr="00F7167E" w:rsidRDefault="00E113A9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44E96165" wp14:editId="484A4B10">
                <wp:simplePos x="0" y="0"/>
                <wp:positionH relativeFrom="column">
                  <wp:posOffset>6895465</wp:posOffset>
                </wp:positionH>
                <wp:positionV relativeFrom="paragraph">
                  <wp:posOffset>98425</wp:posOffset>
                </wp:positionV>
                <wp:extent cx="1949450" cy="802640"/>
                <wp:effectExtent l="8890" t="12700" r="13335" b="13335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9450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1567531816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Fonts w:ascii="Arial Bold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</w:rPr>
                                      <w:alias w:val="No. del Expediente de Compras "/>
                                      <w:tag w:val="No. del Expediente de Compras "/>
                                      <w:id w:val="1567531817"/>
                                    </w:sdtPr>
                                    <w:sdtEndPr>
                                      <w:rPr>
                                        <w:rFonts w:ascii="Arial" w:hAnsi="Arial"/>
                                        <w:b w:val="0"/>
                                        <w:caps w:val="0"/>
                                        <w:spacing w:val="0"/>
                                        <w:sz w:val="18"/>
                                      </w:rPr>
                                    </w:sdtEndPr>
                                    <w:sdtContent>
                                      <w:p w14:paraId="7D875820" w14:textId="5AD73FB4" w:rsidR="00683CDD" w:rsidRPr="00C7650B" w:rsidRDefault="00C7650B" w:rsidP="00683CDD">
                                        <w:pPr>
                                          <w:rPr>
                                            <w:lang w:val="en-US"/>
                                          </w:rPr>
                                        </w:pPr>
                                        <w:r w:rsidRPr="00C7650B">
                                          <w:rPr>
                                            <w:lang w:val="en-US"/>
                                          </w:rPr>
                                          <w:t>HOSPI</w:t>
                                        </w:r>
                                        <w:r w:rsidR="003B01B8">
                                          <w:rPr>
                                            <w:lang w:val="en-US"/>
                                          </w:rPr>
                                          <w:t>TAL CENTRAL FFA-DAF-CM-2026-0</w:t>
                                        </w:r>
                                        <w:r w:rsidR="006E474C">
                                          <w:t>118</w:t>
                                        </w:r>
                                      </w:p>
                                    </w:sdtContent>
                                  </w:sdt>
                                  <w:p w14:paraId="4C4CAC86" w14:textId="77777777" w:rsidR="006B202F" w:rsidRPr="00535962" w:rsidRDefault="006E474C" w:rsidP="006B202F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24F2E55" w14:textId="77777777"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E96165" id="Group 21" o:spid="_x0000_s1026" style="position:absolute;margin-left:542.95pt;margin-top:7.75pt;width:153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1567531816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sdt>
                              <w:sdtPr>
                                <w:rPr>
                                  <w:rFonts w:ascii="Arial Bold" w:hAnsi="Arial Bold"/>
                                  <w:b/>
                                  <w:caps/>
                                  <w:spacing w:val="-20"/>
                                  <w:sz w:val="22"/>
                                </w:rPr>
                                <w:alias w:val="No. del Expediente de Compras "/>
                                <w:tag w:val="No. del Expediente de Compras "/>
                                <w:id w:val="1567531817"/>
                              </w:sdtPr>
                              <w:sdtEndPr>
                                <w:rPr>
                                  <w:rFonts w:ascii="Arial" w:hAnsi="Arial"/>
                                  <w:b w:val="0"/>
                                  <w:caps w:val="0"/>
                                  <w:spacing w:val="0"/>
                                  <w:sz w:val="18"/>
                                </w:rPr>
                              </w:sdtEndPr>
                              <w:sdtContent>
                                <w:p w14:paraId="7D875820" w14:textId="5AD73FB4" w:rsidR="00683CDD" w:rsidRPr="00C7650B" w:rsidRDefault="00C7650B" w:rsidP="00683CDD">
                                  <w:pPr>
                                    <w:rPr>
                                      <w:lang w:val="en-US"/>
                                    </w:rPr>
                                  </w:pPr>
                                  <w:r w:rsidRPr="00C7650B">
                                    <w:rPr>
                                      <w:lang w:val="en-US"/>
                                    </w:rPr>
                                    <w:t>HOSPI</w:t>
                                  </w:r>
                                  <w:r w:rsidR="003B01B8">
                                    <w:rPr>
                                      <w:lang w:val="en-US"/>
                                    </w:rPr>
                                    <w:t>TAL CENTRAL FFA-DAF-CM-2026-0</w:t>
                                  </w:r>
                                  <w:r w:rsidR="006E474C">
                                    <w:t>118</w:t>
                                  </w:r>
                                </w:p>
                              </w:sdtContent>
                            </w:sdt>
                            <w:p w14:paraId="4C4CAC86" w14:textId="77777777" w:rsidR="006B202F" w:rsidRPr="00535962" w:rsidRDefault="006E474C" w:rsidP="006B202F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324F2E55" w14:textId="77777777"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83CDD" w:rsidRPr="00683CDD">
        <w:rPr>
          <w:noProof/>
          <w:lang w:val="es-DO" w:eastAsia="es-DO"/>
        </w:rPr>
        <w:drawing>
          <wp:anchor distT="0" distB="0" distL="114300" distR="114300" simplePos="0" relativeHeight="251658752" behindDoc="1" locked="0" layoutInCell="1" allowOverlap="1" wp14:anchorId="652E89D0" wp14:editId="4569EB12">
            <wp:simplePos x="0" y="0"/>
            <wp:positionH relativeFrom="column">
              <wp:posOffset>4105275</wp:posOffset>
            </wp:positionH>
            <wp:positionV relativeFrom="paragraph">
              <wp:posOffset>-657225</wp:posOffset>
            </wp:positionV>
            <wp:extent cx="974725" cy="1009650"/>
            <wp:effectExtent l="19050" t="0" r="0" b="0"/>
            <wp:wrapNone/>
            <wp:docPr id="6" name="Imagen 6" descr="C:\Users\samuel\Documents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C:\Users\samuel\Documents\log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40739" t="3056" r="46164" b="870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6BEAB5" wp14:editId="4617DB13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04E4D706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B8402C6" wp14:editId="526B3E92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id="Text Box 2" o:spid="_x0000_s1031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C3C4005" wp14:editId="4E70CAAB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5CF7EA" w14:textId="77777777"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U1tsAIAALA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" filled="f" stroked="f">
                <v:textbox inset="0,0,0,0">
                  <w:txbxContent>
                    <w:p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30498AA4" w14:textId="77777777" w:rsidR="00535962" w:rsidRPr="00535962" w:rsidRDefault="00E113A9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81BED91" wp14:editId="4275BFA6">
                <wp:simplePos x="0" y="0"/>
                <wp:positionH relativeFrom="column">
                  <wp:posOffset>3211195</wp:posOffset>
                </wp:positionH>
                <wp:positionV relativeFrom="paragraph">
                  <wp:posOffset>55880</wp:posOffset>
                </wp:positionV>
                <wp:extent cx="3039110" cy="418465"/>
                <wp:effectExtent l="0" t="0" r="0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9110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p w14:paraId="5765A1A0" w14:textId="77777777" w:rsidR="00683CDD" w:rsidRPr="00683CDD" w:rsidRDefault="006E474C" w:rsidP="00683CDD">
                                <w:sdt>
                                  <w:sdtPr>
                                    <w:rPr>
                                      <w:rStyle w:val="Style6"/>
                                    </w:rPr>
                                    <w:alias w:val="Nombre de la Institución"/>
                                    <w:tag w:val="Nombre de la Institución"/>
                                    <w:id w:val="510180793"/>
                                  </w:sdtPr>
                                  <w:sdtEndPr>
                                    <w:rPr>
                                      <w:rStyle w:val="Style6"/>
                                    </w:rPr>
                                  </w:sdtEndPr>
                                  <w:sdtContent>
                                    <w:r w:rsidR="00683CDD">
                                      <w:rPr>
                                        <w:rStyle w:val="Style6"/>
                                      </w:rPr>
                                      <w:t xml:space="preserve">HOSPITAL CENTRAL DE LAS FUERZAS </w:t>
                                    </w:r>
                                    <w:r w:rsidR="00683CDD" w:rsidRPr="00683CDD">
                                      <w:rPr>
                                        <w:rStyle w:val="Style6"/>
                                      </w:rPr>
                                      <w:t>ARMADAS</w:t>
                                    </w:r>
                                  </w:sdtContent>
                                </w:sdt>
                              </w:p>
                              <w:p w14:paraId="70F66B56" w14:textId="77777777" w:rsidR="002E1412" w:rsidRPr="002E1412" w:rsidRDefault="006E474C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id="Text Box 16" o:spid="_x0000_s1033" type="#_x0000_t202" style="position:absolute;margin-left:252.85pt;margin-top:4.4pt;width:239.3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p w:rsidR="00683CDD" w:rsidRPr="00683CDD" w:rsidRDefault="00E113A9" w:rsidP="00683CDD">
                          <w:sdt>
                            <w:sdtPr>
                              <w:rPr>
                                <w:rStyle w:val="Style6"/>
                              </w:rPr>
                              <w:alias w:val="Nombre de la Institución"/>
                              <w:tag w:val="Nombre de la Institución"/>
                              <w:id w:val="510180793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683CDD">
                                <w:rPr>
                                  <w:rStyle w:val="Style6"/>
                                </w:rPr>
                                <w:t xml:space="preserve">HOSPITAL CENTRAL DE LAS FUERZAS </w:t>
                              </w:r>
                              <w:r w:rsidR="00683CDD" w:rsidRPr="00683CDD">
                                <w:rPr>
                                  <w:rStyle w:val="Style6"/>
                                </w:rPr>
                                <w:t>ARMADAS</w:t>
                              </w:r>
                            </w:sdtContent>
                          </w:sdt>
                        </w:p>
                        <w:p w:rsidR="002E1412" w:rsidRPr="002E1412" w:rsidRDefault="00E113A9">
                          <w:pPr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10588754" w14:textId="77777777" w:rsidR="00535962" w:rsidRDefault="00E113A9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A461354" wp14:editId="2D60570E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0"/>
                <wp:wrapNone/>
                <wp:docPr id="1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1B1379" w14:textId="77777777" w:rsidR="00683CDD" w:rsidRPr="00683CDD" w:rsidRDefault="00683CDD" w:rsidP="00683CDD">
                            <w:r>
                              <w:rPr>
                                <w:rStyle w:val="Style7"/>
                              </w:rPr>
                              <w:t>formulario de entrega de</w:t>
                            </w:r>
                            <w:r w:rsidRPr="00683CDD">
                              <w:rPr>
                                <w:rStyle w:val="Style7"/>
                              </w:rPr>
                              <w:t xml:space="preserve"> muestras</w:t>
                            </w:r>
                          </w:p>
                          <w:p w14:paraId="52C6CF8A" w14:textId="77777777" w:rsidR="00F7443C" w:rsidRPr="00626D0C" w:rsidRDefault="00F7443C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id="Text Box 18" o:spid="_x0000_s1034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" stroked="f">
                <v:textbox>
                  <w:txbxContent>
                    <w:p w:rsidR="00683CDD" w:rsidRPr="00683CDD" w:rsidRDefault="00683CDD" w:rsidP="00683CDD">
                      <w:r>
                        <w:rPr>
                          <w:rStyle w:val="Style7"/>
                        </w:rPr>
                        <w:t>formulario de entrega de</w:t>
                      </w:r>
                      <w:r w:rsidRPr="00683CDD">
                        <w:rPr>
                          <w:rStyle w:val="Style7"/>
                        </w:rPr>
                        <w:t xml:space="preserve"> muestras</w:t>
                      </w:r>
                    </w:p>
                    <w:p w:rsidR="00F7443C" w:rsidRPr="00626D0C" w:rsidRDefault="00F7443C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F4C5B83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bookmarkStart w:id="0" w:name="_GoBack"/>
    <w:bookmarkEnd w:id="0"/>
    <w:p w14:paraId="1F5F7AB2" w14:textId="77777777" w:rsidR="00A640BD" w:rsidRPr="006B202F" w:rsidRDefault="00E113A9" w:rsidP="00C66D08">
      <w:pPr>
        <w:tabs>
          <w:tab w:val="left" w:pos="6267"/>
        </w:tabs>
        <w:jc w:val="center"/>
        <w:rPr>
          <w:sz w:val="16"/>
          <w:szCs w:val="24"/>
        </w:rPr>
      </w:pP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3F8903F" wp14:editId="51C2AAC2">
                <wp:simplePos x="0" y="0"/>
                <wp:positionH relativeFrom="column">
                  <wp:posOffset>7533005</wp:posOffset>
                </wp:positionH>
                <wp:positionV relativeFrom="paragraph">
                  <wp:posOffset>149225</wp:posOffset>
                </wp:positionV>
                <wp:extent cx="1500505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0505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F0ED26" w14:textId="77777777" w:rsidR="0026335F" w:rsidRPr="0026335F" w:rsidRDefault="00683CDD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D75193">
                              <w:t>1</w:t>
                            </w:r>
                            <w:r w:rsidR="0026335F" w:rsidRPr="0026335F">
                              <w:rPr>
                                <w:sz w:val="22"/>
                                <w:szCs w:val="22"/>
                              </w:rPr>
                              <w:t xml:space="preserve"> de</w:t>
                            </w:r>
                            <w:r w:rsidR="000E52C7">
                              <w:fldChar w:fldCharType="begin"/>
                            </w:r>
                            <w:r>
                              <w:instrText>21</w:instrText>
                            </w:r>
                            <w:r w:rsidR="00001943">
                              <w:instrText xml:space="preserve">NUMPAGES   \* MERGEFORMAT </w:instrText>
                            </w:r>
                            <w:r w:rsidR="000E52C7">
                              <w:fldChar w:fldCharType="separate"/>
                            </w:r>
                            <w:r w:rsidR="00B55C91" w:rsidRP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E52C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="00D75193"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id="Text Box 13" o:spid="_x0000_s1035" type="#_x0000_t202" style="position:absolute;left:0;text-align:left;margin-left:593.15pt;margin-top:11.75pt;width:118.15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" filled="f" stroked="f">
                <v:textbox>
                  <w:txbxContent>
                    <w:p w:rsidR="0026335F" w:rsidRPr="0026335F" w:rsidRDefault="00683CDD" w:rsidP="0026335F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D75193">
                        <w:t>1</w:t>
                      </w:r>
                      <w:r w:rsidR="0026335F" w:rsidRPr="0026335F">
                        <w:rPr>
                          <w:sz w:val="22"/>
                          <w:szCs w:val="22"/>
                        </w:rPr>
                        <w:t xml:space="preserve"> de</w:t>
                      </w:r>
                      <w:r w:rsidR="000E52C7">
                        <w:fldChar w:fldCharType="begin"/>
                      </w:r>
                      <w:r>
                        <w:instrText>21</w:instrText>
                      </w:r>
                      <w:r w:rsidR="00001943">
                        <w:instrText xml:space="preserve">NUMPAGES   \* MERGEFORMAT </w:instrText>
                      </w:r>
                      <w:r w:rsidR="000E52C7">
                        <w:fldChar w:fldCharType="separate"/>
                      </w:r>
                      <w:r w:rsidR="00B55C91" w:rsidRP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E52C7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  <w:r w:rsidR="00D75193">
                        <w:t xml:space="preserve"> 2</w:t>
                      </w:r>
                    </w:p>
                  </w:txbxContent>
                </v:textbox>
              </v:shape>
            </w:pict>
          </mc:Fallback>
        </mc:AlternateContent>
      </w:r>
    </w:p>
    <w:p w14:paraId="2CF2CACB" w14:textId="77777777" w:rsidR="006E45AC" w:rsidRPr="00327125" w:rsidRDefault="00E113A9" w:rsidP="008D148F">
      <w:pPr>
        <w:pStyle w:val="Default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41DC791" wp14:editId="757DDF83">
                <wp:simplePos x="0" y="0"/>
                <wp:positionH relativeFrom="column">
                  <wp:posOffset>7077710</wp:posOffset>
                </wp:positionH>
                <wp:positionV relativeFrom="paragraph">
                  <wp:posOffset>97790</wp:posOffset>
                </wp:positionV>
                <wp:extent cx="1835785" cy="278130"/>
                <wp:effectExtent l="0" t="0" r="0" b="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578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B5569" w14:textId="053F28D3" w:rsidR="0026335F" w:rsidRPr="0026335F" w:rsidRDefault="00DD55A5">
                            <w:r>
                              <w:t>17</w:t>
                            </w:r>
                            <w:r w:rsidR="0042293E">
                              <w:t xml:space="preserve"> de septiembre </w:t>
                            </w:r>
                            <w:r w:rsidR="00C4766F">
                              <w:t>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1DC791" id="Text Box 12" o:spid="_x0000_s1036" type="#_x0000_t202" style="position:absolute;left:0;text-align:left;margin-left:557.3pt;margin-top:7.7pt;width:144.5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" filled="f" stroked="f">
                <v:textbox>
                  <w:txbxContent>
                    <w:p w14:paraId="71FB5569" w14:textId="053F28D3" w:rsidR="0026335F" w:rsidRPr="0026335F" w:rsidRDefault="00DD55A5">
                      <w:r>
                        <w:t>17</w:t>
                      </w:r>
                      <w:r w:rsidR="0042293E">
                        <w:t xml:space="preserve"> de septiembre </w:t>
                      </w:r>
                      <w:r w:rsidR="00C4766F">
                        <w:t>2026</w:t>
                      </w:r>
                    </w:p>
                  </w:txbxContent>
                </v:textbox>
              </v:shape>
            </w:pict>
          </mc:Fallback>
        </mc:AlternateContent>
      </w:r>
      <w:r w:rsidR="006E45AC" w:rsidRPr="00327125">
        <w:rPr>
          <w:rFonts w:ascii="Arial" w:hAnsi="Arial" w:cs="Arial"/>
          <w:b/>
          <w:sz w:val="22"/>
          <w:szCs w:val="22"/>
        </w:rPr>
        <w:t>Nombre del Oferente:</w:t>
      </w:r>
      <w:r w:rsidR="006E45AC">
        <w:rPr>
          <w:rFonts w:ascii="Arial" w:hAnsi="Arial" w:cs="Arial"/>
          <w:b/>
          <w:sz w:val="22"/>
          <w:szCs w:val="22"/>
        </w:rPr>
        <w:t xml:space="preserve"> </w:t>
      </w:r>
    </w:p>
    <w:p w14:paraId="795A9633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23C34479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2341152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12D5E92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335EC23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554E2055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313B40FC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4938D0CC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23AF065E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0C93F8FA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8D148F" w:rsidRPr="006E45AC" w14:paraId="1BA1A4EC" w14:textId="77777777" w:rsidTr="00E113A9">
        <w:trPr>
          <w:trHeight w:val="345"/>
        </w:trPr>
        <w:tc>
          <w:tcPr>
            <w:tcW w:w="1101" w:type="dxa"/>
          </w:tcPr>
          <w:p w14:paraId="15268B89" w14:textId="77777777" w:rsidR="008D148F" w:rsidRPr="008D148F" w:rsidRDefault="008D148F" w:rsidP="008D148F"/>
        </w:tc>
        <w:tc>
          <w:tcPr>
            <w:tcW w:w="1132" w:type="dxa"/>
          </w:tcPr>
          <w:p w14:paraId="02C3B561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2911FCF7" w14:textId="77777777" w:rsidR="008D148F" w:rsidRPr="008D148F" w:rsidRDefault="008D148F"/>
        </w:tc>
        <w:tc>
          <w:tcPr>
            <w:tcW w:w="1417" w:type="dxa"/>
          </w:tcPr>
          <w:p w14:paraId="32226873" w14:textId="77777777" w:rsidR="008D148F" w:rsidRPr="008D148F" w:rsidRDefault="008D148F" w:rsidP="008D148F"/>
        </w:tc>
        <w:tc>
          <w:tcPr>
            <w:tcW w:w="1418" w:type="dxa"/>
          </w:tcPr>
          <w:p w14:paraId="6D0DD0A7" w14:textId="77777777" w:rsidR="008D148F" w:rsidRPr="008D148F" w:rsidRDefault="008D148F" w:rsidP="008D148F"/>
        </w:tc>
        <w:tc>
          <w:tcPr>
            <w:tcW w:w="4961" w:type="dxa"/>
          </w:tcPr>
          <w:p w14:paraId="460A7E72" w14:textId="77777777" w:rsidR="008D148F" w:rsidRPr="008D148F" w:rsidRDefault="008D148F" w:rsidP="008D148F"/>
        </w:tc>
      </w:tr>
      <w:tr w:rsidR="008D148F" w:rsidRPr="006E45AC" w14:paraId="61BDB5CE" w14:textId="77777777" w:rsidTr="0050448C">
        <w:tc>
          <w:tcPr>
            <w:tcW w:w="1101" w:type="dxa"/>
          </w:tcPr>
          <w:p w14:paraId="2340AC7B" w14:textId="77777777" w:rsidR="008D148F" w:rsidRPr="008D148F" w:rsidRDefault="008D148F" w:rsidP="008D148F"/>
        </w:tc>
        <w:tc>
          <w:tcPr>
            <w:tcW w:w="1132" w:type="dxa"/>
          </w:tcPr>
          <w:p w14:paraId="0325ADC0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578741AA" w14:textId="77777777" w:rsidR="008D148F" w:rsidRPr="008D148F" w:rsidRDefault="008D148F"/>
        </w:tc>
        <w:tc>
          <w:tcPr>
            <w:tcW w:w="1417" w:type="dxa"/>
          </w:tcPr>
          <w:p w14:paraId="7AEF0952" w14:textId="77777777" w:rsidR="008D148F" w:rsidRPr="008D148F" w:rsidRDefault="008D148F" w:rsidP="008D148F"/>
        </w:tc>
        <w:tc>
          <w:tcPr>
            <w:tcW w:w="1418" w:type="dxa"/>
          </w:tcPr>
          <w:p w14:paraId="3F459B94" w14:textId="77777777" w:rsidR="008D148F" w:rsidRPr="008D148F" w:rsidRDefault="008D148F" w:rsidP="008D148F"/>
        </w:tc>
        <w:tc>
          <w:tcPr>
            <w:tcW w:w="4961" w:type="dxa"/>
          </w:tcPr>
          <w:p w14:paraId="6C6E624B" w14:textId="77777777" w:rsidR="008D148F" w:rsidRPr="008D148F" w:rsidRDefault="008D148F" w:rsidP="008D148F"/>
        </w:tc>
      </w:tr>
      <w:tr w:rsidR="008D148F" w:rsidRPr="006E45AC" w14:paraId="682A8CD3" w14:textId="77777777" w:rsidTr="0050448C">
        <w:tc>
          <w:tcPr>
            <w:tcW w:w="1101" w:type="dxa"/>
          </w:tcPr>
          <w:p w14:paraId="45F482AB" w14:textId="77777777" w:rsidR="008D148F" w:rsidRPr="008D148F" w:rsidRDefault="008D148F" w:rsidP="008D148F"/>
        </w:tc>
        <w:tc>
          <w:tcPr>
            <w:tcW w:w="1132" w:type="dxa"/>
          </w:tcPr>
          <w:p w14:paraId="5045A400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1AB17197" w14:textId="77777777" w:rsidR="008D148F" w:rsidRPr="008D148F" w:rsidRDefault="008D148F"/>
        </w:tc>
        <w:tc>
          <w:tcPr>
            <w:tcW w:w="1417" w:type="dxa"/>
          </w:tcPr>
          <w:p w14:paraId="245F5C50" w14:textId="77777777" w:rsidR="008D148F" w:rsidRPr="008D148F" w:rsidRDefault="008D148F" w:rsidP="008D148F"/>
        </w:tc>
        <w:tc>
          <w:tcPr>
            <w:tcW w:w="1418" w:type="dxa"/>
          </w:tcPr>
          <w:p w14:paraId="79653436" w14:textId="77777777" w:rsidR="008D148F" w:rsidRPr="008D148F" w:rsidRDefault="008D148F" w:rsidP="008D148F"/>
        </w:tc>
        <w:tc>
          <w:tcPr>
            <w:tcW w:w="4961" w:type="dxa"/>
          </w:tcPr>
          <w:p w14:paraId="3A9102F0" w14:textId="77777777" w:rsidR="008D148F" w:rsidRPr="008D148F" w:rsidRDefault="008D148F" w:rsidP="008D148F"/>
        </w:tc>
      </w:tr>
      <w:tr w:rsidR="008D148F" w:rsidRPr="006E45AC" w14:paraId="3252B3E1" w14:textId="77777777" w:rsidTr="0050448C">
        <w:tc>
          <w:tcPr>
            <w:tcW w:w="1101" w:type="dxa"/>
          </w:tcPr>
          <w:p w14:paraId="43695A1C" w14:textId="77777777" w:rsidR="008D148F" w:rsidRPr="008D148F" w:rsidRDefault="008D148F" w:rsidP="008D148F"/>
        </w:tc>
        <w:tc>
          <w:tcPr>
            <w:tcW w:w="1132" w:type="dxa"/>
          </w:tcPr>
          <w:p w14:paraId="3BB2CDBF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558BEF9A" w14:textId="77777777" w:rsidR="008D148F" w:rsidRPr="008D148F" w:rsidRDefault="008D148F"/>
        </w:tc>
        <w:tc>
          <w:tcPr>
            <w:tcW w:w="1417" w:type="dxa"/>
          </w:tcPr>
          <w:p w14:paraId="7473D144" w14:textId="77777777" w:rsidR="008D148F" w:rsidRPr="008D148F" w:rsidRDefault="008D148F" w:rsidP="008D148F"/>
        </w:tc>
        <w:tc>
          <w:tcPr>
            <w:tcW w:w="1418" w:type="dxa"/>
          </w:tcPr>
          <w:p w14:paraId="1A30143E" w14:textId="77777777" w:rsidR="008D148F" w:rsidRPr="008D148F" w:rsidRDefault="008D148F" w:rsidP="008D148F"/>
        </w:tc>
        <w:tc>
          <w:tcPr>
            <w:tcW w:w="4961" w:type="dxa"/>
          </w:tcPr>
          <w:p w14:paraId="41854FC9" w14:textId="77777777" w:rsidR="008D148F" w:rsidRPr="008D148F" w:rsidRDefault="008D148F" w:rsidP="008D148F"/>
        </w:tc>
      </w:tr>
      <w:tr w:rsidR="008D148F" w:rsidRPr="006E45AC" w14:paraId="0A9AC16E" w14:textId="77777777" w:rsidTr="0050448C">
        <w:tc>
          <w:tcPr>
            <w:tcW w:w="1101" w:type="dxa"/>
          </w:tcPr>
          <w:p w14:paraId="29CB7AC2" w14:textId="77777777" w:rsidR="008D148F" w:rsidRPr="008D148F" w:rsidRDefault="008D148F" w:rsidP="008D148F"/>
        </w:tc>
        <w:tc>
          <w:tcPr>
            <w:tcW w:w="1132" w:type="dxa"/>
          </w:tcPr>
          <w:p w14:paraId="7E312AE8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3F47FC98" w14:textId="77777777" w:rsidR="008D148F" w:rsidRPr="008D148F" w:rsidRDefault="008D148F"/>
        </w:tc>
        <w:tc>
          <w:tcPr>
            <w:tcW w:w="1417" w:type="dxa"/>
          </w:tcPr>
          <w:p w14:paraId="47B225DD" w14:textId="77777777" w:rsidR="008D148F" w:rsidRPr="008D148F" w:rsidRDefault="008D148F" w:rsidP="008D148F"/>
        </w:tc>
        <w:tc>
          <w:tcPr>
            <w:tcW w:w="1418" w:type="dxa"/>
          </w:tcPr>
          <w:p w14:paraId="1863768A" w14:textId="77777777" w:rsidR="008D148F" w:rsidRPr="008D148F" w:rsidRDefault="008D148F" w:rsidP="008D148F"/>
        </w:tc>
        <w:tc>
          <w:tcPr>
            <w:tcW w:w="4961" w:type="dxa"/>
          </w:tcPr>
          <w:p w14:paraId="3AC74B26" w14:textId="77777777" w:rsidR="008D148F" w:rsidRPr="008D148F" w:rsidRDefault="008D148F" w:rsidP="008D148F"/>
        </w:tc>
      </w:tr>
      <w:tr w:rsidR="008D148F" w:rsidRPr="006E45AC" w14:paraId="39655F81" w14:textId="77777777" w:rsidTr="00793174">
        <w:trPr>
          <w:trHeight w:val="415"/>
        </w:trPr>
        <w:tc>
          <w:tcPr>
            <w:tcW w:w="1101" w:type="dxa"/>
          </w:tcPr>
          <w:p w14:paraId="6DFB5D85" w14:textId="77777777" w:rsidR="008D148F" w:rsidRPr="008D148F" w:rsidRDefault="008D148F" w:rsidP="008D148F"/>
        </w:tc>
        <w:tc>
          <w:tcPr>
            <w:tcW w:w="1132" w:type="dxa"/>
          </w:tcPr>
          <w:p w14:paraId="5F3F98DF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25D89009" w14:textId="77777777" w:rsidR="008D148F" w:rsidRPr="008D148F" w:rsidRDefault="008D148F"/>
        </w:tc>
        <w:tc>
          <w:tcPr>
            <w:tcW w:w="1417" w:type="dxa"/>
          </w:tcPr>
          <w:p w14:paraId="001A67C4" w14:textId="77777777" w:rsidR="008D148F" w:rsidRPr="008D148F" w:rsidRDefault="008D148F" w:rsidP="008D148F"/>
        </w:tc>
        <w:tc>
          <w:tcPr>
            <w:tcW w:w="1418" w:type="dxa"/>
          </w:tcPr>
          <w:p w14:paraId="100B6A0D" w14:textId="77777777" w:rsidR="008D148F" w:rsidRPr="008D148F" w:rsidRDefault="008D148F" w:rsidP="008D148F"/>
        </w:tc>
        <w:tc>
          <w:tcPr>
            <w:tcW w:w="4961" w:type="dxa"/>
          </w:tcPr>
          <w:p w14:paraId="20F02FC5" w14:textId="77777777" w:rsidR="008D148F" w:rsidRPr="008D148F" w:rsidRDefault="008D148F" w:rsidP="008D148F"/>
        </w:tc>
      </w:tr>
      <w:tr w:rsidR="008D148F" w:rsidRPr="006E45AC" w14:paraId="3F854251" w14:textId="77777777" w:rsidTr="00793174">
        <w:trPr>
          <w:trHeight w:val="373"/>
        </w:trPr>
        <w:tc>
          <w:tcPr>
            <w:tcW w:w="1101" w:type="dxa"/>
          </w:tcPr>
          <w:p w14:paraId="010DBA19" w14:textId="77777777" w:rsidR="008D148F" w:rsidRPr="008D148F" w:rsidRDefault="008D148F" w:rsidP="008D148F"/>
        </w:tc>
        <w:tc>
          <w:tcPr>
            <w:tcW w:w="1132" w:type="dxa"/>
          </w:tcPr>
          <w:p w14:paraId="06A90995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1DE14AF6" w14:textId="77777777" w:rsidR="008D148F" w:rsidRPr="008D148F" w:rsidRDefault="008D148F"/>
        </w:tc>
        <w:tc>
          <w:tcPr>
            <w:tcW w:w="1417" w:type="dxa"/>
          </w:tcPr>
          <w:p w14:paraId="67057652" w14:textId="77777777" w:rsidR="008D148F" w:rsidRPr="008D148F" w:rsidRDefault="008D148F" w:rsidP="008D148F"/>
        </w:tc>
        <w:tc>
          <w:tcPr>
            <w:tcW w:w="1418" w:type="dxa"/>
          </w:tcPr>
          <w:p w14:paraId="5799161F" w14:textId="77777777" w:rsidR="008D148F" w:rsidRPr="008D148F" w:rsidRDefault="008D148F" w:rsidP="008D148F"/>
        </w:tc>
        <w:tc>
          <w:tcPr>
            <w:tcW w:w="4961" w:type="dxa"/>
          </w:tcPr>
          <w:p w14:paraId="26F27BD4" w14:textId="77777777" w:rsidR="008D148F" w:rsidRPr="008D148F" w:rsidRDefault="008D148F" w:rsidP="008D148F"/>
        </w:tc>
      </w:tr>
      <w:tr w:rsidR="008D148F" w:rsidRPr="006E45AC" w14:paraId="1298F696" w14:textId="77777777" w:rsidTr="00793174">
        <w:trPr>
          <w:trHeight w:val="373"/>
        </w:trPr>
        <w:tc>
          <w:tcPr>
            <w:tcW w:w="1101" w:type="dxa"/>
          </w:tcPr>
          <w:p w14:paraId="764DF025" w14:textId="77777777" w:rsidR="008D148F" w:rsidRPr="008D148F" w:rsidRDefault="008D148F" w:rsidP="008D148F"/>
        </w:tc>
        <w:tc>
          <w:tcPr>
            <w:tcW w:w="1132" w:type="dxa"/>
          </w:tcPr>
          <w:p w14:paraId="2702A9AA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2C3399BA" w14:textId="77777777" w:rsidR="008D148F" w:rsidRPr="008D148F" w:rsidRDefault="008D148F"/>
        </w:tc>
        <w:tc>
          <w:tcPr>
            <w:tcW w:w="1417" w:type="dxa"/>
          </w:tcPr>
          <w:p w14:paraId="529D4C89" w14:textId="77777777" w:rsidR="008D148F" w:rsidRPr="008D148F" w:rsidRDefault="008D148F" w:rsidP="008D148F"/>
        </w:tc>
        <w:tc>
          <w:tcPr>
            <w:tcW w:w="1418" w:type="dxa"/>
          </w:tcPr>
          <w:p w14:paraId="778E070C" w14:textId="77777777" w:rsidR="008D148F" w:rsidRPr="008D148F" w:rsidRDefault="008D148F" w:rsidP="008D148F"/>
        </w:tc>
        <w:tc>
          <w:tcPr>
            <w:tcW w:w="4961" w:type="dxa"/>
          </w:tcPr>
          <w:p w14:paraId="1EB14B0D" w14:textId="77777777" w:rsidR="008D148F" w:rsidRPr="008D148F" w:rsidRDefault="008D148F" w:rsidP="008D148F"/>
        </w:tc>
      </w:tr>
      <w:tr w:rsidR="008D148F" w:rsidRPr="006E45AC" w14:paraId="4830D7A4" w14:textId="77777777" w:rsidTr="00793174">
        <w:trPr>
          <w:trHeight w:val="373"/>
        </w:trPr>
        <w:tc>
          <w:tcPr>
            <w:tcW w:w="1101" w:type="dxa"/>
          </w:tcPr>
          <w:p w14:paraId="11388933" w14:textId="77777777" w:rsidR="008D148F" w:rsidRPr="008D148F" w:rsidRDefault="008D148F" w:rsidP="008D148F"/>
        </w:tc>
        <w:tc>
          <w:tcPr>
            <w:tcW w:w="1132" w:type="dxa"/>
          </w:tcPr>
          <w:p w14:paraId="40F41F8D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706B3CA3" w14:textId="77777777" w:rsidR="008D148F" w:rsidRPr="008D148F" w:rsidRDefault="008D148F"/>
        </w:tc>
        <w:tc>
          <w:tcPr>
            <w:tcW w:w="1417" w:type="dxa"/>
          </w:tcPr>
          <w:p w14:paraId="5D021FF1" w14:textId="77777777" w:rsidR="008D148F" w:rsidRPr="008D148F" w:rsidRDefault="008D148F" w:rsidP="008D148F"/>
        </w:tc>
        <w:tc>
          <w:tcPr>
            <w:tcW w:w="1418" w:type="dxa"/>
          </w:tcPr>
          <w:p w14:paraId="35903B97" w14:textId="77777777" w:rsidR="008D148F" w:rsidRPr="008D148F" w:rsidRDefault="008D148F" w:rsidP="008D148F"/>
        </w:tc>
        <w:tc>
          <w:tcPr>
            <w:tcW w:w="4961" w:type="dxa"/>
          </w:tcPr>
          <w:p w14:paraId="794ADDED" w14:textId="77777777" w:rsidR="008D148F" w:rsidRPr="008D148F" w:rsidRDefault="008D148F" w:rsidP="008D148F"/>
        </w:tc>
      </w:tr>
      <w:tr w:rsidR="008D148F" w:rsidRPr="006E45AC" w14:paraId="4253BF44" w14:textId="77777777" w:rsidTr="00793174">
        <w:trPr>
          <w:trHeight w:val="373"/>
        </w:trPr>
        <w:tc>
          <w:tcPr>
            <w:tcW w:w="1101" w:type="dxa"/>
          </w:tcPr>
          <w:p w14:paraId="14CD82E0" w14:textId="77777777" w:rsidR="008D148F" w:rsidRPr="008D148F" w:rsidRDefault="008D148F" w:rsidP="008D148F"/>
        </w:tc>
        <w:tc>
          <w:tcPr>
            <w:tcW w:w="1132" w:type="dxa"/>
          </w:tcPr>
          <w:p w14:paraId="2B228C1D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67660BF9" w14:textId="77777777" w:rsidR="008D148F" w:rsidRPr="008D148F" w:rsidRDefault="008D148F"/>
        </w:tc>
        <w:tc>
          <w:tcPr>
            <w:tcW w:w="1417" w:type="dxa"/>
          </w:tcPr>
          <w:p w14:paraId="50E64EAF" w14:textId="77777777" w:rsidR="008D148F" w:rsidRPr="008D148F" w:rsidRDefault="008D148F" w:rsidP="008D148F"/>
        </w:tc>
        <w:tc>
          <w:tcPr>
            <w:tcW w:w="1418" w:type="dxa"/>
          </w:tcPr>
          <w:p w14:paraId="2E6579C0" w14:textId="77777777" w:rsidR="008D148F" w:rsidRPr="008D148F" w:rsidRDefault="008D148F" w:rsidP="008D148F"/>
        </w:tc>
        <w:tc>
          <w:tcPr>
            <w:tcW w:w="4961" w:type="dxa"/>
          </w:tcPr>
          <w:p w14:paraId="05FC7CFE" w14:textId="77777777" w:rsidR="008D148F" w:rsidRPr="008D148F" w:rsidRDefault="008D148F" w:rsidP="008D148F"/>
        </w:tc>
      </w:tr>
      <w:tr w:rsidR="008D148F" w:rsidRPr="006E45AC" w14:paraId="49E6555F" w14:textId="77777777" w:rsidTr="00793174">
        <w:trPr>
          <w:trHeight w:val="373"/>
        </w:trPr>
        <w:tc>
          <w:tcPr>
            <w:tcW w:w="1101" w:type="dxa"/>
          </w:tcPr>
          <w:p w14:paraId="21DD66E0" w14:textId="77777777" w:rsidR="008D148F" w:rsidRPr="008D148F" w:rsidRDefault="008D148F" w:rsidP="008D148F"/>
        </w:tc>
        <w:tc>
          <w:tcPr>
            <w:tcW w:w="1132" w:type="dxa"/>
          </w:tcPr>
          <w:p w14:paraId="45C06AAE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01C95DBF" w14:textId="77777777" w:rsidR="008D148F" w:rsidRPr="008D148F" w:rsidRDefault="008D148F"/>
        </w:tc>
        <w:tc>
          <w:tcPr>
            <w:tcW w:w="1417" w:type="dxa"/>
          </w:tcPr>
          <w:p w14:paraId="251E1545" w14:textId="77777777" w:rsidR="008D148F" w:rsidRPr="008D148F" w:rsidRDefault="008D148F" w:rsidP="008D148F"/>
        </w:tc>
        <w:tc>
          <w:tcPr>
            <w:tcW w:w="1418" w:type="dxa"/>
          </w:tcPr>
          <w:p w14:paraId="0E22CA58" w14:textId="77777777" w:rsidR="008D148F" w:rsidRPr="008D148F" w:rsidRDefault="008D148F" w:rsidP="008D148F"/>
        </w:tc>
        <w:tc>
          <w:tcPr>
            <w:tcW w:w="4961" w:type="dxa"/>
          </w:tcPr>
          <w:p w14:paraId="67B94704" w14:textId="77777777" w:rsidR="008D148F" w:rsidRPr="008D148F" w:rsidRDefault="008D148F" w:rsidP="008D148F"/>
        </w:tc>
      </w:tr>
      <w:tr w:rsidR="008D148F" w:rsidRPr="006E45AC" w14:paraId="5CAEE4C3" w14:textId="77777777" w:rsidTr="00793174">
        <w:trPr>
          <w:trHeight w:val="373"/>
        </w:trPr>
        <w:tc>
          <w:tcPr>
            <w:tcW w:w="1101" w:type="dxa"/>
          </w:tcPr>
          <w:p w14:paraId="2465ED16" w14:textId="77777777" w:rsidR="008D148F" w:rsidRPr="008D148F" w:rsidRDefault="008D148F" w:rsidP="008D148F"/>
        </w:tc>
        <w:tc>
          <w:tcPr>
            <w:tcW w:w="1132" w:type="dxa"/>
          </w:tcPr>
          <w:p w14:paraId="75453B15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7BF88984" w14:textId="77777777" w:rsidR="008D148F" w:rsidRPr="008D148F" w:rsidRDefault="008D148F"/>
        </w:tc>
        <w:tc>
          <w:tcPr>
            <w:tcW w:w="1417" w:type="dxa"/>
          </w:tcPr>
          <w:p w14:paraId="08C07495" w14:textId="77777777" w:rsidR="008D148F" w:rsidRPr="008D148F" w:rsidRDefault="008D148F" w:rsidP="008D148F"/>
        </w:tc>
        <w:tc>
          <w:tcPr>
            <w:tcW w:w="1418" w:type="dxa"/>
          </w:tcPr>
          <w:p w14:paraId="5A4533B2" w14:textId="77777777" w:rsidR="008D148F" w:rsidRPr="008D148F" w:rsidRDefault="008D148F" w:rsidP="008D148F"/>
        </w:tc>
        <w:tc>
          <w:tcPr>
            <w:tcW w:w="4961" w:type="dxa"/>
          </w:tcPr>
          <w:p w14:paraId="2BDD1D04" w14:textId="77777777" w:rsidR="008D148F" w:rsidRPr="008D148F" w:rsidRDefault="008D148F" w:rsidP="008D148F"/>
        </w:tc>
      </w:tr>
    </w:tbl>
    <w:p w14:paraId="3C8B0387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3C132118" w14:textId="77777777" w:rsidR="00E124CB" w:rsidRPr="006E45AC" w:rsidRDefault="00E124CB" w:rsidP="008D148F">
      <w:pPr>
        <w:pStyle w:val="Default"/>
        <w:spacing w:before="240"/>
        <w:rPr>
          <w:rFonts w:ascii="Arial" w:hAnsi="Arial" w:cs="Arial"/>
          <w:bCs/>
          <w:color w:val="FF0000"/>
          <w:sz w:val="20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  <w:r w:rsidR="008D148F">
        <w:t xml:space="preserve">                     </w:t>
      </w:r>
      <w:proofErr w:type="gramStart"/>
      <w:r w:rsidR="008D148F">
        <w:t xml:space="preserve">   </w:t>
      </w:r>
      <w:r w:rsidRPr="006E45AC">
        <w:rPr>
          <w:rFonts w:ascii="Arial" w:hAnsi="Arial" w:cs="Arial"/>
          <w:bCs/>
          <w:color w:val="FF0000"/>
          <w:sz w:val="20"/>
          <w:szCs w:val="22"/>
        </w:rPr>
        <w:t>(</w:t>
      </w:r>
      <w:proofErr w:type="gramEnd"/>
      <w:r w:rsidRPr="006E45AC">
        <w:rPr>
          <w:rFonts w:ascii="Arial" w:hAnsi="Arial" w:cs="Arial"/>
          <w:bCs/>
          <w:color w:val="FF0000"/>
          <w:sz w:val="20"/>
          <w:szCs w:val="22"/>
        </w:rPr>
        <w:t>Persona o personas autorizadas a firmar en nombre del Oferente)</w:t>
      </w:r>
    </w:p>
    <w:sectPr w:rsidR="00E124CB" w:rsidRPr="006E45AC" w:rsidSect="006E45AC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D120C5" w14:textId="77777777" w:rsidR="00243288" w:rsidRDefault="00243288" w:rsidP="001007E7">
      <w:pPr>
        <w:spacing w:after="0" w:line="240" w:lineRule="auto"/>
      </w:pPr>
      <w:r>
        <w:separator/>
      </w:r>
    </w:p>
  </w:endnote>
  <w:endnote w:type="continuationSeparator" w:id="0">
    <w:p w14:paraId="69FA3B22" w14:textId="77777777" w:rsidR="00243288" w:rsidRDefault="0024328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97BC93" w14:textId="77777777" w:rsidR="001007E7" w:rsidRDefault="00E113A9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191DF5F" wp14:editId="643315FA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4C3C4E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2B2714D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52B15F47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79A10B7E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" filled="f" stroked="f">
              <v:textbox inset="0,0,0,0">
                <w:txbxContent>
                  <w:p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807015"/>
                </w:txbxContent>
              </v:textbox>
            </v:shape>
          </w:pict>
        </mc:Fallback>
      </mc:AlternateContent>
    </w:r>
  </w:p>
  <w:p w14:paraId="562A0C1F" w14:textId="77777777" w:rsidR="001007E7" w:rsidRDefault="00E113A9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6DF0931" wp14:editId="05704976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75A04A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" filled="f" stroked="f">
              <v:textbox inset="0,0,0,0">
                <w:txbxContent>
                  <w:p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3FBEF13C" wp14:editId="1B395B92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61FEE5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20804E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8B0142F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16035739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AE4453" w14:textId="77777777" w:rsidR="00243288" w:rsidRDefault="00243288" w:rsidP="001007E7">
      <w:pPr>
        <w:spacing w:after="0" w:line="240" w:lineRule="auto"/>
      </w:pPr>
      <w:r>
        <w:separator/>
      </w:r>
    </w:p>
  </w:footnote>
  <w:footnote w:type="continuationSeparator" w:id="0">
    <w:p w14:paraId="3B17613F" w14:textId="77777777" w:rsidR="00243288" w:rsidRDefault="00243288" w:rsidP="001007E7">
      <w:pPr>
        <w:spacing w:after="0" w:line="240" w:lineRule="auto"/>
      </w:pPr>
      <w:r>
        <w:continuationSeparator/>
      </w:r>
    </w:p>
  </w:footnote>
  <w:footnote w:id="1">
    <w:p w14:paraId="027AC28A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3A85DB16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</w:t>
      </w:r>
      <w:r w:rsidR="00D75193">
        <w:t>1</w:t>
      </w:r>
      <w:r w:rsidRPr="00B55C91">
        <w:rPr>
          <w:sz w:val="18"/>
        </w:rPr>
        <w:t xml:space="preserve">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B0B"/>
    <w:rsid w:val="00001943"/>
    <w:rsid w:val="00023CA9"/>
    <w:rsid w:val="00034DD9"/>
    <w:rsid w:val="00045479"/>
    <w:rsid w:val="000B18F9"/>
    <w:rsid w:val="000D3F6A"/>
    <w:rsid w:val="000E52C7"/>
    <w:rsid w:val="000F7312"/>
    <w:rsid w:val="001007E7"/>
    <w:rsid w:val="001020C0"/>
    <w:rsid w:val="001071F0"/>
    <w:rsid w:val="00134D4F"/>
    <w:rsid w:val="001463BC"/>
    <w:rsid w:val="00157600"/>
    <w:rsid w:val="00165C6B"/>
    <w:rsid w:val="00170EC5"/>
    <w:rsid w:val="00177FA1"/>
    <w:rsid w:val="00194FF2"/>
    <w:rsid w:val="001A3F92"/>
    <w:rsid w:val="001B7AA5"/>
    <w:rsid w:val="001E61DE"/>
    <w:rsid w:val="001E73F1"/>
    <w:rsid w:val="001F73A7"/>
    <w:rsid w:val="002003A9"/>
    <w:rsid w:val="002009A7"/>
    <w:rsid w:val="00243288"/>
    <w:rsid w:val="00253DBA"/>
    <w:rsid w:val="0026335F"/>
    <w:rsid w:val="002823F7"/>
    <w:rsid w:val="002E1412"/>
    <w:rsid w:val="002E6B9A"/>
    <w:rsid w:val="00314023"/>
    <w:rsid w:val="00332B0B"/>
    <w:rsid w:val="003A751B"/>
    <w:rsid w:val="003B01B8"/>
    <w:rsid w:val="003D160E"/>
    <w:rsid w:val="00410707"/>
    <w:rsid w:val="0042293E"/>
    <w:rsid w:val="004243F6"/>
    <w:rsid w:val="0042490F"/>
    <w:rsid w:val="004564FE"/>
    <w:rsid w:val="00462024"/>
    <w:rsid w:val="00466B9C"/>
    <w:rsid w:val="00467598"/>
    <w:rsid w:val="004C01EF"/>
    <w:rsid w:val="004D45A8"/>
    <w:rsid w:val="00521233"/>
    <w:rsid w:val="00535962"/>
    <w:rsid w:val="00574DDE"/>
    <w:rsid w:val="00587691"/>
    <w:rsid w:val="005C0FD4"/>
    <w:rsid w:val="005C72BC"/>
    <w:rsid w:val="005F30F2"/>
    <w:rsid w:val="00611A07"/>
    <w:rsid w:val="0062592A"/>
    <w:rsid w:val="00626D0C"/>
    <w:rsid w:val="00640E82"/>
    <w:rsid w:val="006506D0"/>
    <w:rsid w:val="00651E48"/>
    <w:rsid w:val="006709BC"/>
    <w:rsid w:val="00683CDD"/>
    <w:rsid w:val="00691C64"/>
    <w:rsid w:val="006B202F"/>
    <w:rsid w:val="006D38F2"/>
    <w:rsid w:val="006E45AC"/>
    <w:rsid w:val="006E474C"/>
    <w:rsid w:val="006F28AA"/>
    <w:rsid w:val="00706102"/>
    <w:rsid w:val="00721F4E"/>
    <w:rsid w:val="00725091"/>
    <w:rsid w:val="007532B2"/>
    <w:rsid w:val="00780880"/>
    <w:rsid w:val="007B6F6F"/>
    <w:rsid w:val="007D5E6F"/>
    <w:rsid w:val="007E2CD7"/>
    <w:rsid w:val="00806C78"/>
    <w:rsid w:val="00807015"/>
    <w:rsid w:val="00831319"/>
    <w:rsid w:val="00845FCE"/>
    <w:rsid w:val="00850351"/>
    <w:rsid w:val="008602D0"/>
    <w:rsid w:val="00862F3E"/>
    <w:rsid w:val="008B3AE5"/>
    <w:rsid w:val="008D148F"/>
    <w:rsid w:val="00903E75"/>
    <w:rsid w:val="009B42B9"/>
    <w:rsid w:val="00A16099"/>
    <w:rsid w:val="00A640BD"/>
    <w:rsid w:val="00A969B3"/>
    <w:rsid w:val="00AC0CC2"/>
    <w:rsid w:val="00AD7919"/>
    <w:rsid w:val="00AF5214"/>
    <w:rsid w:val="00B02129"/>
    <w:rsid w:val="00B227FF"/>
    <w:rsid w:val="00B55C91"/>
    <w:rsid w:val="00B62EEF"/>
    <w:rsid w:val="00B97B51"/>
    <w:rsid w:val="00BA0007"/>
    <w:rsid w:val="00BA10B3"/>
    <w:rsid w:val="00BC057E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4766F"/>
    <w:rsid w:val="00C66D08"/>
    <w:rsid w:val="00C7650B"/>
    <w:rsid w:val="00C846A2"/>
    <w:rsid w:val="00C857D9"/>
    <w:rsid w:val="00CA0E82"/>
    <w:rsid w:val="00CA4661"/>
    <w:rsid w:val="00CE58A6"/>
    <w:rsid w:val="00CE67A3"/>
    <w:rsid w:val="00D02754"/>
    <w:rsid w:val="00D05214"/>
    <w:rsid w:val="00D0542A"/>
    <w:rsid w:val="00D24FA7"/>
    <w:rsid w:val="00D64696"/>
    <w:rsid w:val="00D75193"/>
    <w:rsid w:val="00D90D49"/>
    <w:rsid w:val="00DC0B85"/>
    <w:rsid w:val="00DC5D96"/>
    <w:rsid w:val="00DD4F3E"/>
    <w:rsid w:val="00DD55A5"/>
    <w:rsid w:val="00E113A9"/>
    <w:rsid w:val="00E124CB"/>
    <w:rsid w:val="00E13BF0"/>
    <w:rsid w:val="00E13E55"/>
    <w:rsid w:val="00E824B2"/>
    <w:rsid w:val="00E82D3B"/>
    <w:rsid w:val="00EA40CE"/>
    <w:rsid w:val="00EA7406"/>
    <w:rsid w:val="00ED6ED7"/>
    <w:rsid w:val="00EE1E7B"/>
    <w:rsid w:val="00F225BF"/>
    <w:rsid w:val="00F53753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69E45C8"/>
  <w15:docId w15:val="{AF3B2565-4C4E-4C5F-9F64-3C85AEC99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B7C7F4-9065-4112-AAB4-B7CBAFC6C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8</TotalTime>
  <Pages>1</Pages>
  <Words>57</Words>
  <Characters>315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yvolquez</dc:creator>
  <cp:lastModifiedBy>Direccion de Compras</cp:lastModifiedBy>
  <cp:revision>24</cp:revision>
  <cp:lastPrinted>2011-03-04T18:41:00Z</cp:lastPrinted>
  <dcterms:created xsi:type="dcterms:W3CDTF">2025-01-13T15:23:00Z</dcterms:created>
  <dcterms:modified xsi:type="dcterms:W3CDTF">2026-09-17T19:51:00Z</dcterms:modified>
</cp:coreProperties>
</file>