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A024" w14:textId="0B9EB0E5" w:rsidR="00535962" w:rsidRPr="00F7167E" w:rsidRDefault="000D1220">
      <w:r>
        <w:rPr>
          <w:noProof/>
        </w:rPr>
        <w:drawing>
          <wp:inline distT="0" distB="0" distL="0" distR="0" wp14:anchorId="61F4EA40" wp14:editId="0BCB87C6">
            <wp:extent cx="1560195" cy="723900"/>
            <wp:effectExtent l="0" t="0" r="1905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881914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126096" wp14:editId="0202FFB5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690F31" w14:textId="5E5F5B2A" w:rsidR="001466B0" w:rsidRPr="00535962" w:rsidRDefault="00D0449E" w:rsidP="001466B0">
                                <w:pPr>
                                  <w:jc w:val="center"/>
                                </w:pPr>
                                <w:r w:rsidRPr="00D0449E">
                                  <w:rPr>
                                    <w:rStyle w:val="Style2"/>
                                  </w:rPr>
                                  <w:t>MJ-DAF-CD-202</w:t>
                                </w:r>
                                <w:r w:rsidR="00AF63EB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Pr="00D0449E"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085E1E">
                                  <w:rPr>
                                    <w:rStyle w:val="Style2"/>
                                  </w:rPr>
                                  <w:t>2</w:t>
                                </w:r>
                                <w:r w:rsidR="00FA3DC1">
                                  <w:rPr>
                                    <w:rStyle w:val="Style2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736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26096"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2690F31" w14:textId="5E5F5B2A" w:rsidR="001466B0" w:rsidRPr="00535962" w:rsidRDefault="00D0449E" w:rsidP="001466B0">
                          <w:pPr>
                            <w:jc w:val="center"/>
                          </w:pPr>
                          <w:r w:rsidRPr="00D0449E">
                            <w:rPr>
                              <w:rStyle w:val="Style2"/>
                            </w:rPr>
                            <w:t>MJ-DAF-CD-202</w:t>
                          </w:r>
                          <w:r w:rsidR="00AF63EB">
                            <w:rPr>
                              <w:rStyle w:val="Style2"/>
                            </w:rPr>
                            <w:t>6</w:t>
                          </w:r>
                          <w:r w:rsidRPr="00D0449E">
                            <w:rPr>
                              <w:rStyle w:val="Style2"/>
                            </w:rPr>
                            <w:t>-00</w:t>
                          </w:r>
                          <w:r w:rsidR="00085E1E">
                            <w:rPr>
                              <w:rStyle w:val="Style2"/>
                            </w:rPr>
                            <w:t>2</w:t>
                          </w:r>
                          <w:r w:rsidR="00FA3DC1">
                            <w:rPr>
                              <w:rStyle w:val="Style2"/>
                            </w:rPr>
                            <w:t>7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E7D736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50851D" wp14:editId="720FA95C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ADC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0851D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6400ADC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F056EE" wp14:editId="34B30AC0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9C92FE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879562" wp14:editId="618B891C">
                <wp:simplePos x="0" y="0"/>
                <wp:positionH relativeFrom="column">
                  <wp:posOffset>4706620</wp:posOffset>
                </wp:positionH>
                <wp:positionV relativeFrom="paragraph">
                  <wp:posOffset>131445</wp:posOffset>
                </wp:positionV>
                <wp:extent cx="174371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7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15824" w14:textId="5DE0D53C" w:rsidR="0026335F" w:rsidRPr="0026335F" w:rsidRDefault="00EB4DF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B105B">
                                  <w:rPr>
                                    <w:rStyle w:val="Style5"/>
                                    <w:lang w:val="es-DO"/>
                                  </w:rPr>
                                  <w:t>xx</w:t>
                                </w:r>
                                <w:r w:rsidR="00D0449E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DB105B">
                                  <w:rPr>
                                    <w:rStyle w:val="Style5"/>
                                    <w:lang w:val="es-DO"/>
                                  </w:rPr>
                                  <w:t>agosto</w:t>
                                </w:r>
                                <w:r w:rsidR="00D0449E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AF63EB"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9562" id="Text Box 12" o:spid="_x0000_s1032" type="#_x0000_t202" style="position:absolute;margin-left:370.6pt;margin-top:10.35pt;width:137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" filled="f" stroked="f">
                <v:textbox>
                  <w:txbxContent>
                    <w:p w14:paraId="3F315824" w14:textId="5DE0D53C" w:rsidR="0026335F" w:rsidRPr="0026335F" w:rsidRDefault="00EB4DF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B105B">
                            <w:rPr>
                              <w:rStyle w:val="Style5"/>
                              <w:lang w:val="es-DO"/>
                            </w:rPr>
                            <w:t>xx</w:t>
                          </w:r>
                          <w:r w:rsidR="00D0449E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DB105B">
                            <w:rPr>
                              <w:rStyle w:val="Style5"/>
                              <w:lang w:val="es-DO"/>
                            </w:rPr>
                            <w:t>agosto</w:t>
                          </w:r>
                          <w:r w:rsidR="00D0449E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AF63EB"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BFF54F" w14:textId="77777777"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BCF95" wp14:editId="5E37792B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D46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CF95" id="Text Box 13" o:spid="_x0000_s1033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" filled="f" stroked="f">
                <v:textbox>
                  <w:txbxContent>
                    <w:p w14:paraId="56FD469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305225" wp14:editId="05CC22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574B7" w14:textId="5E414AF6" w:rsidR="002E1412" w:rsidRPr="002E1412" w:rsidRDefault="00EB4DF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6523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05225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4B5574B7" w14:textId="5E414AF6" w:rsidR="002E1412" w:rsidRPr="002E1412" w:rsidRDefault="00EB4DF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65235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32CC2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CE3E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41E5B9" wp14:editId="12169DC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89B6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1E5B9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C089B6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14FAB6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AEF41F" wp14:editId="3AD80F2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16272" w14:textId="4585EA15" w:rsidR="002E1412" w:rsidRPr="002E1412" w:rsidRDefault="00EB4DF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0D1220">
                                  <w:rPr>
                                    <w:rStyle w:val="Style8"/>
                                    <w:smallCaps/>
                                  </w:rPr>
                                  <w:t>ADMINISTRACION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F41F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9B16272" w14:textId="4585EA15" w:rsidR="002E1412" w:rsidRPr="002E1412" w:rsidRDefault="00EB4DF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0D1220">
                            <w:rPr>
                              <w:rStyle w:val="Style8"/>
                              <w:smallCaps/>
                            </w:rPr>
                            <w:t>ADMINISTRACION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86FBB4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706E5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146718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67EF58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83D52A8" w14:textId="3D71EFA3" w:rsidR="007B0E1F" w:rsidRDefault="00E82502" w:rsidP="000D1220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0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7"/>
      </w:tblGrid>
      <w:tr w:rsidR="00E82502" w:rsidRPr="00E82502" w14:paraId="37B476A4" w14:textId="77777777" w:rsidTr="000D1220">
        <w:trPr>
          <w:cantSplit/>
          <w:trHeight w:val="420"/>
        </w:trPr>
        <w:tc>
          <w:tcPr>
            <w:tcW w:w="9027" w:type="dxa"/>
          </w:tcPr>
          <w:p w14:paraId="2398CB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09306859" w14:textId="77777777" w:rsidTr="000D1220">
        <w:trPr>
          <w:cantSplit/>
          <w:trHeight w:val="420"/>
        </w:trPr>
        <w:tc>
          <w:tcPr>
            <w:tcW w:w="9027" w:type="dxa"/>
          </w:tcPr>
          <w:p w14:paraId="213855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B08F7A8" w14:textId="77777777" w:rsidTr="000D1220">
        <w:trPr>
          <w:cantSplit/>
          <w:trHeight w:val="420"/>
        </w:trPr>
        <w:tc>
          <w:tcPr>
            <w:tcW w:w="9027" w:type="dxa"/>
          </w:tcPr>
          <w:p w14:paraId="211FC65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0B71DA0" w14:textId="77777777" w:rsidTr="000D1220">
        <w:trPr>
          <w:cantSplit/>
          <w:trHeight w:val="420"/>
        </w:trPr>
        <w:tc>
          <w:tcPr>
            <w:tcW w:w="9027" w:type="dxa"/>
          </w:tcPr>
          <w:p w14:paraId="0211D2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A794FF4" w14:textId="77777777" w:rsidTr="000D1220">
        <w:trPr>
          <w:cantSplit/>
          <w:trHeight w:val="420"/>
        </w:trPr>
        <w:tc>
          <w:tcPr>
            <w:tcW w:w="9027" w:type="dxa"/>
          </w:tcPr>
          <w:p w14:paraId="0BF82A3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31A7007" w14:textId="77777777" w:rsidTr="000D1220">
        <w:trPr>
          <w:cantSplit/>
          <w:trHeight w:val="420"/>
        </w:trPr>
        <w:tc>
          <w:tcPr>
            <w:tcW w:w="9027" w:type="dxa"/>
          </w:tcPr>
          <w:p w14:paraId="2AFD1CA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4072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28212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2FEFB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AF77A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48708B" w14:textId="77777777" w:rsidR="00EE1E7B" w:rsidRPr="00E82502" w:rsidRDefault="00EE1E7B" w:rsidP="000D1220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BC0E0" w14:textId="77777777" w:rsidR="00EB4DF9" w:rsidRDefault="00EB4DF9" w:rsidP="001007E7">
      <w:pPr>
        <w:spacing w:after="0" w:line="240" w:lineRule="auto"/>
      </w:pPr>
      <w:r>
        <w:separator/>
      </w:r>
    </w:p>
  </w:endnote>
  <w:endnote w:type="continuationSeparator" w:id="0">
    <w:p w14:paraId="04AA8C92" w14:textId="77777777" w:rsidR="00EB4DF9" w:rsidRDefault="00EB4DF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E2D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4B6482" wp14:editId="2B5B8C9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2D73FD" wp14:editId="54C7A9C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E2EC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074B65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D73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59E2EC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074B65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C8C3F6" wp14:editId="53125C3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D3C4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C8C3F6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01D3C4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EFC35B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CA589D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5A6E21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3B668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D9971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85837" w14:textId="77777777" w:rsidR="00EB4DF9" w:rsidRDefault="00EB4DF9" w:rsidP="001007E7">
      <w:pPr>
        <w:spacing w:after="0" w:line="240" w:lineRule="auto"/>
      </w:pPr>
      <w:r>
        <w:separator/>
      </w:r>
    </w:p>
  </w:footnote>
  <w:footnote w:type="continuationSeparator" w:id="0">
    <w:p w14:paraId="7CD1B7BA" w14:textId="77777777" w:rsidR="00EB4DF9" w:rsidRDefault="00EB4DF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34DD9"/>
    <w:rsid w:val="00040146"/>
    <w:rsid w:val="00045479"/>
    <w:rsid w:val="00050F3B"/>
    <w:rsid w:val="0005792C"/>
    <w:rsid w:val="00085E1E"/>
    <w:rsid w:val="000B0DCD"/>
    <w:rsid w:val="000D1220"/>
    <w:rsid w:val="000E02D9"/>
    <w:rsid w:val="001007E7"/>
    <w:rsid w:val="001020C0"/>
    <w:rsid w:val="00142420"/>
    <w:rsid w:val="001466B0"/>
    <w:rsid w:val="00157600"/>
    <w:rsid w:val="00170EC5"/>
    <w:rsid w:val="00181E8D"/>
    <w:rsid w:val="00194FF2"/>
    <w:rsid w:val="001A3F92"/>
    <w:rsid w:val="001F721F"/>
    <w:rsid w:val="001F73A7"/>
    <w:rsid w:val="002009A7"/>
    <w:rsid w:val="00253DBA"/>
    <w:rsid w:val="0026335F"/>
    <w:rsid w:val="00295BD4"/>
    <w:rsid w:val="002D451D"/>
    <w:rsid w:val="002D787E"/>
    <w:rsid w:val="002E1412"/>
    <w:rsid w:val="00314023"/>
    <w:rsid w:val="00327600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4D7996"/>
    <w:rsid w:val="00534F92"/>
    <w:rsid w:val="00535962"/>
    <w:rsid w:val="00611A07"/>
    <w:rsid w:val="0061645C"/>
    <w:rsid w:val="0062592A"/>
    <w:rsid w:val="006506D0"/>
    <w:rsid w:val="00651E48"/>
    <w:rsid w:val="00666D56"/>
    <w:rsid w:val="006709BC"/>
    <w:rsid w:val="006F567F"/>
    <w:rsid w:val="00725091"/>
    <w:rsid w:val="00760D52"/>
    <w:rsid w:val="00765235"/>
    <w:rsid w:val="00780880"/>
    <w:rsid w:val="007B0E1F"/>
    <w:rsid w:val="007B2ABD"/>
    <w:rsid w:val="007B6F6F"/>
    <w:rsid w:val="00820C9F"/>
    <w:rsid w:val="0082707E"/>
    <w:rsid w:val="008315B0"/>
    <w:rsid w:val="008B3AE5"/>
    <w:rsid w:val="008C388B"/>
    <w:rsid w:val="00912B3E"/>
    <w:rsid w:val="00966EEE"/>
    <w:rsid w:val="00977C54"/>
    <w:rsid w:val="009D0612"/>
    <w:rsid w:val="00A16099"/>
    <w:rsid w:val="00A640BD"/>
    <w:rsid w:val="00A641A7"/>
    <w:rsid w:val="00A72F42"/>
    <w:rsid w:val="00AD7919"/>
    <w:rsid w:val="00AF2E6B"/>
    <w:rsid w:val="00AF63EB"/>
    <w:rsid w:val="00B62EEF"/>
    <w:rsid w:val="00B97B51"/>
    <w:rsid w:val="00BA0007"/>
    <w:rsid w:val="00BA0889"/>
    <w:rsid w:val="00BB1D79"/>
    <w:rsid w:val="00BC1D0C"/>
    <w:rsid w:val="00BC61BD"/>
    <w:rsid w:val="00BD1586"/>
    <w:rsid w:val="00BF4AC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0449E"/>
    <w:rsid w:val="00D1201E"/>
    <w:rsid w:val="00D24FA7"/>
    <w:rsid w:val="00D45A3E"/>
    <w:rsid w:val="00D64696"/>
    <w:rsid w:val="00D7710E"/>
    <w:rsid w:val="00D90D49"/>
    <w:rsid w:val="00D9600B"/>
    <w:rsid w:val="00DB105B"/>
    <w:rsid w:val="00DC5D96"/>
    <w:rsid w:val="00DD4F3E"/>
    <w:rsid w:val="00DD5E96"/>
    <w:rsid w:val="00DE2B0A"/>
    <w:rsid w:val="00E13E55"/>
    <w:rsid w:val="00E82502"/>
    <w:rsid w:val="00EA6B34"/>
    <w:rsid w:val="00EA7406"/>
    <w:rsid w:val="00EB4DF9"/>
    <w:rsid w:val="00EE1E7B"/>
    <w:rsid w:val="00F21FC3"/>
    <w:rsid w:val="00F225BF"/>
    <w:rsid w:val="00F53753"/>
    <w:rsid w:val="00F7167E"/>
    <w:rsid w:val="00F7443C"/>
    <w:rsid w:val="00F84D68"/>
    <w:rsid w:val="00F91DE6"/>
    <w:rsid w:val="00F9504D"/>
    <w:rsid w:val="00FA01DC"/>
    <w:rsid w:val="00FA3DC1"/>
    <w:rsid w:val="00FC2570"/>
    <w:rsid w:val="00FC2870"/>
    <w:rsid w:val="00FC47FF"/>
    <w:rsid w:val="00FE1BD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D899F"/>
  <w15:docId w15:val="{A8909457-E88C-4EED-ACC9-DC547F67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0E408-79A5-4D45-BB36-0E3C0DFC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Laura Fernandez</cp:lastModifiedBy>
  <cp:revision>13</cp:revision>
  <cp:lastPrinted>2011-03-04T18:48:00Z</cp:lastPrinted>
  <dcterms:created xsi:type="dcterms:W3CDTF">2014-01-15T13:04:00Z</dcterms:created>
  <dcterms:modified xsi:type="dcterms:W3CDTF">2026-09-22T17:35:00Z</dcterms:modified>
</cp:coreProperties>
</file>