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50F7CA9A" w:rsidR="00535962" w:rsidRPr="00F7167E" w:rsidRDefault="00D3641E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7E40DDC0">
                <wp:simplePos x="0" y="0"/>
                <wp:positionH relativeFrom="column">
                  <wp:posOffset>4562476</wp:posOffset>
                </wp:positionH>
                <wp:positionV relativeFrom="paragraph">
                  <wp:posOffset>161925</wp:posOffset>
                </wp:positionV>
                <wp:extent cx="183896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61242EF2" w:rsidR="0026335F" w:rsidRPr="0026335F" w:rsidRDefault="00D3641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16</w:t>
                                </w:r>
                                <w:r w:rsidR="002C776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344D78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9.25pt;margin-top:12.75pt;width:144.8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xB0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" filled="f" stroked="f">
                <v:textbox>
                  <w:txbxContent>
                    <w:p w14:paraId="14653FD5" w14:textId="61242EF2" w:rsidR="0026335F" w:rsidRPr="0026335F" w:rsidRDefault="00D3641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16</w:t>
                          </w:r>
                          <w:r w:rsidR="002C776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344D78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A5A87" w:rsidRPr="006500E2">
        <w:rPr>
          <w:noProof/>
          <w:lang w:val="es-MX" w:eastAsia="es-MX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4BF9C56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27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0EC5DC5E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D3641E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0EC5DC5E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D3641E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D3641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bookmarkStart w:id="0" w:name="_GoBack"/>
    <w:bookmarkEnd w:id="0"/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D3641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DE6B7" w14:textId="77777777" w:rsidR="00B16F10" w:rsidRDefault="00B16F10" w:rsidP="001007E7">
      <w:pPr>
        <w:spacing w:after="0" w:line="240" w:lineRule="auto"/>
      </w:pPr>
      <w:r>
        <w:separator/>
      </w:r>
    </w:p>
  </w:endnote>
  <w:endnote w:type="continuationSeparator" w:id="0">
    <w:p w14:paraId="4141F1B6" w14:textId="77777777" w:rsidR="00B16F10" w:rsidRDefault="00B16F1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AA1A9" w14:textId="77777777" w:rsidR="00B16F10" w:rsidRDefault="00B16F10" w:rsidP="001007E7">
      <w:pPr>
        <w:spacing w:after="0" w:line="240" w:lineRule="auto"/>
      </w:pPr>
      <w:r>
        <w:separator/>
      </w:r>
    </w:p>
  </w:footnote>
  <w:footnote w:type="continuationSeparator" w:id="0">
    <w:p w14:paraId="6B8F7022" w14:textId="77777777" w:rsidR="00B16F10" w:rsidRDefault="00B16F1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16F10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3641E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41A87-C72D-47A4-ADEA-5A61128A2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Tomas Michael Romano Nuñez</cp:lastModifiedBy>
  <cp:revision>28</cp:revision>
  <cp:lastPrinted>2011-03-04T18:48:00Z</cp:lastPrinted>
  <dcterms:created xsi:type="dcterms:W3CDTF">2023-02-26T17:21:00Z</dcterms:created>
  <dcterms:modified xsi:type="dcterms:W3CDTF">2026-09-17T18:20:00Z</dcterms:modified>
</cp:coreProperties>
</file>