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0CBEAA5F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7120A9">
                                          <w:rPr>
                                            <w:lang w:val="en-US"/>
                                          </w:rPr>
                                          <w:t>1</w:t>
                                        </w:r>
                                        <w:r w:rsidR="007120A9">
                                          <w:t>17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79591B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0CBEAA5F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7120A9"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 w:rsidR="007120A9">
                                    <w:t>17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4C4CAC86" w14:textId="77777777" w:rsidR="006B202F" w:rsidRPr="00535962" w:rsidRDefault="007120A9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MX" w:eastAsia="es-MX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79591B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79591B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00489435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79591B">
                              <w:t>16</w:t>
                            </w:r>
                            <w:r w:rsidR="005C641E">
                              <w:t>/</w:t>
                            </w:r>
                            <w:r w:rsidR="0079591B">
                              <w:t>09</w:t>
                            </w:r>
                            <w:bookmarkStart w:id="0" w:name="_GoBack"/>
                            <w:bookmarkEnd w:id="0"/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DC79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00489435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79591B">
                        <w:t>16</w:t>
                      </w:r>
                      <w:r w:rsidR="005C641E">
                        <w:t>/</w:t>
                      </w:r>
                      <w:r w:rsidR="0079591B">
                        <w:t>09</w:t>
                      </w:r>
                      <w:bookmarkStart w:id="1" w:name="_GoBack"/>
                      <w:bookmarkEnd w:id="1"/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FEF87" w14:textId="77777777" w:rsidR="007F490D" w:rsidRDefault="007F490D" w:rsidP="001007E7">
      <w:pPr>
        <w:spacing w:after="0" w:line="240" w:lineRule="auto"/>
      </w:pPr>
      <w:r>
        <w:separator/>
      </w:r>
    </w:p>
  </w:endnote>
  <w:endnote w:type="continuationSeparator" w:id="0">
    <w:p w14:paraId="00BBE019" w14:textId="77777777" w:rsidR="007F490D" w:rsidRDefault="007F49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694C2" w14:textId="77777777" w:rsidR="007F490D" w:rsidRDefault="007F490D" w:rsidP="001007E7">
      <w:pPr>
        <w:spacing w:after="0" w:line="240" w:lineRule="auto"/>
      </w:pPr>
      <w:r>
        <w:separator/>
      </w:r>
    </w:p>
  </w:footnote>
  <w:footnote w:type="continuationSeparator" w:id="0">
    <w:p w14:paraId="0B0C7E81" w14:textId="77777777" w:rsidR="007F490D" w:rsidRDefault="007F490D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702A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120A9"/>
    <w:rsid w:val="00721F4E"/>
    <w:rsid w:val="00725091"/>
    <w:rsid w:val="007532B2"/>
    <w:rsid w:val="00780880"/>
    <w:rsid w:val="0079591B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57D9"/>
    <w:rsid w:val="00CA0E82"/>
    <w:rsid w:val="00CA3513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FCE38-3F41-4F00-BADA-869B166D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Tomas Michael Romano Nuñez</cp:lastModifiedBy>
  <cp:revision>25</cp:revision>
  <cp:lastPrinted>2011-03-04T18:41:00Z</cp:lastPrinted>
  <dcterms:created xsi:type="dcterms:W3CDTF">2025-01-13T15:23:00Z</dcterms:created>
  <dcterms:modified xsi:type="dcterms:W3CDTF">2026-09-17T18:19:00Z</dcterms:modified>
</cp:coreProperties>
</file>