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5CDC24" w14:textId="43D4EE94" w:rsidR="003473D4" w:rsidRPr="00A8363F" w:rsidRDefault="00A8363F" w:rsidP="00840E00">
                                    <w:pPr>
                                      <w:jc w:val="center"/>
                                      <w:rPr>
                                        <w:rStyle w:val="Style2"/>
                                        <w:lang w:val="en-US"/>
                                      </w:rPr>
                                    </w:pPr>
                                    <w:r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  <w:r w:rsidR="006233E2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HOSPI</w:t>
                                    </w:r>
                                    <w:r w:rsidR="003473D4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E90EB4">
                                      <w:rPr>
                                        <w:rStyle w:val="Style2"/>
                                        <w:lang w:val="en-US"/>
                                      </w:rPr>
                                      <w:t>117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16337020" w14:textId="2A6FE97B" w:rsidR="00840E00" w:rsidRPr="00535962" w:rsidRDefault="00E90EB4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5CDC24" w14:textId="43D4EE94" w:rsidR="003473D4" w:rsidRPr="00A8363F" w:rsidRDefault="00A8363F" w:rsidP="00840E00">
                              <w:pPr>
                                <w:jc w:val="center"/>
                                <w:rPr>
                                  <w:rStyle w:val="Style2"/>
                                  <w:lang w:val="en-US"/>
                                </w:rPr>
                              </w:pPr>
                              <w:r w:rsidRPr="00A8363F">
                                <w:rPr>
                                  <w:rStyle w:val="Style2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  <w:r w:rsidR="006233E2" w:rsidRPr="00A8363F">
                                <w:rPr>
                                  <w:rStyle w:val="Style2"/>
                                  <w:lang w:val="en-US"/>
                                </w:rPr>
                                <w:t>HOSPI</w:t>
                              </w:r>
                              <w:r w:rsidR="003473D4" w:rsidRPr="00A8363F">
                                <w:rPr>
                                  <w:rStyle w:val="Style2"/>
                                  <w:lang w:val="en-US"/>
                                </w:rPr>
                                <w:t>TAL CENTRAL FFA-DAF-CM-2026-0</w:t>
                              </w:r>
                              <w:r w:rsidR="00E90EB4">
                                <w:rPr>
                                  <w:rStyle w:val="Style2"/>
                                  <w:lang w:val="en-US"/>
                                </w:rPr>
                                <w:t>117</w:t>
                              </w:r>
                              <w:bookmarkStart w:id="1" w:name="_GoBack"/>
                              <w:bookmarkEnd w:id="1"/>
                            </w:p>
                            <w:p w14:paraId="16337020" w14:textId="2A6FE97B" w:rsidR="00840E00" w:rsidRPr="00535962" w:rsidRDefault="00E90EB4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MX" w:eastAsia="es-MX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E90EB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E90EB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5763D25" w14:textId="77777777" w:rsidR="0026335F" w:rsidRPr="0026335F" w:rsidRDefault="0050301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E90EB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90EB4">
                              <w:fldChar w:fldCharType="begin"/>
                            </w:r>
                            <w:r w:rsidR="00E90EB4">
                              <w:instrText xml:space="preserve"> NUMPAGES   \* MERGEFORMAT </w:instrText>
                            </w:r>
                            <w:r w:rsidR="00E90EB4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90EB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A92D8" w14:textId="77777777" w:rsidR="00E32D7E" w:rsidRDefault="00E32D7E" w:rsidP="001007E7">
      <w:pPr>
        <w:spacing w:after="0" w:line="240" w:lineRule="auto"/>
      </w:pPr>
      <w:r>
        <w:separator/>
      </w:r>
    </w:p>
  </w:endnote>
  <w:endnote w:type="continuationSeparator" w:id="0">
    <w:p w14:paraId="4EE38221" w14:textId="77777777" w:rsidR="00E32D7E" w:rsidRDefault="00E32D7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59D9A" w14:textId="77777777" w:rsidR="00E32D7E" w:rsidRDefault="00E32D7E" w:rsidP="001007E7">
      <w:pPr>
        <w:spacing w:after="0" w:line="240" w:lineRule="auto"/>
      </w:pPr>
      <w:r>
        <w:separator/>
      </w:r>
    </w:p>
  </w:footnote>
  <w:footnote w:type="continuationSeparator" w:id="0">
    <w:p w14:paraId="71F4CA3D" w14:textId="77777777" w:rsidR="00E32D7E" w:rsidRDefault="00E32D7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EA"/>
    <w:rsid w:val="0001679F"/>
    <w:rsid w:val="00034DD9"/>
    <w:rsid w:val="000824CE"/>
    <w:rsid w:val="00090E8D"/>
    <w:rsid w:val="000A5DAC"/>
    <w:rsid w:val="000B3B70"/>
    <w:rsid w:val="001007E7"/>
    <w:rsid w:val="001020C0"/>
    <w:rsid w:val="00103FD6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2FCF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73D4"/>
    <w:rsid w:val="003B38E0"/>
    <w:rsid w:val="003F0543"/>
    <w:rsid w:val="0042490F"/>
    <w:rsid w:val="00466B9C"/>
    <w:rsid w:val="004762B3"/>
    <w:rsid w:val="004767CC"/>
    <w:rsid w:val="004C4743"/>
    <w:rsid w:val="0050301F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709BC"/>
    <w:rsid w:val="006758C0"/>
    <w:rsid w:val="006A43C4"/>
    <w:rsid w:val="0073719C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8363F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0FAA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927D1"/>
    <w:rsid w:val="00DC5D96"/>
    <w:rsid w:val="00DD4F3E"/>
    <w:rsid w:val="00E13E55"/>
    <w:rsid w:val="00E32D7E"/>
    <w:rsid w:val="00E81276"/>
    <w:rsid w:val="00E90EB4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3A789-5E03-4C87-9925-543278160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3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Tomas Michael Romano Nuñez</cp:lastModifiedBy>
  <cp:revision>5</cp:revision>
  <cp:lastPrinted>2011-03-04T19:05:00Z</cp:lastPrinted>
  <dcterms:created xsi:type="dcterms:W3CDTF">2026-07-22T18:43:00Z</dcterms:created>
  <dcterms:modified xsi:type="dcterms:W3CDTF">2026-09-17T18:18:00Z</dcterms:modified>
</cp:coreProperties>
</file>