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2330E8">
      <w:bookmarkStart w:id="0" w:name="_GoBack"/>
      <w:bookmarkEnd w:id="0"/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7642860</wp:posOffset>
                </wp:positionH>
                <wp:positionV relativeFrom="paragraph">
                  <wp:posOffset>-669925</wp:posOffset>
                </wp:positionV>
                <wp:extent cx="1828165" cy="701040"/>
                <wp:effectExtent l="13335" t="6350" r="6350" b="6985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165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bookmarkStart w:id="1" w:name="incBuyerDossierDetaillnkRequestReference" w:displacedByCustomXml="prev"/>
                                  <w:p w:rsidR="00654A00" w:rsidRPr="00654A00" w:rsidRDefault="00654A00" w:rsidP="00654A00">
                                    <w:pPr>
                                      <w:rPr>
                                        <w:lang w:val="es-DO" w:eastAsia="es-ES"/>
                                      </w:rPr>
                                    </w:pPr>
                                    <w:r w:rsidRPr="00654A00">
                                      <w:rPr>
                                        <w:lang w:val="es-DO" w:eastAsia="es-ES"/>
                                      </w:rPr>
                                      <w:fldChar w:fldCharType="begin"/>
                                    </w:r>
                                    <w:r w:rsidRPr="00654A00">
                                      <w:rPr>
                                        <w:lang w:val="es-DO" w:eastAsia="es-ES"/>
                                      </w:rPr>
                                      <w:instrText xml:space="preserve"> HYPERLINK "javascript:void(0);" \o "IMDH-CCC-CP-2021-0001" </w:instrText>
                                    </w:r>
                                    <w:r w:rsidRPr="00654A00">
                                      <w:rPr>
                                        <w:lang w:val="es-DO" w:eastAsia="es-ES"/>
                                      </w:rPr>
                                      <w:fldChar w:fldCharType="separate"/>
                                    </w:r>
                                    <w:r w:rsidRPr="00654A00">
                                      <w:rPr>
                                        <w:lang w:val="es-DO" w:eastAsia="es-ES"/>
                                      </w:rPr>
                                      <w:t>IMDH-CCC-CP-2021-0001</w:t>
                                    </w:r>
                                    <w:r w:rsidRPr="00654A00">
                                      <w:rPr>
                                        <w:lang w:val="es-DO" w:eastAsia="es-ES"/>
                                      </w:rPr>
                                      <w:fldChar w:fldCharType="end"/>
                                    </w:r>
                                    <w:bookmarkEnd w:id="1"/>
                                  </w:p>
                                  <w:p w:rsidR="00957FDA" w:rsidRPr="00535962" w:rsidRDefault="00480894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601.8pt;margin-top:-52.75pt;width:143.9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zGLsIA&#10;AADbAAAADwAAAGRycy9kb3ducmV2LnhtbERPS2vCQBC+F/wPyxR6q5uKikZX8YGgBw/aCh6H7DRJ&#10;zc6G7DYm/npXELzNx/ec6bwxhaipcrllBV/dCARxYnXOqYKf783nCITzyBoLy6SgJQfzWedtirG2&#10;Vz5QffSpCCHsYlSQeV/GUrokI4Oua0viwP3ayqAPsEqlrvAawk0he1E0lAZzDg0ZlrTKKLkc/42C&#10;U4/24/6gPK//0suubmm9dO1NqY/3ZjEB4anxL/HTvdVhfh8ev4QD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fMYuwgAAANsAAAAPAAAAAAAAAAAAAAAAAJgCAABkcnMvZG93&#10;bnJldi54bWxQSwUGAAAAAAQABAD1AAAAhwM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bookmarkStart w:id="2" w:name="incBuyerDossierDetaillnkRequestReference" w:displacedByCustomXml="prev"/>
                            <w:p w:rsidR="00654A00" w:rsidRPr="00654A00" w:rsidRDefault="00654A00" w:rsidP="00654A00">
                              <w:pPr>
                                <w:rPr>
                                  <w:lang w:val="es-DO" w:eastAsia="es-ES"/>
                                </w:rPr>
                              </w:pPr>
                              <w:r w:rsidRPr="00654A00">
                                <w:rPr>
                                  <w:lang w:val="es-DO" w:eastAsia="es-ES"/>
                                </w:rPr>
                                <w:fldChar w:fldCharType="begin"/>
                              </w:r>
                              <w:r w:rsidRPr="00654A00">
                                <w:rPr>
                                  <w:lang w:val="es-DO" w:eastAsia="es-ES"/>
                                </w:rPr>
                                <w:instrText xml:space="preserve"> HYPERLINK "javascript:void(0);" \o "IMDH-CCC-CP-2021-0001" </w:instrText>
                              </w:r>
                              <w:r w:rsidRPr="00654A00">
                                <w:rPr>
                                  <w:lang w:val="es-DO" w:eastAsia="es-ES"/>
                                </w:rPr>
                                <w:fldChar w:fldCharType="separate"/>
                              </w:r>
                              <w:r w:rsidRPr="00654A00">
                                <w:rPr>
                                  <w:lang w:val="es-DO" w:eastAsia="es-ES"/>
                                </w:rPr>
                                <w:t>IMDH-CCC-CP-2021-0001</w:t>
                              </w:r>
                              <w:r w:rsidRPr="00654A00">
                                <w:rPr>
                                  <w:lang w:val="es-DO" w:eastAsia="es-ES"/>
                                </w:rPr>
                                <w:fldChar w:fldCharType="end"/>
                              </w:r>
                              <w:bookmarkEnd w:id="2"/>
                            </w:p>
                            <w:p w:rsidR="00957FDA" w:rsidRPr="00535962" w:rsidRDefault="00480894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o978EA&#10;AADbAAAADwAAAGRycy9kb3ducmV2LnhtbERPzWrCQBC+F/oOyxR6q5tKDZK6ihRsvQg29gGG7JgE&#10;s7NLdhpTn94VhN7m4/udxWp0nRqoj61nA6+TDBRx5W3LtYGfw+ZlDioKssXOMxn4owir5ePDAgvr&#10;z/xNQym1SiEcCzTQiIRC61g15DBOfCBO3NH3DiXBvta2x3MKd52eZlmuHbacGhoM9NFQdSp/nQGJ&#10;b7Zc5z4P81Dtvy6fu9mwE2Oen8b1OyihUf7Fd/fWpvkzuP2SDtDLK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qPe/BAAAA2wAAAA8AAAAAAAAAAAAAAAAAmAIAAGRycy9kb3du&#10;cmV2LnhtbFBLBQYAAAAABAAEAPUAAACGAwAAAAA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2330E8" w:rsidP="0053596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116840</wp:posOffset>
                </wp:positionV>
                <wp:extent cx="3311525" cy="45085"/>
                <wp:effectExtent l="0" t="4445" r="381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8089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  <w:showingPlcHdr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54A0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2" type="#_x0000_t202" style="position:absolute;margin-left:208.45pt;margin-top:9.2pt;width:260.75pt;height: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" stroked="f">
                <v:textbox>
                  <w:txbxContent>
                    <w:p w:rsidR="002E1412" w:rsidRPr="002E1412" w:rsidRDefault="0048089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  <w:showingPlcHdr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54A00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480894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3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PED&#10;6i6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480894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80894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nA3uwIAAME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" filled="f" stroked="f">
                <v:textbox>
                  <w:txbxContent>
                    <w:p w:rsidR="0026335F" w:rsidRPr="0026335F" w:rsidRDefault="0048089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2330E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E62C30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E62C30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2C30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6Tm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PlTpOa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E62C30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E62C30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2C30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330E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NNs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D5&#10;tNNs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894" w:rsidRDefault="00480894" w:rsidP="001007E7">
      <w:pPr>
        <w:spacing w:after="0" w:line="240" w:lineRule="auto"/>
      </w:pPr>
      <w:r>
        <w:separator/>
      </w:r>
    </w:p>
  </w:endnote>
  <w:endnote w:type="continuationSeparator" w:id="0">
    <w:p w:rsidR="00480894" w:rsidRDefault="0048089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2330E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EYvDBC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2330E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p/zrQIAAK8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894" w:rsidRDefault="00480894" w:rsidP="001007E7">
      <w:pPr>
        <w:spacing w:after="0" w:line="240" w:lineRule="auto"/>
      </w:pPr>
      <w:r>
        <w:separator/>
      </w:r>
    </w:p>
  </w:footnote>
  <w:footnote w:type="continuationSeparator" w:id="0">
    <w:p w:rsidR="00480894" w:rsidRDefault="00480894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522" w:rsidRDefault="00654A00">
    <w:pPr>
      <w:pStyle w:val="Encabezado"/>
    </w:pPr>
    <w:r w:rsidRPr="00654A00">
      <w:rPr>
        <w:noProof/>
        <w:lang w:val="es-DO" w:eastAsia="es-DO"/>
      </w:rPr>
      <w:drawing>
        <wp:anchor distT="0" distB="0" distL="114300" distR="114300" simplePos="0" relativeHeight="251658240" behindDoc="0" locked="0" layoutInCell="1" allowOverlap="1" wp14:anchorId="5ADB8B49" wp14:editId="337B5C9E">
          <wp:simplePos x="0" y="0"/>
          <wp:positionH relativeFrom="margin">
            <wp:posOffset>1000125</wp:posOffset>
          </wp:positionH>
          <wp:positionV relativeFrom="paragraph">
            <wp:posOffset>-200660</wp:posOffset>
          </wp:positionV>
          <wp:extent cx="6598285" cy="948055"/>
          <wp:effectExtent l="0" t="0" r="0" b="444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8285" cy="948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330E8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80894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54A00"/>
    <w:rsid w:val="006709BC"/>
    <w:rsid w:val="00745530"/>
    <w:rsid w:val="00780880"/>
    <w:rsid w:val="007B4164"/>
    <w:rsid w:val="007B6F6F"/>
    <w:rsid w:val="00810515"/>
    <w:rsid w:val="0083342F"/>
    <w:rsid w:val="00854B4F"/>
    <w:rsid w:val="008B3AE5"/>
    <w:rsid w:val="009002B4"/>
    <w:rsid w:val="009419C2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4787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62C30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4AAEDBAE-B142-4B9A-9983-1C3F743D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54B4-7751-415E-819F-5EB845CE1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Diana Cairo</cp:lastModifiedBy>
  <cp:revision>2</cp:revision>
  <cp:lastPrinted>2011-03-04T18:27:00Z</cp:lastPrinted>
  <dcterms:created xsi:type="dcterms:W3CDTF">2022-01-27T16:03:00Z</dcterms:created>
  <dcterms:modified xsi:type="dcterms:W3CDTF">2022-01-27T16:03:00Z</dcterms:modified>
</cp:coreProperties>
</file>