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6E7ADB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paragraph">
                  <wp:posOffset>-590550</wp:posOffset>
                </wp:positionV>
                <wp:extent cx="2238375" cy="819150"/>
                <wp:effectExtent l="0" t="0" r="28575" b="1905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8375" cy="81915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Cs w:val="22"/>
                                  </w:rPr>
                                  <w:alias w:val="No. del Expediente de Compras "/>
                                  <w:tag w:val="No. del Expediente de Compras "/>
                                  <w:id w:val="-129428865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bookmarkStart w:id="0" w:name="incBuyerDossierDetaillnkRequestReference" w:displacedByCustomXml="prev"/>
                                  <w:p w:rsidR="00590AD4" w:rsidRPr="00590AD4" w:rsidRDefault="00590AD4" w:rsidP="00590AD4">
                                    <w:pPr>
                                      <w:jc w:val="center"/>
                                      <w:rPr>
                                        <w:rFonts w:ascii="Times New Roman" w:eastAsia="Arial Unicode MS" w:hAnsi="Times New Roman" w:cs="Times New Roman"/>
                                        <w:b/>
                                        <w:sz w:val="24"/>
                                        <w:szCs w:val="24"/>
                                        <w:lang w:val="es-DO" w:eastAsia="es-ES"/>
                                      </w:rPr>
                                    </w:pPr>
                                    <w:r w:rsidRPr="00590AD4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24"/>
                                        <w:szCs w:val="24"/>
                                        <w:lang w:val="es-DO" w:eastAsia="es-ES"/>
                                      </w:rPr>
                                      <w:fldChar w:fldCharType="begin"/>
                                    </w:r>
                                    <w:r w:rsidRPr="00590AD4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24"/>
                                        <w:szCs w:val="24"/>
                                        <w:lang w:val="es-DO" w:eastAsia="es-ES"/>
                                      </w:rPr>
                                      <w:instrText xml:space="preserve"> HYPERLINK "javascript:void(0);" \o "IMDH-CCC-CP-2021-0001" </w:instrText>
                                    </w:r>
                                    <w:r w:rsidRPr="00590AD4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24"/>
                                        <w:szCs w:val="24"/>
                                        <w:lang w:val="es-DO" w:eastAsia="es-ES"/>
                                      </w:rPr>
                                      <w:fldChar w:fldCharType="separate"/>
                                    </w:r>
                                    <w:r w:rsidR="006E7ADB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24"/>
                                        <w:szCs w:val="24"/>
                                        <w:lang w:val="es-DO" w:eastAsia="es-ES"/>
                                      </w:rPr>
                                      <w:t>IMDH-CCC-CP-2022</w:t>
                                    </w:r>
                                    <w:r w:rsidRPr="00590AD4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24"/>
                                        <w:szCs w:val="24"/>
                                        <w:lang w:val="es-DO" w:eastAsia="es-ES"/>
                                      </w:rPr>
                                      <w:t>-0001</w:t>
                                    </w:r>
                                    <w:r w:rsidRPr="00590AD4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24"/>
                                        <w:szCs w:val="24"/>
                                        <w:lang w:val="es-DO" w:eastAsia="es-ES"/>
                                      </w:rPr>
                                      <w:fldChar w:fldCharType="end"/>
                                    </w:r>
                                    <w:bookmarkEnd w:id="0"/>
                                  </w:p>
                                  <w:p w:rsidR="001466B0" w:rsidRPr="0029706D" w:rsidRDefault="00471354" w:rsidP="0029706D">
                                    <w:pPr>
                                      <w:pStyle w:val="Sinespaciado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35.25pt;margin-top:-46.5pt;width:176.25pt;height:64.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Cs w:val="22"/>
                            </w:rPr>
                            <w:alias w:val="No. del Expediente de Compras "/>
                            <w:tag w:val="No. del Expediente de Compras "/>
                            <w:id w:val="-129428865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bookmarkStart w:id="1" w:name="incBuyerDossierDetaillnkRequestReference" w:displacedByCustomXml="prev"/>
                            <w:p w:rsidR="00590AD4" w:rsidRPr="00590AD4" w:rsidRDefault="00590AD4" w:rsidP="00590AD4">
                              <w:pPr>
                                <w:jc w:val="center"/>
                                <w:rPr>
                                  <w:rFonts w:ascii="Times New Roman" w:eastAsia="Arial Unicode MS" w:hAnsi="Times New Roman" w:cs="Times New Roman"/>
                                  <w:b/>
                                  <w:sz w:val="24"/>
                                  <w:szCs w:val="24"/>
                                  <w:lang w:val="es-DO" w:eastAsia="es-ES"/>
                                </w:rPr>
                              </w:pPr>
                              <w:r w:rsidRPr="00590AD4"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  <w:szCs w:val="24"/>
                                  <w:lang w:val="es-DO" w:eastAsia="es-ES"/>
                                </w:rPr>
                                <w:fldChar w:fldCharType="begin"/>
                              </w:r>
                              <w:r w:rsidRPr="00590AD4"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  <w:szCs w:val="24"/>
                                  <w:lang w:val="es-DO" w:eastAsia="es-ES"/>
                                </w:rPr>
                                <w:instrText xml:space="preserve"> HYPERLINK "javascript:void(0);" \o "IMDH-CCC-CP-2021-0001" </w:instrText>
                              </w:r>
                              <w:r w:rsidRPr="00590AD4"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  <w:szCs w:val="24"/>
                                  <w:lang w:val="es-DO" w:eastAsia="es-ES"/>
                                </w:rPr>
                                <w:fldChar w:fldCharType="separate"/>
                              </w:r>
                              <w:r w:rsidR="006E7ADB"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  <w:szCs w:val="24"/>
                                  <w:lang w:val="es-DO" w:eastAsia="es-ES"/>
                                </w:rPr>
                                <w:t>IMDH-CCC-CP-2022</w:t>
                              </w:r>
                              <w:r w:rsidRPr="00590AD4"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  <w:szCs w:val="24"/>
                                  <w:lang w:val="es-DO" w:eastAsia="es-ES"/>
                                </w:rPr>
                                <w:t>-0001</w:t>
                              </w:r>
                              <w:r w:rsidRPr="00590AD4"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  <w:szCs w:val="24"/>
                                  <w:lang w:val="es-DO" w:eastAsia="es-ES"/>
                                </w:rPr>
                                <w:fldChar w:fldCharType="end"/>
                              </w:r>
                              <w:bookmarkEnd w:id="1"/>
                            </w:p>
                            <w:p w:rsidR="001466B0" w:rsidRPr="0029706D" w:rsidRDefault="00471354" w:rsidP="0029706D">
                              <w:pPr>
                                <w:pStyle w:val="Sinespaciado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4445" b="1841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47135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/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    <v:textbox>
                  <w:txbxContent>
                    <w:p w:rsidR="0026335F" w:rsidRPr="0026335F" w:rsidRDefault="0047135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/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-339725</wp:posOffset>
                </wp:positionV>
                <wp:extent cx="10287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1BD" w:rsidRPr="00BC61BD" w:rsidRDefault="00BC61B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590AD4" w:rsidP="00535962">
      <w:r>
        <w:rPr>
          <w:noProof/>
          <w:lang w:val="es-DO" w:eastAsia="es-DO"/>
        </w:rPr>
        <w:drawing>
          <wp:inline distT="0" distB="0" distL="0" distR="0" wp14:anchorId="02CDB6B4" wp14:editId="28E6C254">
            <wp:extent cx="4543425" cy="847725"/>
            <wp:effectExtent l="0" t="0" r="0" b="0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7ADB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EF263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EF263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F263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EF263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EF263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F263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6E7ADB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6E7ADB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bookmarkStart w:id="2" w:name="_GoBack"/>
      <w:bookmarkEnd w:id="2"/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7135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Hyh&#10;sky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47135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354" w:rsidRDefault="00471354" w:rsidP="001007E7">
      <w:pPr>
        <w:spacing w:after="0" w:line="240" w:lineRule="auto"/>
      </w:pPr>
      <w:r>
        <w:separator/>
      </w:r>
    </w:p>
  </w:endnote>
  <w:endnote w:type="continuationSeparator" w:id="0">
    <w:p w:rsidR="00471354" w:rsidRDefault="0047135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E7ADB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0" t="0" r="11430" b="571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6E7ADB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0" t="0" r="635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354" w:rsidRDefault="00471354" w:rsidP="001007E7">
      <w:pPr>
        <w:spacing w:after="0" w:line="240" w:lineRule="auto"/>
      </w:pPr>
      <w:r>
        <w:separator/>
      </w:r>
    </w:p>
  </w:footnote>
  <w:footnote w:type="continuationSeparator" w:id="0">
    <w:p w:rsidR="00471354" w:rsidRDefault="0047135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4EF4"/>
    <w:rsid w:val="00157600"/>
    <w:rsid w:val="00170EC5"/>
    <w:rsid w:val="00181E8D"/>
    <w:rsid w:val="00194FF2"/>
    <w:rsid w:val="001A3F92"/>
    <w:rsid w:val="001F73A7"/>
    <w:rsid w:val="002009A7"/>
    <w:rsid w:val="00212D9C"/>
    <w:rsid w:val="00253DBA"/>
    <w:rsid w:val="0026335F"/>
    <w:rsid w:val="00295BD4"/>
    <w:rsid w:val="0029706D"/>
    <w:rsid w:val="002D451D"/>
    <w:rsid w:val="002E1412"/>
    <w:rsid w:val="00314023"/>
    <w:rsid w:val="00341484"/>
    <w:rsid w:val="00392351"/>
    <w:rsid w:val="003A6141"/>
    <w:rsid w:val="00404131"/>
    <w:rsid w:val="0041530F"/>
    <w:rsid w:val="0042490F"/>
    <w:rsid w:val="004379A6"/>
    <w:rsid w:val="0044234A"/>
    <w:rsid w:val="00456C17"/>
    <w:rsid w:val="00466B9C"/>
    <w:rsid w:val="00471354"/>
    <w:rsid w:val="004B30DA"/>
    <w:rsid w:val="004D45A8"/>
    <w:rsid w:val="00535962"/>
    <w:rsid w:val="00590AD4"/>
    <w:rsid w:val="00611A07"/>
    <w:rsid w:val="0062592A"/>
    <w:rsid w:val="006506D0"/>
    <w:rsid w:val="00651E48"/>
    <w:rsid w:val="00666D56"/>
    <w:rsid w:val="006709BC"/>
    <w:rsid w:val="006E7ADB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BF6F7C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EF263E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3D2A8A0A-43DC-434F-B48C-A5862B56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2970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CC5AA-F8DD-42F6-B784-0520FDEE1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154</Words>
  <Characters>851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Diana Cairo</cp:lastModifiedBy>
  <cp:revision>2</cp:revision>
  <cp:lastPrinted>2011-03-04T18:48:00Z</cp:lastPrinted>
  <dcterms:created xsi:type="dcterms:W3CDTF">2022-01-26T13:53:00Z</dcterms:created>
  <dcterms:modified xsi:type="dcterms:W3CDTF">2022-01-26T13:53:00Z</dcterms:modified>
</cp:coreProperties>
</file>