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14C2E" w14:textId="6EAE6350" w:rsidR="00535962" w:rsidRPr="00F7167E" w:rsidRDefault="0064336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5AFE1E6" wp14:editId="0C0B8257">
                <wp:simplePos x="0" y="0"/>
                <wp:positionH relativeFrom="column">
                  <wp:posOffset>3905250</wp:posOffset>
                </wp:positionH>
                <wp:positionV relativeFrom="paragraph">
                  <wp:posOffset>-561975</wp:posOffset>
                </wp:positionV>
                <wp:extent cx="2272665" cy="796290"/>
                <wp:effectExtent l="0" t="0" r="1333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2665" cy="79629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4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3" y="1077"/>
                              <a:ext cx="1929" cy="38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E55F56" w14:textId="19127848" w:rsidR="007071F8" w:rsidRPr="007071F8" w:rsidRDefault="007071F8" w:rsidP="007071F8">
                                <w:pPr>
                                  <w:rPr>
                                    <w:rStyle w:val="Style2"/>
                                  </w:rPr>
                                </w:pPr>
                                <w:r w:rsidRPr="007071F8">
                                  <w:rPr>
                                    <w:rStyle w:val="Style2"/>
                                  </w:rPr>
                                  <w:t>CEIZTUR-DAF-</w:t>
                                </w:r>
                                <w:r w:rsidR="009562F3">
                                  <w:rPr>
                                    <w:rStyle w:val="Style2"/>
                                  </w:rPr>
                                  <w:t>CD-</w:t>
                                </w:r>
                                <w:r w:rsidRPr="007071F8">
                                  <w:rPr>
                                    <w:rStyle w:val="Style2"/>
                                  </w:rPr>
                                  <w:t>2026-00</w:t>
                                </w:r>
                                <w:r w:rsidR="003C6E9B">
                                  <w:rPr>
                                    <w:rStyle w:val="Style2"/>
                                  </w:rPr>
                                  <w:t>86</w:t>
                                </w:r>
                              </w:p>
                              <w:p w14:paraId="37254C8D" w14:textId="37C4B1CA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0B89A3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AFE1E6" id="Group 21" o:spid="_x0000_s1026" style="position:absolute;margin-left:307.5pt;margin-top:-44.25pt;width:178.95pt;height:62.7pt;z-index:25165721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800" coordorigin="9151,720" coordsize="2009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83;top:1077;width:1929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FE55F56" w14:textId="19127848" w:rsidR="007071F8" w:rsidRPr="007071F8" w:rsidRDefault="007071F8" w:rsidP="007071F8">
                          <w:pPr>
                            <w:rPr>
                              <w:rStyle w:val="Style2"/>
                            </w:rPr>
                          </w:pPr>
                          <w:r w:rsidRPr="007071F8">
                            <w:rPr>
                              <w:rStyle w:val="Style2"/>
                            </w:rPr>
                            <w:t>CEIZTUR-DAF-</w:t>
                          </w:r>
                          <w:r w:rsidR="009562F3">
                            <w:rPr>
                              <w:rStyle w:val="Style2"/>
                            </w:rPr>
                            <w:t>CD-</w:t>
                          </w:r>
                          <w:r w:rsidRPr="007071F8">
                            <w:rPr>
                              <w:rStyle w:val="Style2"/>
                            </w:rPr>
                            <w:t>2026-00</w:t>
                          </w:r>
                          <w:r w:rsidR="003C6E9B">
                            <w:rPr>
                              <w:rStyle w:val="Style2"/>
                            </w:rPr>
                            <w:t>86</w:t>
                          </w:r>
                        </w:p>
                        <w:p w14:paraId="37254C8D" w14:textId="37C4B1CA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90B89A3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02DA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F7A25" wp14:editId="093CA9A3">
                <wp:simplePos x="0" y="0"/>
                <wp:positionH relativeFrom="column">
                  <wp:posOffset>4921250</wp:posOffset>
                </wp:positionH>
                <wp:positionV relativeFrom="paragraph">
                  <wp:posOffset>240693</wp:posOffset>
                </wp:positionV>
                <wp:extent cx="1448435" cy="278130"/>
                <wp:effectExtent l="0" t="0" r="0" b="7620"/>
                <wp:wrapNone/>
                <wp:docPr id="18" name="Cuadro de tex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F0E0BF" w14:textId="77777777" w:rsidR="00FE5C85" w:rsidRPr="0026335F" w:rsidRDefault="00C8518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E5C85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F7A25" id="Cuadro de texto 18" o:spid="_x0000_s1031" type="#_x0000_t202" style="position:absolute;margin-left:387.5pt;margin-top:18.95pt;width:114.0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Ai4w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" filled="f" stroked="f">
                <v:textbox>
                  <w:txbxContent>
                    <w:p w14:paraId="75F0E0BF" w14:textId="77777777" w:rsidR="00FE5C85" w:rsidRPr="0026335F" w:rsidRDefault="00C8518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E5C85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26069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D834C8" wp14:editId="1D6DBF0A">
                <wp:simplePos x="0" y="0"/>
                <wp:positionH relativeFrom="column">
                  <wp:posOffset>-390525</wp:posOffset>
                </wp:positionH>
                <wp:positionV relativeFrom="paragraph">
                  <wp:posOffset>-466725</wp:posOffset>
                </wp:positionV>
                <wp:extent cx="1323975" cy="371475"/>
                <wp:effectExtent l="0" t="0" r="9525" b="952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D69A9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834C8" id="Text Box 20" o:spid="_x0000_s1032" type="#_x0000_t202" style="position:absolute;margin-left:-30.75pt;margin-top:-36.75pt;width:104.25pt;height:2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" filled="f" stroked="f">
                <v:textbox inset="0,0,0,0">
                  <w:txbxContent>
                    <w:p w14:paraId="50D69A9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26069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646A911" wp14:editId="2FD0C120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2171700" cy="396240"/>
                <wp:effectExtent l="0" t="0" r="0" b="381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4C691" w14:textId="77777777" w:rsidR="00BC61BD" w:rsidRPr="00BC61BD" w:rsidRDefault="00260692">
                            <w:pPr>
                              <w:rPr>
                                <w:lang w:val="en-US"/>
                              </w:rPr>
                            </w:pPr>
                            <w:r w:rsidRPr="000B153E">
                              <w:rPr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66A6650F" wp14:editId="187FCBA4">
                                  <wp:extent cx="2228850" cy="266671"/>
                                  <wp:effectExtent l="0" t="0" r="0" b="635"/>
                                  <wp:docPr id="19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99212" cy="2990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A911" id="Text Box 2" o:spid="_x0000_s1033" type="#_x0000_t202" style="position:absolute;margin-left:-42pt;margin-top:-12.75pt;width:171pt;height:31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" filled="f" stroked="f">
                <v:textbox>
                  <w:txbxContent>
                    <w:p w14:paraId="31F4C691" w14:textId="77777777" w:rsidR="00BC61BD" w:rsidRPr="00BC61BD" w:rsidRDefault="00260692">
                      <w:pPr>
                        <w:rPr>
                          <w:lang w:val="en-US"/>
                        </w:rPr>
                      </w:pPr>
                      <w:r w:rsidRPr="000B153E"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6A6650F" wp14:editId="187FCBA4">
                            <wp:extent cx="2228850" cy="266671"/>
                            <wp:effectExtent l="0" t="0" r="0" b="635"/>
                            <wp:docPr id="19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99212" cy="2990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6192" behindDoc="0" locked="0" layoutInCell="1" allowOverlap="1" wp14:anchorId="768DBB31" wp14:editId="36534D73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A14547B" w14:textId="3CE82B20" w:rsidR="00535962" w:rsidRPr="00535962" w:rsidRDefault="00535962" w:rsidP="00535962"/>
    <w:p w14:paraId="28F9CF5F" w14:textId="31CB3A20" w:rsidR="00535962" w:rsidRDefault="00F82C0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CEF7FD" wp14:editId="2BFDCDC6">
                <wp:simplePos x="0" y="0"/>
                <wp:positionH relativeFrom="column">
                  <wp:posOffset>5039995</wp:posOffset>
                </wp:positionH>
                <wp:positionV relativeFrom="paragraph">
                  <wp:posOffset>5715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2987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EF7FD" id="Text Box 13" o:spid="_x0000_s1034" type="#_x0000_t202" style="position:absolute;margin-left:396.85pt;margin-top:.45pt;width:83.6pt;height:1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" filled="f" stroked="f">
                <v:textbox>
                  <w:txbxContent>
                    <w:p w14:paraId="3ED2987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2C1F4" wp14:editId="31D75774">
                <wp:simplePos x="0" y="0"/>
                <wp:positionH relativeFrom="column">
                  <wp:posOffset>1283675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79E64" w14:textId="77777777" w:rsidR="002E1412" w:rsidRPr="002E1412" w:rsidRDefault="00C8518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9210F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Comité Ejecutor de Infraestructuras de Zonas Turísticas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2C1F4" id="Text Box 16" o:spid="_x0000_s1035" type="#_x0000_t202" style="position:absolute;margin-left:101.1pt;margin-top:2.1pt;width:249.7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" stroked="f">
                <v:textbox>
                  <w:txbxContent>
                    <w:p w14:paraId="53379E64" w14:textId="77777777" w:rsidR="002E1412" w:rsidRPr="002E1412" w:rsidRDefault="00C8518D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210FF">
                            <w:rPr>
                              <w:rStyle w:val="Style6"/>
                              <w:sz w:val="24"/>
                              <w:szCs w:val="24"/>
                            </w:rPr>
                            <w:t>Comité Ejecutor de Infraestructuras de Zonas Turísticas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2953D7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262C7EF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2D542" wp14:editId="77FC0FD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173CD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2D542" id="Text Box 18" o:spid="_x0000_s1036" type="#_x0000_t202" style="position:absolute;left:0;text-align:left;margin-left:78.45pt;margin-top:6.45pt;width:278.6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D173CD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29CD1ED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752E2A1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712BA8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489DF9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852D5C7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0294E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9D726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3EBD982" w14:textId="77777777" w:rsidTr="00E82502">
        <w:trPr>
          <w:cantSplit/>
          <w:trHeight w:val="440"/>
        </w:trPr>
        <w:tc>
          <w:tcPr>
            <w:tcW w:w="9252" w:type="dxa"/>
          </w:tcPr>
          <w:p w14:paraId="093A7D7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7BB5A4D" w14:textId="77777777" w:rsidTr="00E82502">
        <w:trPr>
          <w:cantSplit/>
          <w:trHeight w:val="440"/>
        </w:trPr>
        <w:tc>
          <w:tcPr>
            <w:tcW w:w="9252" w:type="dxa"/>
          </w:tcPr>
          <w:p w14:paraId="2A04083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E64BA5C" w14:textId="77777777" w:rsidTr="00E82502">
        <w:trPr>
          <w:cantSplit/>
          <w:trHeight w:val="440"/>
        </w:trPr>
        <w:tc>
          <w:tcPr>
            <w:tcW w:w="9252" w:type="dxa"/>
          </w:tcPr>
          <w:p w14:paraId="69842A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461AAEC" w14:textId="77777777" w:rsidTr="00E82502">
        <w:trPr>
          <w:cantSplit/>
          <w:trHeight w:val="440"/>
        </w:trPr>
        <w:tc>
          <w:tcPr>
            <w:tcW w:w="9252" w:type="dxa"/>
          </w:tcPr>
          <w:p w14:paraId="494E1AA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5B665ED" w14:textId="77777777" w:rsidTr="00E82502">
        <w:trPr>
          <w:cantSplit/>
          <w:trHeight w:val="440"/>
        </w:trPr>
        <w:tc>
          <w:tcPr>
            <w:tcW w:w="9252" w:type="dxa"/>
          </w:tcPr>
          <w:p w14:paraId="41E6FE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2CF6567" w14:textId="77777777" w:rsidTr="00E82502">
        <w:trPr>
          <w:cantSplit/>
          <w:trHeight w:val="440"/>
        </w:trPr>
        <w:tc>
          <w:tcPr>
            <w:tcW w:w="9252" w:type="dxa"/>
          </w:tcPr>
          <w:p w14:paraId="5171176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A9BB03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1C534F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58D6D5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A8E1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971EF8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482EB" w14:textId="77777777" w:rsidR="00C8518D" w:rsidRDefault="00C8518D" w:rsidP="001007E7">
      <w:pPr>
        <w:spacing w:after="0" w:line="240" w:lineRule="auto"/>
      </w:pPr>
      <w:r>
        <w:separator/>
      </w:r>
    </w:p>
  </w:endnote>
  <w:endnote w:type="continuationSeparator" w:id="0">
    <w:p w14:paraId="59428AA2" w14:textId="77777777" w:rsidR="00C8518D" w:rsidRDefault="00C8518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8137F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9665F1" wp14:editId="66D1A40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38F1D81" wp14:editId="746B99B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B4083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AAC750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8F1D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9B4083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AAC750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F579CB" wp14:editId="0A4E391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9E3F9F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F579CB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609E3F9F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80093EE" w14:textId="77777777" w:rsidR="001007E7" w:rsidRDefault="001007E7">
    <w:pPr>
      <w:pStyle w:val="Footer"/>
      <w:rPr>
        <w:rFonts w:ascii="Arial Narrow" w:hAnsi="Arial Narrow"/>
        <w:sz w:val="12"/>
      </w:rPr>
    </w:pPr>
  </w:p>
  <w:p w14:paraId="3937CC0F" w14:textId="77777777" w:rsidR="00CA0E82" w:rsidRDefault="00CA0E82">
    <w:pPr>
      <w:pStyle w:val="Footer"/>
      <w:rPr>
        <w:rFonts w:ascii="Arial Narrow" w:hAnsi="Arial Narrow"/>
        <w:sz w:val="12"/>
      </w:rPr>
    </w:pPr>
  </w:p>
  <w:p w14:paraId="2C9C1C14" w14:textId="77777777" w:rsidR="00CA0E82" w:rsidRDefault="00CA0E82">
    <w:pPr>
      <w:pStyle w:val="Footer"/>
      <w:rPr>
        <w:rFonts w:ascii="Arial Narrow" w:hAnsi="Arial Narrow"/>
        <w:sz w:val="12"/>
      </w:rPr>
    </w:pPr>
  </w:p>
  <w:p w14:paraId="7BEDE51B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707B45B3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196B4" w14:textId="77777777" w:rsidR="00C8518D" w:rsidRDefault="00C8518D" w:rsidP="001007E7">
      <w:pPr>
        <w:spacing w:after="0" w:line="240" w:lineRule="auto"/>
      </w:pPr>
      <w:r>
        <w:separator/>
      </w:r>
    </w:p>
  </w:footnote>
  <w:footnote w:type="continuationSeparator" w:id="0">
    <w:p w14:paraId="16D39BDB" w14:textId="77777777" w:rsidR="00C8518D" w:rsidRDefault="00C8518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1443A"/>
    <w:rsid w:val="000247F5"/>
    <w:rsid w:val="00034DD9"/>
    <w:rsid w:val="00045479"/>
    <w:rsid w:val="0005792C"/>
    <w:rsid w:val="000606DB"/>
    <w:rsid w:val="000B0581"/>
    <w:rsid w:val="000B0DCD"/>
    <w:rsid w:val="000B1225"/>
    <w:rsid w:val="000B6D51"/>
    <w:rsid w:val="000E02D9"/>
    <w:rsid w:val="000E40D9"/>
    <w:rsid w:val="000E7E4E"/>
    <w:rsid w:val="001007E7"/>
    <w:rsid w:val="001020C0"/>
    <w:rsid w:val="0010700E"/>
    <w:rsid w:val="00113CB3"/>
    <w:rsid w:val="00133857"/>
    <w:rsid w:val="0013611D"/>
    <w:rsid w:val="001466B0"/>
    <w:rsid w:val="00157600"/>
    <w:rsid w:val="00163C36"/>
    <w:rsid w:val="00167E56"/>
    <w:rsid w:val="00170EC5"/>
    <w:rsid w:val="00175171"/>
    <w:rsid w:val="00181E8D"/>
    <w:rsid w:val="00191063"/>
    <w:rsid w:val="001923EE"/>
    <w:rsid w:val="00194FF2"/>
    <w:rsid w:val="001A3F92"/>
    <w:rsid w:val="001A466D"/>
    <w:rsid w:val="001D303D"/>
    <w:rsid w:val="001E1850"/>
    <w:rsid w:val="001F73A7"/>
    <w:rsid w:val="002009A7"/>
    <w:rsid w:val="00201761"/>
    <w:rsid w:val="0024078C"/>
    <w:rsid w:val="00253DBA"/>
    <w:rsid w:val="002546BE"/>
    <w:rsid w:val="002574F7"/>
    <w:rsid w:val="00260692"/>
    <w:rsid w:val="0026116E"/>
    <w:rsid w:val="0026335F"/>
    <w:rsid w:val="00295BD4"/>
    <w:rsid w:val="002C6AEE"/>
    <w:rsid w:val="002D451D"/>
    <w:rsid w:val="002E1412"/>
    <w:rsid w:val="002F703A"/>
    <w:rsid w:val="00307C0F"/>
    <w:rsid w:val="003112F0"/>
    <w:rsid w:val="00314023"/>
    <w:rsid w:val="00336EBF"/>
    <w:rsid w:val="00341484"/>
    <w:rsid w:val="003419D1"/>
    <w:rsid w:val="00343095"/>
    <w:rsid w:val="00392351"/>
    <w:rsid w:val="003A4C86"/>
    <w:rsid w:val="003A6141"/>
    <w:rsid w:val="003B1A1D"/>
    <w:rsid w:val="003B5AD1"/>
    <w:rsid w:val="003C6E9B"/>
    <w:rsid w:val="003D6AF0"/>
    <w:rsid w:val="004013CA"/>
    <w:rsid w:val="00404131"/>
    <w:rsid w:val="00414D51"/>
    <w:rsid w:val="00416E8A"/>
    <w:rsid w:val="004221E0"/>
    <w:rsid w:val="0042490F"/>
    <w:rsid w:val="004379A6"/>
    <w:rsid w:val="0044234A"/>
    <w:rsid w:val="00456C17"/>
    <w:rsid w:val="00466B9C"/>
    <w:rsid w:val="0047410B"/>
    <w:rsid w:val="00483AE5"/>
    <w:rsid w:val="004A75F8"/>
    <w:rsid w:val="004B30DA"/>
    <w:rsid w:val="004C6287"/>
    <w:rsid w:val="004D45A8"/>
    <w:rsid w:val="004E654D"/>
    <w:rsid w:val="004F2835"/>
    <w:rsid w:val="004F412E"/>
    <w:rsid w:val="005031B2"/>
    <w:rsid w:val="0051317F"/>
    <w:rsid w:val="00535962"/>
    <w:rsid w:val="005C1AC9"/>
    <w:rsid w:val="005C23F1"/>
    <w:rsid w:val="005D0C33"/>
    <w:rsid w:val="00611A07"/>
    <w:rsid w:val="00612356"/>
    <w:rsid w:val="006130DC"/>
    <w:rsid w:val="006164BE"/>
    <w:rsid w:val="0062592A"/>
    <w:rsid w:val="0064336E"/>
    <w:rsid w:val="006506D0"/>
    <w:rsid w:val="00651E48"/>
    <w:rsid w:val="00666D56"/>
    <w:rsid w:val="006709BC"/>
    <w:rsid w:val="006745F1"/>
    <w:rsid w:val="006A475D"/>
    <w:rsid w:val="006C42FD"/>
    <w:rsid w:val="006E258F"/>
    <w:rsid w:val="006F567F"/>
    <w:rsid w:val="007017F6"/>
    <w:rsid w:val="007071F8"/>
    <w:rsid w:val="00715558"/>
    <w:rsid w:val="00725091"/>
    <w:rsid w:val="00740DDE"/>
    <w:rsid w:val="00746739"/>
    <w:rsid w:val="007674A8"/>
    <w:rsid w:val="00771E23"/>
    <w:rsid w:val="00772094"/>
    <w:rsid w:val="00780880"/>
    <w:rsid w:val="00783FD1"/>
    <w:rsid w:val="0078696E"/>
    <w:rsid w:val="007B0E1F"/>
    <w:rsid w:val="007B10AF"/>
    <w:rsid w:val="007B6F6F"/>
    <w:rsid w:val="007E205B"/>
    <w:rsid w:val="00820C9F"/>
    <w:rsid w:val="0082707E"/>
    <w:rsid w:val="008315B0"/>
    <w:rsid w:val="00840A53"/>
    <w:rsid w:val="00844028"/>
    <w:rsid w:val="00844CF1"/>
    <w:rsid w:val="00853BCB"/>
    <w:rsid w:val="008725CB"/>
    <w:rsid w:val="00886863"/>
    <w:rsid w:val="008A0FBD"/>
    <w:rsid w:val="008A690C"/>
    <w:rsid w:val="008B3AE5"/>
    <w:rsid w:val="008C388B"/>
    <w:rsid w:val="008D2383"/>
    <w:rsid w:val="008F58BC"/>
    <w:rsid w:val="009210FF"/>
    <w:rsid w:val="0093282B"/>
    <w:rsid w:val="00932B1E"/>
    <w:rsid w:val="00934CD0"/>
    <w:rsid w:val="00950F0E"/>
    <w:rsid w:val="009562F3"/>
    <w:rsid w:val="009566DB"/>
    <w:rsid w:val="00966EEE"/>
    <w:rsid w:val="00977C54"/>
    <w:rsid w:val="009A0FA6"/>
    <w:rsid w:val="009A79CB"/>
    <w:rsid w:val="009B0D1A"/>
    <w:rsid w:val="009E1178"/>
    <w:rsid w:val="009E23CE"/>
    <w:rsid w:val="009E291A"/>
    <w:rsid w:val="009E353F"/>
    <w:rsid w:val="009F3E9E"/>
    <w:rsid w:val="00A03ACD"/>
    <w:rsid w:val="00A16099"/>
    <w:rsid w:val="00A3615C"/>
    <w:rsid w:val="00A46381"/>
    <w:rsid w:val="00A640BD"/>
    <w:rsid w:val="00A641A7"/>
    <w:rsid w:val="00A72F42"/>
    <w:rsid w:val="00AC66F5"/>
    <w:rsid w:val="00AD7919"/>
    <w:rsid w:val="00AE4219"/>
    <w:rsid w:val="00AF2E6B"/>
    <w:rsid w:val="00B02979"/>
    <w:rsid w:val="00B02D86"/>
    <w:rsid w:val="00B20421"/>
    <w:rsid w:val="00B44026"/>
    <w:rsid w:val="00B62EEF"/>
    <w:rsid w:val="00B64D26"/>
    <w:rsid w:val="00B82777"/>
    <w:rsid w:val="00B97B51"/>
    <w:rsid w:val="00BA0007"/>
    <w:rsid w:val="00BA0126"/>
    <w:rsid w:val="00BB1D79"/>
    <w:rsid w:val="00BC1D0C"/>
    <w:rsid w:val="00BC61BD"/>
    <w:rsid w:val="00BC7BDC"/>
    <w:rsid w:val="00BD1586"/>
    <w:rsid w:val="00BD4AC9"/>
    <w:rsid w:val="00BD7C0B"/>
    <w:rsid w:val="00BE5A7F"/>
    <w:rsid w:val="00BE7FD6"/>
    <w:rsid w:val="00C05A30"/>
    <w:rsid w:val="00C078CB"/>
    <w:rsid w:val="00C22DBE"/>
    <w:rsid w:val="00C32295"/>
    <w:rsid w:val="00C328D2"/>
    <w:rsid w:val="00C5078F"/>
    <w:rsid w:val="00C52C84"/>
    <w:rsid w:val="00C53585"/>
    <w:rsid w:val="00C66D08"/>
    <w:rsid w:val="00C7470C"/>
    <w:rsid w:val="00C8518D"/>
    <w:rsid w:val="00C85476"/>
    <w:rsid w:val="00C96A91"/>
    <w:rsid w:val="00CA0E82"/>
    <w:rsid w:val="00CA164C"/>
    <w:rsid w:val="00CA4661"/>
    <w:rsid w:val="00CA5280"/>
    <w:rsid w:val="00CB418A"/>
    <w:rsid w:val="00CE67A3"/>
    <w:rsid w:val="00D1024D"/>
    <w:rsid w:val="00D1201E"/>
    <w:rsid w:val="00D24FA7"/>
    <w:rsid w:val="00D2652A"/>
    <w:rsid w:val="00D27D18"/>
    <w:rsid w:val="00D34EB4"/>
    <w:rsid w:val="00D35B4B"/>
    <w:rsid w:val="00D45A3E"/>
    <w:rsid w:val="00D64696"/>
    <w:rsid w:val="00D7710E"/>
    <w:rsid w:val="00D90D49"/>
    <w:rsid w:val="00D9600B"/>
    <w:rsid w:val="00DB447F"/>
    <w:rsid w:val="00DC5D96"/>
    <w:rsid w:val="00DD4F3E"/>
    <w:rsid w:val="00DD7D82"/>
    <w:rsid w:val="00E13E55"/>
    <w:rsid w:val="00E2409E"/>
    <w:rsid w:val="00E25289"/>
    <w:rsid w:val="00E34B28"/>
    <w:rsid w:val="00E6415C"/>
    <w:rsid w:val="00E82206"/>
    <w:rsid w:val="00E82502"/>
    <w:rsid w:val="00EA3BE7"/>
    <w:rsid w:val="00EA69D5"/>
    <w:rsid w:val="00EA6B34"/>
    <w:rsid w:val="00EA7406"/>
    <w:rsid w:val="00EB3941"/>
    <w:rsid w:val="00EB66DB"/>
    <w:rsid w:val="00EC78BE"/>
    <w:rsid w:val="00ED2215"/>
    <w:rsid w:val="00EE1E7B"/>
    <w:rsid w:val="00EF15B9"/>
    <w:rsid w:val="00EF17EA"/>
    <w:rsid w:val="00F02ACB"/>
    <w:rsid w:val="00F02DAF"/>
    <w:rsid w:val="00F036A8"/>
    <w:rsid w:val="00F225BF"/>
    <w:rsid w:val="00F26A54"/>
    <w:rsid w:val="00F35D56"/>
    <w:rsid w:val="00F37018"/>
    <w:rsid w:val="00F43341"/>
    <w:rsid w:val="00F53753"/>
    <w:rsid w:val="00F64C9D"/>
    <w:rsid w:val="00F7167E"/>
    <w:rsid w:val="00F7443C"/>
    <w:rsid w:val="00F82C02"/>
    <w:rsid w:val="00F84D68"/>
    <w:rsid w:val="00F94ED7"/>
    <w:rsid w:val="00F9504D"/>
    <w:rsid w:val="00FA01DC"/>
    <w:rsid w:val="00FB4D62"/>
    <w:rsid w:val="00FC2870"/>
    <w:rsid w:val="00FC2925"/>
    <w:rsid w:val="00FE5C85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FD83A"/>
  <w15:docId w15:val="{BF4FBD43-644A-4EF2-9BD0-D175D21F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894e15-ba27-4bdb-b4b8-8efc34bc9aed" xsi:nil="true"/>
    <SharedWithUsers xmlns="8dbb31fa-c118-4266-b530-fff03941bcda">
      <UserInfo>
        <DisplayName/>
        <AccountId xsi:nil="true"/>
        <AccountType/>
      </UserInfo>
    </SharedWithUsers>
    <lcf76f155ced4ddcb4097134ff3c332f xmlns="de894e15-ba27-4bdb-b4b8-8efc34bc9aed">
      <Terms xmlns="http://schemas.microsoft.com/office/infopath/2007/PartnerControls"/>
    </lcf76f155ced4ddcb4097134ff3c332f>
    <TaxCatchAll xmlns="8dbb31fa-c118-4266-b530-fff03941bcd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67197B9F63E4439ECC38305FA8EACE" ma:contentTypeVersion="19" ma:contentTypeDescription="Crear nuevo documento." ma:contentTypeScope="" ma:versionID="d5e17ae8eb1aa8d8109a0746c3b9db56">
  <xsd:schema xmlns:xsd="http://www.w3.org/2001/XMLSchema" xmlns:xs="http://www.w3.org/2001/XMLSchema" xmlns:p="http://schemas.microsoft.com/office/2006/metadata/properties" xmlns:ns2="8dbb31fa-c118-4266-b530-fff03941bcda" xmlns:ns3="de894e15-ba27-4bdb-b4b8-8efc34bc9aed" targetNamespace="http://schemas.microsoft.com/office/2006/metadata/properties" ma:root="true" ma:fieldsID="247f4fd1ef32fff660424199d2d9a697" ns2:_="" ns3:_="">
    <xsd:import namespace="8dbb31fa-c118-4266-b530-fff03941bcda"/>
    <xsd:import namespace="de894e15-ba27-4bdb-b4b8-8efc34bc9a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b31fa-c118-4266-b530-fff03941bcd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cc83801-0f8f-45ff-b7e9-4730d4be988a}" ma:internalName="TaxCatchAll" ma:showField="CatchAllData" ma:web="8dbb31fa-c118-4266-b530-fff03941bc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94e15-ba27-4bdb-b4b8-8efc34bc9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1EF900-F8D9-4CC1-B1E1-FFD283ED654B}">
  <ds:schemaRefs>
    <ds:schemaRef ds:uri="http://schemas.microsoft.com/office/2006/metadata/properties"/>
    <ds:schemaRef ds:uri="http://schemas.microsoft.com/office/infopath/2007/PartnerControls"/>
    <ds:schemaRef ds:uri="de894e15-ba27-4bdb-b4b8-8efc34bc9aed"/>
    <ds:schemaRef ds:uri="8dbb31fa-c118-4266-b530-fff03941bcda"/>
  </ds:schemaRefs>
</ds:datastoreItem>
</file>

<file path=customXml/itemProps2.xml><?xml version="1.0" encoding="utf-8"?>
<ds:datastoreItem xmlns:ds="http://schemas.openxmlformats.org/officeDocument/2006/customXml" ds:itemID="{DC24E757-5F9F-42E1-A0C5-40594FAE40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9C5278-BA66-4083-BE7C-F7D1EB6324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bb31fa-c118-4266-b530-fff03941bcda"/>
    <ds:schemaRef ds:uri="de894e15-ba27-4bdb-b4b8-8efc34bc9a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E1D0FF-3A84-485D-ACB0-FF21790011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88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Enmanuel Nuñez Germosen</cp:lastModifiedBy>
  <cp:revision>90</cp:revision>
  <cp:lastPrinted>2011-03-04T18:48:00Z</cp:lastPrinted>
  <dcterms:created xsi:type="dcterms:W3CDTF">2021-04-22T01:27:00Z</dcterms:created>
  <dcterms:modified xsi:type="dcterms:W3CDTF">2026-09-22T13:59:00Z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0x010100CA67197B9F63E4439ECC38305FA8EACE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