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1F772E">
      <w:r w:rsidRPr="00971B1E">
        <w:rPr>
          <w:noProof/>
          <w:lang w:eastAsia="es-ES"/>
        </w:rPr>
        <w:drawing>
          <wp:anchor distT="0" distB="0" distL="114300" distR="114300" simplePos="0" relativeHeight="251699200" behindDoc="1" locked="0" layoutInCell="1" allowOverlap="1" wp14:anchorId="4F6503F8" wp14:editId="715627BE">
            <wp:simplePos x="0" y="0"/>
            <wp:positionH relativeFrom="column">
              <wp:posOffset>3276600</wp:posOffset>
            </wp:positionH>
            <wp:positionV relativeFrom="paragraph">
              <wp:posOffset>-828675</wp:posOffset>
            </wp:positionV>
            <wp:extent cx="1836420" cy="1114425"/>
            <wp:effectExtent l="0" t="0" r="0" b="9525"/>
            <wp:wrapNone/>
            <wp:docPr id="2" name="Imagen 2" descr="Gobierno de la republica dominicana Logo Vector (.AI) Free Downlo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Gobierno de la republica dominicana Logo Vector (.AI) Free Downlo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0A6F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13F9E62" wp14:editId="50ABE0E7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F9E62" id="Group 20" o:spid="_x0000_s1026" style="position:absolute;margin-left:578pt;margin-top:-45.0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FECCF" wp14:editId="658CBACE">
                <wp:simplePos x="0" y="0"/>
                <wp:positionH relativeFrom="column">
                  <wp:posOffset>-472440</wp:posOffset>
                </wp:positionH>
                <wp:positionV relativeFrom="paragraph">
                  <wp:posOffset>-189865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67201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7201E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2D8EFD2C" wp14:editId="61935487">
                                      <wp:extent cx="799465" cy="848360"/>
                                      <wp:effectExtent l="0" t="0" r="635" b="8890"/>
                                      <wp:docPr id="17" name="Imagen 17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-37.2pt;margin-top:-14.9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67201E">
                          <w:pPr>
                            <w:rPr>
                              <w:lang w:val="en-US"/>
                            </w:rPr>
                          </w:pPr>
                          <w:r w:rsidRPr="0067201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7D1DF12C" wp14:editId="00BA1DC6">
                                <wp:extent cx="799465" cy="848360"/>
                                <wp:effectExtent l="0" t="0" r="635" b="8890"/>
                                <wp:docPr id="17" name="Imagen 17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E7698B" wp14:editId="62C8EB3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3" type="#_x0000_t202" style="position:absolute;margin-left:-29.35pt;margin-top:-40.2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G0vsAIAALA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A0vG0v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1F772E" w:rsidP="00535962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5F02B8" wp14:editId="1DF846C1">
                <wp:simplePos x="0" y="0"/>
                <wp:positionH relativeFrom="column">
                  <wp:posOffset>2905125</wp:posOffset>
                </wp:positionH>
                <wp:positionV relativeFrom="paragraph">
                  <wp:posOffset>121919</wp:posOffset>
                </wp:positionV>
                <wp:extent cx="3037840" cy="305435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C064F7" w:rsidP="001F772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F02B8" id="Text Box 16" o:spid="_x0000_s1033" type="#_x0000_t202" style="position:absolute;margin-left:228.75pt;margin-top:9.6pt;width:239.2pt;height:24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" stroked="f">
                <v:textbox>
                  <w:txbxContent>
                    <w:p w:rsidR="002E1412" w:rsidRPr="002E1412" w:rsidRDefault="00C064F7" w:rsidP="001F772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C064F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4D78F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1F772E" w:rsidP="00E81276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F5D72E" wp14:editId="144CB6A3">
                <wp:simplePos x="0" y="0"/>
                <wp:positionH relativeFrom="column">
                  <wp:posOffset>2943225</wp:posOffset>
                </wp:positionH>
                <wp:positionV relativeFrom="paragraph">
                  <wp:posOffset>215264</wp:posOffset>
                </wp:positionV>
                <wp:extent cx="2964815" cy="314325"/>
                <wp:effectExtent l="0" t="0" r="6985" b="952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C064F7" w:rsidP="001F772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5D72E" id="Text Box 18" o:spid="_x0000_s1035" type="#_x0000_t202" style="position:absolute;margin-left:231.75pt;margin-top:16.95pt;width:233.45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qkhQIAABc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" stroked="f">
                <v:textbox>
                  <w:txbxContent>
                    <w:p w:rsidR="00F7443C" w:rsidRPr="004767CC" w:rsidRDefault="00C064F7" w:rsidP="001F772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1F1620" wp14:editId="0CA0BBD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F1620" id="Text Box 13" o:spid="_x0000_s1036" type="#_x0000_t202" style="position:absolute;margin-left:627.6pt;margin-top:4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4F7" w:rsidRDefault="00C064F7" w:rsidP="001007E7">
      <w:pPr>
        <w:spacing w:after="0" w:line="240" w:lineRule="auto"/>
      </w:pPr>
      <w:r>
        <w:separator/>
      </w:r>
    </w:p>
  </w:endnote>
  <w:endnote w:type="continuationSeparator" w:id="0">
    <w:p w:rsidR="00C064F7" w:rsidRDefault="00C064F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30A6F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4F7" w:rsidRDefault="00C064F7" w:rsidP="001007E7">
      <w:pPr>
        <w:spacing w:after="0" w:line="240" w:lineRule="auto"/>
      </w:pPr>
      <w:r>
        <w:separator/>
      </w:r>
    </w:p>
  </w:footnote>
  <w:footnote w:type="continuationSeparator" w:id="0">
    <w:p w:rsidR="00C064F7" w:rsidRDefault="00C064F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0E786E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1F772E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7CC"/>
    <w:rsid w:val="0048454E"/>
    <w:rsid w:val="004C4743"/>
    <w:rsid w:val="004D78F5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201E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37436"/>
    <w:rsid w:val="00840E00"/>
    <w:rsid w:val="008610EA"/>
    <w:rsid w:val="00896739"/>
    <w:rsid w:val="008A68D0"/>
    <w:rsid w:val="008B3AE5"/>
    <w:rsid w:val="009A2AEC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064F7"/>
    <w:rsid w:val="00C14143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E6B42B-0A59-4414-8182-5D181F15A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17" ma:contentTypeDescription="Crear nuevo documento." ma:contentTypeScope="" ma:versionID="ac0bf96d06417c09a5867f9b8d8abd87">
  <xsd:schema xmlns:xsd="http://www.w3.org/2001/XMLSchema" xmlns:xs="http://www.w3.org/2001/XMLSchema" xmlns:p="http://schemas.microsoft.com/office/2006/metadata/properties" xmlns:ns2="4a619a1c-79ad-40ed-a825-c781855245f1" xmlns:ns3="ec9869d0-e3f2-4677-abdc-8149d7dff5ea" xmlns:ns4="31c6ff5f-694f-4b93-a2b3-826348928d1d" targetNamespace="http://schemas.microsoft.com/office/2006/metadata/properties" ma:root="true" ma:fieldsID="e55187fa30c982ec745f5a51915ae976" ns2:_="" ns3:_="" ns4:_="">
    <xsd:import namespace="4a619a1c-79ad-40ed-a825-c781855245f1"/>
    <xsd:import namespace="ec9869d0-e3f2-4677-abdc-8149d7dff5ea"/>
    <xsd:import namespace="31c6ff5f-694f-4b93-a2b3-826348928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7a4b3b6-f9b0-4023-bb8d-bbaface45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869d0-e3f2-4677-abdc-8149d7dff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6ff5f-694f-4b93-a2b3-826348928d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56c8203-1b85-4fac-9143-37c9362bf59e}" ma:internalName="TaxCatchAll" ma:showField="CatchAllData" ma:web="31c6ff5f-694f-4b93-a2b3-826348928d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619a1c-79ad-40ed-a825-c781855245f1">
      <Terms xmlns="http://schemas.microsoft.com/office/infopath/2007/PartnerControls"/>
    </lcf76f155ced4ddcb4097134ff3c332f>
    <TaxCatchAll xmlns="31c6ff5f-694f-4b93-a2b3-826348928d1d" xsi:nil="true"/>
  </documentManagement>
</p:properties>
</file>

<file path=customXml/itemProps1.xml><?xml version="1.0" encoding="utf-8"?>
<ds:datastoreItem xmlns:ds="http://schemas.openxmlformats.org/officeDocument/2006/customXml" ds:itemID="{72C6C2D6-5D2A-4D38-9A26-436796886D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46E65B-EC7C-45C8-83D3-7D303A58A1D3}"/>
</file>

<file path=customXml/itemProps3.xml><?xml version="1.0" encoding="utf-8"?>
<ds:datastoreItem xmlns:ds="http://schemas.openxmlformats.org/officeDocument/2006/customXml" ds:itemID="{78D11034-AEC6-489D-97C1-C9A097849945}"/>
</file>

<file path=customXml/itemProps4.xml><?xml version="1.0" encoding="utf-8"?>
<ds:datastoreItem xmlns:ds="http://schemas.openxmlformats.org/officeDocument/2006/customXml" ds:itemID="{B8D109D5-3C49-4E57-A942-5FCA3F484C34}"/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Lourdes Roa</cp:lastModifiedBy>
  <cp:revision>4</cp:revision>
  <cp:lastPrinted>2011-03-04T19:05:00Z</cp:lastPrinted>
  <dcterms:created xsi:type="dcterms:W3CDTF">2018-06-08T16:45:00Z</dcterms:created>
  <dcterms:modified xsi:type="dcterms:W3CDTF">2021-06-14T20:22:00Z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</Properties>
</file>