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976D4D">
      <w:bookmarkStart w:id="0" w:name="_GoBack"/>
      <w:bookmarkEnd w:id="0"/>
      <w:r w:rsidRPr="00976D4D"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-742315</wp:posOffset>
            </wp:positionV>
            <wp:extent cx="1914525" cy="1164590"/>
            <wp:effectExtent l="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7B91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F66AAD" wp14:editId="47674756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DD171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D171F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A60329F" wp14:editId="1782D4C2">
                                      <wp:extent cx="799465" cy="848360"/>
                                      <wp:effectExtent l="0" t="0" r="635" b="8890"/>
                                      <wp:docPr id="17" name="Imagen 17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66A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DD171F">
                          <w:pPr>
                            <w:rPr>
                              <w:lang w:val="en-US"/>
                            </w:rPr>
                          </w:pPr>
                          <w:r w:rsidRPr="00DD171F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A60329F" wp14:editId="1782D4C2">
                                <wp:extent cx="799465" cy="848360"/>
                                <wp:effectExtent l="0" t="0" r="635" b="8890"/>
                                <wp:docPr id="17" name="Imagen 17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27B91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0289BF0" wp14:editId="10F31D08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27B91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AD8363" wp14:editId="709651BE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727B91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E84A0A" wp14:editId="3D6D65BB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F2BB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84A0A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AIJCd1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6F2BB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976D4D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531EA1" wp14:editId="2FCAC115">
                <wp:simplePos x="0" y="0"/>
                <wp:positionH relativeFrom="column">
                  <wp:posOffset>3467100</wp:posOffset>
                </wp:positionH>
                <wp:positionV relativeFrom="paragraph">
                  <wp:posOffset>43815</wp:posOffset>
                </wp:positionV>
                <wp:extent cx="2410460" cy="472440"/>
                <wp:effectExtent l="0" t="0" r="8890" b="381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046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F2BBD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D171F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31EA1" id="Text Box 16" o:spid="_x0000_s1034" type="#_x0000_t202" style="position:absolute;margin-left:273pt;margin-top:3.45pt;width:189.8pt;height:37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" stroked="f">
                <v:textbox>
                  <w:txbxContent>
                    <w:p w:rsidR="002E1412" w:rsidRPr="002E1412" w:rsidRDefault="006F2BBD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D171F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27B91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E6F7D3" wp14:editId="19BE2D5A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6F7D3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7u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976D4D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24BA54" wp14:editId="750CE2E2">
                <wp:simplePos x="0" y="0"/>
                <wp:positionH relativeFrom="column">
                  <wp:posOffset>2886075</wp:posOffset>
                </wp:positionH>
                <wp:positionV relativeFrom="paragraph">
                  <wp:posOffset>38735</wp:posOffset>
                </wp:positionV>
                <wp:extent cx="3397250" cy="240030"/>
                <wp:effectExtent l="0" t="0" r="0" b="762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4BA54" id="Text Box 18" o:spid="_x0000_s1036" type="#_x0000_t202" style="position:absolute;left:0;text-align:left;margin-left:227.25pt;margin-top:3.05pt;width:267.5pt;height:18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C1hg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BBD" w:rsidRDefault="006F2BBD" w:rsidP="001007E7">
      <w:pPr>
        <w:spacing w:after="0" w:line="240" w:lineRule="auto"/>
      </w:pPr>
      <w:r>
        <w:separator/>
      </w:r>
    </w:p>
  </w:endnote>
  <w:endnote w:type="continuationSeparator" w:id="0">
    <w:p w:rsidR="006F2BBD" w:rsidRDefault="006F2BB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727B91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727B9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BBD" w:rsidRDefault="006F2BBD" w:rsidP="001007E7">
      <w:pPr>
        <w:spacing w:after="0" w:line="240" w:lineRule="auto"/>
      </w:pPr>
      <w:r>
        <w:separator/>
      </w:r>
    </w:p>
  </w:footnote>
  <w:footnote w:type="continuationSeparator" w:id="0">
    <w:p w:rsidR="006F2BBD" w:rsidRDefault="006F2BBD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50D3F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2BBD"/>
    <w:rsid w:val="00721F4E"/>
    <w:rsid w:val="00725091"/>
    <w:rsid w:val="00727B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76D4D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10084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171F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7C4325A0C75743A1F24CB208D0E666" ma:contentTypeVersion="17" ma:contentTypeDescription="Crear nuevo documento." ma:contentTypeScope="" ma:versionID="ac0bf96d06417c09a5867f9b8d8abd87">
  <xsd:schema xmlns:xsd="http://www.w3.org/2001/XMLSchema" xmlns:xs="http://www.w3.org/2001/XMLSchema" xmlns:p="http://schemas.microsoft.com/office/2006/metadata/properties" xmlns:ns2="4a619a1c-79ad-40ed-a825-c781855245f1" xmlns:ns3="ec9869d0-e3f2-4677-abdc-8149d7dff5ea" xmlns:ns4="31c6ff5f-694f-4b93-a2b3-826348928d1d" targetNamespace="http://schemas.microsoft.com/office/2006/metadata/properties" ma:root="true" ma:fieldsID="e55187fa30c982ec745f5a51915ae976" ns2:_="" ns3:_="" ns4:_="">
    <xsd:import namespace="4a619a1c-79ad-40ed-a825-c781855245f1"/>
    <xsd:import namespace="ec9869d0-e3f2-4677-abdc-8149d7dff5ea"/>
    <xsd:import namespace="31c6ff5f-694f-4b93-a2b3-826348928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9a1c-79ad-40ed-a825-c78185524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7a4b3b6-f9b0-4023-bb8d-bbaface45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869d0-e3f2-4677-abdc-8149d7dff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6ff5f-694f-4b93-a2b3-826348928d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56c8203-1b85-4fac-9143-37c9362bf59e}" ma:internalName="TaxCatchAll" ma:showField="CatchAllData" ma:web="31c6ff5f-694f-4b93-a2b3-826348928d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619a1c-79ad-40ed-a825-c781855245f1">
      <Terms xmlns="http://schemas.microsoft.com/office/infopath/2007/PartnerControls"/>
    </lcf76f155ced4ddcb4097134ff3c332f>
    <TaxCatchAll xmlns="31c6ff5f-694f-4b93-a2b3-826348928d1d" xsi:nil="true"/>
  </documentManagement>
</p:properties>
</file>

<file path=customXml/itemProps1.xml><?xml version="1.0" encoding="utf-8"?>
<ds:datastoreItem xmlns:ds="http://schemas.openxmlformats.org/officeDocument/2006/customXml" ds:itemID="{930466A3-A34C-4303-A97C-093DA4421D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106737-79BB-4358-83F9-99013459E09C}"/>
</file>

<file path=customXml/itemProps3.xml><?xml version="1.0" encoding="utf-8"?>
<ds:datastoreItem xmlns:ds="http://schemas.openxmlformats.org/officeDocument/2006/customXml" ds:itemID="{62D997DE-B031-4F23-955E-0B920FFF4056}"/>
</file>

<file path=customXml/itemProps4.xml><?xml version="1.0" encoding="utf-8"?>
<ds:datastoreItem xmlns:ds="http://schemas.openxmlformats.org/officeDocument/2006/customXml" ds:itemID="{048A5DD5-1B14-4972-B06B-0DAFB6E1B205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Lourdes Roa</cp:lastModifiedBy>
  <cp:revision>5</cp:revision>
  <cp:lastPrinted>2011-03-04T18:41:00Z</cp:lastPrinted>
  <dcterms:created xsi:type="dcterms:W3CDTF">2020-10-15T13:36:00Z</dcterms:created>
  <dcterms:modified xsi:type="dcterms:W3CDTF">2021-07-06T13:42:00Z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0x010100227C4325A0C75743A1F24CB208D0E666</vt:lpwstr>
  </property>
</Properties>
</file>