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3D7058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68204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D20D9">
                                  <w:rPr>
                                    <w:rStyle w:val="Style6"/>
                                  </w:rPr>
                                  <w:t xml:space="preserve">Empresa de Transmisión Eléctrica Dominicana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68204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D20D9">
                            <w:rPr>
                              <w:rStyle w:val="Style6"/>
                            </w:rPr>
                            <w:t xml:space="preserve">Empresa de Transmisión Eléctrica Dominicana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:rsidR="00BC61BD" w:rsidRPr="00BC61BD" w:rsidRDefault="000D20D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D20D9">
                                  <w:drawing>
                                    <wp:inline distT="0" distB="0" distL="0" distR="0" wp14:anchorId="6C6BB5B2" wp14:editId="08D9776F">
                                      <wp:extent cx="799465" cy="848360"/>
                                      <wp:effectExtent l="0" t="0" r="635" b="8890"/>
                                      <wp:docPr id="18" name="Imagen 18" descr="C:\Users\gdominguez\Downloads\logo eted Modificado 2016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gdominguez\Downloads\logo eted Modificado 2016.pn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0D20D9">
                          <w:pPr>
                            <w:rPr>
                              <w:lang w:val="en-US"/>
                            </w:rPr>
                          </w:pPr>
                          <w:r w:rsidRPr="000D20D9">
                            <w:drawing>
                              <wp:inline distT="0" distB="0" distL="0" distR="0" wp14:anchorId="6C6BB5B2" wp14:editId="08D9776F">
                                <wp:extent cx="799465" cy="848360"/>
                                <wp:effectExtent l="0" t="0" r="635" b="8890"/>
                                <wp:docPr id="18" name="Imagen 18" descr="C:\Users\gdominguez\Downloads\logo eted Modificado 2016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gdominguez\Downloads\logo eted Modificado 2016.pn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3D7058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68204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37403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8204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37403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3D7058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82040">
                              <w:fldChar w:fldCharType="begin"/>
                            </w:r>
                            <w:r w:rsidR="00682040">
                              <w:instrText xml:space="preserve"> NUMPAGES   \* MERGEFORMAT </w:instrText>
                            </w:r>
                            <w:r w:rsidR="00682040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8204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>…</w:t>
      </w:r>
      <w:bookmarkStart w:id="0" w:name="_GoBack"/>
      <w:bookmarkEnd w:id="0"/>
      <w:r w:rsidRPr="00403697">
        <w:rPr>
          <w:color w:val="000000"/>
          <w:sz w:val="20"/>
          <w:szCs w:val="20"/>
        </w:rPr>
        <w:t xml:space="preserve">…../……../……….… </w:t>
      </w:r>
      <w:r w:rsidRPr="00403697">
        <w:rPr>
          <w:color w:val="FF0000"/>
          <w:sz w:val="20"/>
          <w:szCs w:val="20"/>
        </w:rPr>
        <w:t>fecha</w:t>
      </w:r>
      <w:r w:rsidR="003D7058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040" w:rsidRDefault="00682040" w:rsidP="001007E7">
      <w:pPr>
        <w:spacing w:after="0" w:line="240" w:lineRule="auto"/>
      </w:pPr>
      <w:r>
        <w:separator/>
      </w:r>
    </w:p>
  </w:endnote>
  <w:endnote w:type="continuationSeparator" w:id="0">
    <w:p w:rsidR="00682040" w:rsidRDefault="0068204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Arial Narrow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3D7058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3D70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040" w:rsidRDefault="00682040" w:rsidP="001007E7">
      <w:pPr>
        <w:spacing w:after="0" w:line="240" w:lineRule="auto"/>
      </w:pPr>
      <w:r>
        <w:separator/>
      </w:r>
    </w:p>
  </w:footnote>
  <w:footnote w:type="continuationSeparator" w:id="0">
    <w:p w:rsidR="00682040" w:rsidRDefault="00682040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D20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74030"/>
    <w:rsid w:val="003A4539"/>
    <w:rsid w:val="003B29C3"/>
    <w:rsid w:val="003B38E0"/>
    <w:rsid w:val="003D7058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82040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60249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7C4325A0C75743A1F24CB208D0E666" ma:contentTypeVersion="17" ma:contentTypeDescription="Crear nuevo documento." ma:contentTypeScope="" ma:versionID="ac0bf96d06417c09a5867f9b8d8abd87">
  <xsd:schema xmlns:xsd="http://www.w3.org/2001/XMLSchema" xmlns:xs="http://www.w3.org/2001/XMLSchema" xmlns:p="http://schemas.microsoft.com/office/2006/metadata/properties" xmlns:ns2="4a619a1c-79ad-40ed-a825-c781855245f1" xmlns:ns3="ec9869d0-e3f2-4677-abdc-8149d7dff5ea" xmlns:ns4="31c6ff5f-694f-4b93-a2b3-826348928d1d" targetNamespace="http://schemas.microsoft.com/office/2006/metadata/properties" ma:root="true" ma:fieldsID="e55187fa30c982ec745f5a51915ae976" ns2:_="" ns3:_="" ns4:_="">
    <xsd:import namespace="4a619a1c-79ad-40ed-a825-c781855245f1"/>
    <xsd:import namespace="ec9869d0-e3f2-4677-abdc-8149d7dff5ea"/>
    <xsd:import namespace="31c6ff5f-694f-4b93-a2b3-826348928d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9a1c-79ad-40ed-a825-c7818552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7a4b3b6-f9b0-4023-bb8d-bbaface45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869d0-e3f2-4677-abdc-8149d7dff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6ff5f-694f-4b93-a2b3-826348928d1d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56c8203-1b85-4fac-9143-37c9362bf59e}" ma:internalName="TaxCatchAll" ma:showField="CatchAllData" ma:web="31c6ff5f-694f-4b93-a2b3-826348928d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619a1c-79ad-40ed-a825-c781855245f1">
      <Terms xmlns="http://schemas.microsoft.com/office/infopath/2007/PartnerControls"/>
    </lcf76f155ced4ddcb4097134ff3c332f>
    <TaxCatchAll xmlns="31c6ff5f-694f-4b93-a2b3-826348928d1d" xsi:nil="true"/>
  </documentManagement>
</p:properties>
</file>

<file path=customXml/itemProps1.xml><?xml version="1.0" encoding="utf-8"?>
<ds:datastoreItem xmlns:ds="http://schemas.openxmlformats.org/officeDocument/2006/customXml" ds:itemID="{6C9E62B7-A0FE-480F-B4DA-47F064F4F8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42AAAB-0261-4FFB-A0FD-9DCD671AF9B8}"/>
</file>

<file path=customXml/itemProps3.xml><?xml version="1.0" encoding="utf-8"?>
<ds:datastoreItem xmlns:ds="http://schemas.openxmlformats.org/officeDocument/2006/customXml" ds:itemID="{B8F9A8E8-543B-40CE-BF88-91782EB17F8E}"/>
</file>

<file path=customXml/itemProps4.xml><?xml version="1.0" encoding="utf-8"?>
<ds:datastoreItem xmlns:ds="http://schemas.openxmlformats.org/officeDocument/2006/customXml" ds:itemID="{E50178AD-7706-4E15-BE95-A56501DEA93D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Lourdes Roa</cp:lastModifiedBy>
  <cp:revision>4</cp:revision>
  <cp:lastPrinted>2011-03-04T18:27:00Z</cp:lastPrinted>
  <dcterms:created xsi:type="dcterms:W3CDTF">2020-10-15T13:34:00Z</dcterms:created>
  <dcterms:modified xsi:type="dcterms:W3CDTF">2020-10-15T13:46:00Z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0x010100227C4325A0C75743A1F24CB208D0E666</vt:lpwstr>
  </property>
</Properties>
</file>