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B743B2" w14:textId="77777777" w:rsidR="00535962" w:rsidRPr="00F7167E" w:rsidRDefault="00FA2AFA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35D92EB" wp14:editId="57DA081A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AFA778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5D92EB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" filled="f" stroked="f">
                <v:textbox inset="0,0,0,0">
                  <w:txbxContent>
                    <w:p w14:paraId="67AFA778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6275B944" wp14:editId="59514E27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F300FF4" wp14:editId="11E0B8B1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1A8879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300FF4" id="Text Box 12" o:spid="_x0000_s1027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" filled="f" stroked="f">
                <v:textbox>
                  <w:txbxContent>
                    <w:p w14:paraId="3E1A8879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751A28DA" wp14:editId="079E2923">
                <wp:simplePos x="0" y="0"/>
                <wp:positionH relativeFrom="column">
                  <wp:posOffset>4712335</wp:posOffset>
                </wp:positionH>
                <wp:positionV relativeFrom="paragraph">
                  <wp:posOffset>-597535</wp:posOffset>
                </wp:positionV>
                <wp:extent cx="1615440" cy="701040"/>
                <wp:effectExtent l="8255" t="6350" r="508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Content>
                                  <w:p w14:paraId="5D6D377D" w14:textId="77777777" w:rsidR="001466B0" w:rsidRPr="00535962" w:rsidRDefault="001466B0" w:rsidP="001466B0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FD70192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1A28DA" id="Group 21" o:spid="_x0000_s1028" style="position:absolute;margin-left:371.05pt;margin-top:-47.05pt;width:127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">
    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Text Box 24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Content>
                            <w:p w14:paraId="5D6D377D" w14:textId="77777777" w:rsidR="001466B0" w:rsidRPr="00535962" w:rsidRDefault="001466B0" w:rsidP="001466B0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2FD70192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99CD398" wp14:editId="706E4AAD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290623A3" w14:textId="2C3E6080" w:rsidR="00BC61BD" w:rsidRPr="00BC61BD" w:rsidRDefault="007D3FDF">
                                <w:pPr>
                                  <w:rPr>
                                    <w:lang w:val="en-US"/>
                                  </w:rPr>
                                </w:pPr>
                                <w:r w:rsidRPr="007D3FDF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7008D933" wp14:editId="444EA969">
                                      <wp:extent cx="845820" cy="836930"/>
                                      <wp:effectExtent l="0" t="0" r="0" b="1270"/>
                                      <wp:docPr id="1605423572" name="Imagen 3" descr="Imagen que contiene Logotipo&#10;&#10;Descripción generada automáticamente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605423572" name="Imagen 3" descr="Imagen que contiene Logotipo&#10;&#10;Descripción generada automáticamente"/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83693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9CD398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290623A3" w14:textId="2C3E6080" w:rsidR="00BC61BD" w:rsidRPr="00BC61BD" w:rsidRDefault="007D3FDF">
                          <w:pPr>
                            <w:rPr>
                              <w:lang w:val="en-US"/>
                            </w:rPr>
                          </w:pPr>
                          <w:r w:rsidRPr="007D3FDF">
                            <w:rPr>
                              <w:noProof/>
                            </w:rPr>
                            <w:drawing>
                              <wp:inline distT="0" distB="0" distL="0" distR="0" wp14:anchorId="7008D933" wp14:editId="444EA969">
                                <wp:extent cx="845820" cy="836930"/>
                                <wp:effectExtent l="0" t="0" r="0" b="1270"/>
                                <wp:docPr id="1605423572" name="Imagen 3" descr="Imagen que contiene Logotipo&#10;&#10;Descripción generada automáticament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605423572" name="Imagen 3" descr="Imagen que contiene Logotipo&#10;&#10;Descripción generada automáticamente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836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03ACB38C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233D498" wp14:editId="296FADE7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065C36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33D498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57065C36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1370B7F6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C6F32DC" wp14:editId="10FF07C1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E89D7C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6F32DC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37E89D7C" w14:textId="77777777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64E1163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5BFDE592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2D924D2" wp14:editId="7F665E7B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FB3FCE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D924D2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65FB3FCE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365CED61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5439EDB" wp14:editId="5E31E8EF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89E635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439EDB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0B89E635" w14:textId="77777777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60B65D3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1E4E235A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36AEE30D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6E493BC4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0A86CA70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7010E474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0988BCD2" w14:textId="77777777" w:rsidTr="00E82502">
        <w:trPr>
          <w:cantSplit/>
          <w:trHeight w:val="440"/>
        </w:trPr>
        <w:tc>
          <w:tcPr>
            <w:tcW w:w="9252" w:type="dxa"/>
          </w:tcPr>
          <w:p w14:paraId="53193811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3B1013C4" w14:textId="77777777" w:rsidTr="00E82502">
        <w:trPr>
          <w:cantSplit/>
          <w:trHeight w:val="440"/>
        </w:trPr>
        <w:tc>
          <w:tcPr>
            <w:tcW w:w="9252" w:type="dxa"/>
          </w:tcPr>
          <w:p w14:paraId="5DC0733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25DD9610" w14:textId="77777777" w:rsidTr="00E82502">
        <w:trPr>
          <w:cantSplit/>
          <w:trHeight w:val="440"/>
        </w:trPr>
        <w:tc>
          <w:tcPr>
            <w:tcW w:w="9252" w:type="dxa"/>
          </w:tcPr>
          <w:p w14:paraId="72D30E6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6B5BB409" w14:textId="77777777" w:rsidTr="00E82502">
        <w:trPr>
          <w:cantSplit/>
          <w:trHeight w:val="440"/>
        </w:trPr>
        <w:tc>
          <w:tcPr>
            <w:tcW w:w="9252" w:type="dxa"/>
          </w:tcPr>
          <w:p w14:paraId="40D2A04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563F9874" w14:textId="77777777" w:rsidTr="00E82502">
        <w:trPr>
          <w:cantSplit/>
          <w:trHeight w:val="440"/>
        </w:trPr>
        <w:tc>
          <w:tcPr>
            <w:tcW w:w="9252" w:type="dxa"/>
          </w:tcPr>
          <w:p w14:paraId="38169AD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1A90BD04" w14:textId="77777777" w:rsidTr="00E82502">
        <w:trPr>
          <w:cantSplit/>
          <w:trHeight w:val="440"/>
        </w:trPr>
        <w:tc>
          <w:tcPr>
            <w:tcW w:w="9252" w:type="dxa"/>
          </w:tcPr>
          <w:p w14:paraId="60C86C43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3EE232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61C8513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5CE0529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24CE549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3DAFFBD9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3175CA" w14:textId="77777777" w:rsidR="004F0AEA" w:rsidRDefault="004F0AEA" w:rsidP="001007E7">
      <w:pPr>
        <w:spacing w:after="0" w:line="240" w:lineRule="auto"/>
      </w:pPr>
      <w:r>
        <w:separator/>
      </w:r>
    </w:p>
  </w:endnote>
  <w:endnote w:type="continuationSeparator" w:id="0">
    <w:p w14:paraId="6CA90458" w14:textId="77777777" w:rsidR="004F0AEA" w:rsidRDefault="004F0AEA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4EA21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0800EA91" wp14:editId="26336B0F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D9EE2A3" wp14:editId="736945ED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FB89B4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46DE9DED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D9EE2A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42FB89B4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46DE9DED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8AC9693" wp14:editId="00195A73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EA11E3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8AC9693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48EA11E3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5C56C356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790A1C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29BC3A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CAD045B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548CDD1E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B42B64" w14:textId="77777777" w:rsidR="004F0AEA" w:rsidRDefault="004F0AEA" w:rsidP="001007E7">
      <w:pPr>
        <w:spacing w:after="0" w:line="240" w:lineRule="auto"/>
      </w:pPr>
      <w:r>
        <w:separator/>
      </w:r>
    </w:p>
  </w:footnote>
  <w:footnote w:type="continuationSeparator" w:id="0">
    <w:p w14:paraId="5464CA8E" w14:textId="77777777" w:rsidR="004F0AEA" w:rsidRDefault="004F0AEA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34DD9"/>
    <w:rsid w:val="00045479"/>
    <w:rsid w:val="0005792C"/>
    <w:rsid w:val="000B0DCD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95BD4"/>
    <w:rsid w:val="002D451D"/>
    <w:rsid w:val="002E1412"/>
    <w:rsid w:val="00314023"/>
    <w:rsid w:val="00341484"/>
    <w:rsid w:val="00392351"/>
    <w:rsid w:val="003A6141"/>
    <w:rsid w:val="00404131"/>
    <w:rsid w:val="0042490F"/>
    <w:rsid w:val="004379A6"/>
    <w:rsid w:val="0044234A"/>
    <w:rsid w:val="00456C17"/>
    <w:rsid w:val="00466B9C"/>
    <w:rsid w:val="004B30DA"/>
    <w:rsid w:val="004D45A8"/>
    <w:rsid w:val="004F0AEA"/>
    <w:rsid w:val="00535962"/>
    <w:rsid w:val="00611A07"/>
    <w:rsid w:val="0062592A"/>
    <w:rsid w:val="006506D0"/>
    <w:rsid w:val="00651E48"/>
    <w:rsid w:val="00666D56"/>
    <w:rsid w:val="006709BC"/>
    <w:rsid w:val="006F567F"/>
    <w:rsid w:val="00725091"/>
    <w:rsid w:val="00780880"/>
    <w:rsid w:val="007B0E1F"/>
    <w:rsid w:val="007B6F6F"/>
    <w:rsid w:val="007D3FDF"/>
    <w:rsid w:val="00820C9F"/>
    <w:rsid w:val="0082707E"/>
    <w:rsid w:val="008315B0"/>
    <w:rsid w:val="008B3AE5"/>
    <w:rsid w:val="008C388B"/>
    <w:rsid w:val="00966EEE"/>
    <w:rsid w:val="00977C54"/>
    <w:rsid w:val="00A16099"/>
    <w:rsid w:val="00A640BD"/>
    <w:rsid w:val="00A641A7"/>
    <w:rsid w:val="00A72F42"/>
    <w:rsid w:val="00AD7919"/>
    <w:rsid w:val="00AF2E6B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E13E55"/>
    <w:rsid w:val="00E82502"/>
    <w:rsid w:val="00EA6B34"/>
    <w:rsid w:val="00EA7406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80FE1C0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61CBD-8985-4302-BCB0-3B67E1CD1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2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alexander ruizp</cp:lastModifiedBy>
  <cp:revision>5</cp:revision>
  <cp:lastPrinted>2011-03-04T18:48:00Z</cp:lastPrinted>
  <dcterms:created xsi:type="dcterms:W3CDTF">2014-01-15T13:04:00Z</dcterms:created>
  <dcterms:modified xsi:type="dcterms:W3CDTF">2023-10-11T18:08:00Z</dcterms:modified>
</cp:coreProperties>
</file>