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F1CB1F" w14:textId="08618303" w:rsidR="00535962" w:rsidRPr="00F7167E" w:rsidRDefault="00C653D7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FFEEBAD" wp14:editId="4F5D047D">
                <wp:simplePos x="0" y="0"/>
                <wp:positionH relativeFrom="column">
                  <wp:posOffset>4420870</wp:posOffset>
                </wp:positionH>
                <wp:positionV relativeFrom="paragraph">
                  <wp:posOffset>-593725</wp:posOffset>
                </wp:positionV>
                <wp:extent cx="1908175" cy="701040"/>
                <wp:effectExtent l="0" t="0" r="15875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8175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634537158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ascii="Gill Sans MT" w:hAnsi="Gill Sans MT"/>
                                        <w:color w:val="000000" w:themeColor="text1"/>
                                        <w:highlight w:val="yellow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  <w:b w:val="0"/>
                                        <w:bCs/>
                                        <w:highlight w:val="none"/>
                                      </w:rPr>
                                    </w:sdtEndPr>
                                    <w:sdtContent>
                                      <w:sdt>
                                        <w:sdtPr>
                                          <w:rPr>
                                            <w:rStyle w:val="Style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382149316"/>
                                        </w:sdtPr>
                                        <w:sdtEndPr>
                                          <w:rPr>
                                            <w:rStyle w:val="Style2"/>
                                          </w:rPr>
                                        </w:sdtEndPr>
                                        <w:sdtContent>
                                          <w:sdt>
                                            <w:sdtPr>
                                              <w:rPr>
                                                <w:rStyle w:val="Style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1178002854"/>
                                            </w:sdtPr>
                                            <w:sdtEndPr>
                                              <w:rPr>
                                                <w:rStyle w:val="Style2"/>
                                              </w:rPr>
                                            </w:sdtEndPr>
                                            <w:sdtContent>
                                              <w:p w14:paraId="0C8258FA" w14:textId="524C8B49" w:rsidR="000F4596" w:rsidRDefault="00A96DA8" w:rsidP="000F4596">
                                                <w:r w:rsidRPr="00545A31">
                                                  <w:rPr>
                                                    <w:rStyle w:val="Style2"/>
                                                  </w:rPr>
                                                  <w:t>MAP-CCC-CP-2026-00</w:t>
                                                </w:r>
                                                <w:r w:rsidR="00545A31" w:rsidRPr="00545A31">
                                                  <w:rPr>
                                                    <w:rStyle w:val="Style2"/>
                                                  </w:rPr>
                                                  <w:t>07</w:t>
                                                </w:r>
                                              </w:p>
                                            </w:sdtContent>
                                          </w:sdt>
                                          <w:p w14:paraId="7F9C2C8F" w14:textId="77777777" w:rsidR="000F4596" w:rsidRDefault="00545A31" w:rsidP="000F4596">
                                            <w:pPr>
                                              <w:rPr>
                                                <w:rStyle w:val="Style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7DE349D5" w14:textId="5CA9D1F0" w:rsidR="001466B0" w:rsidRPr="00EA2FC2" w:rsidRDefault="00545A31" w:rsidP="001466B0">
                                        <w:pPr>
                                          <w:jc w:val="center"/>
                                          <w:rPr>
                                            <w:rFonts w:ascii="Gill Sans MT" w:hAnsi="Gill Sans MT"/>
                                            <w:b/>
                                            <w:color w:val="000000" w:themeColor="text1"/>
                                          </w:rPr>
                                        </w:pP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235328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FEEBAD" id="Group 21" o:spid="_x0000_s1026" style="position:absolute;margin-left:348.1pt;margin-top:-46.75pt;width:150.25pt;height:55.2pt;z-index:25165926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634537158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ascii="Gill Sans MT" w:hAnsi="Gill Sans MT"/>
                                  <w:color w:val="000000" w:themeColor="text1"/>
                                  <w:highlight w:val="yellow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  <w:b w:val="0"/>
                                  <w:bCs/>
                                  <w:highlight w:val="none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382149316"/>
                                  </w:sdtPr>
                                  <w:sdtEndPr>
                                    <w:rPr>
                                      <w:rStyle w:val="Style2"/>
                                    </w:rPr>
                                  </w:sdtEndPr>
                                  <w:sdtContent>
                                    <w:sdt>
                                      <w:sdtPr>
                                        <w:rPr>
                                          <w:rStyle w:val="Style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1178002854"/>
                                      </w:sdtPr>
                                      <w:sdtEndPr>
                                        <w:rPr>
                                          <w:rStyle w:val="Style2"/>
                                        </w:rPr>
                                      </w:sdtEndPr>
                                      <w:sdtContent>
                                        <w:p w14:paraId="0C8258FA" w14:textId="524C8B49" w:rsidR="000F4596" w:rsidRDefault="00A96DA8" w:rsidP="000F4596">
                                          <w:r w:rsidRPr="00545A31">
                                            <w:rPr>
                                              <w:rStyle w:val="Style2"/>
                                            </w:rPr>
                                            <w:t>MAP-CCC-CP-2026-00</w:t>
                                          </w:r>
                                          <w:r w:rsidR="00545A31" w:rsidRPr="00545A31">
                                            <w:rPr>
                                              <w:rStyle w:val="Style2"/>
                                            </w:rPr>
                                            <w:t>07</w:t>
                                          </w:r>
                                        </w:p>
                                      </w:sdtContent>
                                    </w:sdt>
                                    <w:p w14:paraId="7F9C2C8F" w14:textId="77777777" w:rsidR="000F4596" w:rsidRDefault="00545A31" w:rsidP="000F4596">
                                      <w:pPr>
                                        <w:rPr>
                                          <w:rStyle w:val="Style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7DE349D5" w14:textId="5CA9D1F0" w:rsidR="001466B0" w:rsidRPr="00EA2FC2" w:rsidRDefault="00545A31" w:rsidP="001466B0">
                                  <w:pPr>
                                    <w:jc w:val="center"/>
                                    <w:rPr>
                                      <w:rFonts w:ascii="Gill Sans MT" w:hAnsi="Gill Sans MT"/>
                                      <w:b/>
                                      <w:color w:val="000000" w:themeColor="text1"/>
                                    </w:rPr>
                                  </w:pP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E235328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94429C3" wp14:editId="270300D2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0F9EA3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429C3" id="Text Box 20" o:spid="_x0000_s1031" type="#_x0000_t202" style="position:absolute;margin-left:-31.1pt;margin-top:-46.5pt;width:74.65pt;height:24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I5sX4AAAAAoBAAAPAAAAAAAAAAAAAAAAADUEAABkcnMvZG93bnJldi54bWxQSwUGAAAA&#10;AAQABADzAAAAQgUAAAAA&#10;" filled="f" stroked="f">
                <v:textbox inset="0,0,0,0">
                  <w:txbxContent>
                    <w:p w14:paraId="000F9EA3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n-US"/>
        </w:rPr>
        <w:drawing>
          <wp:anchor distT="0" distB="0" distL="114300" distR="114300" simplePos="0" relativeHeight="251661312" behindDoc="0" locked="0" layoutInCell="1" allowOverlap="1" wp14:anchorId="3943501B" wp14:editId="6664F126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9843ABC" wp14:editId="68953ECA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C5E15" w14:textId="77777777" w:rsidR="0026335F" w:rsidRPr="0026335F" w:rsidRDefault="00545A31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843ABC" id="Text Box 12" o:spid="_x0000_s1032" type="#_x0000_t202" style="position:absolute;margin-left:389.95pt;margin-top:12.5pt;width:114.05pt;height:21.9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70FC5E15" w14:textId="77777777" w:rsidR="0026335F" w:rsidRPr="0026335F" w:rsidRDefault="00545A31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215994C" wp14:editId="41A6DC3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A2BB87C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01E2F74A" wp14:editId="1A9FB2E1">
                                      <wp:extent cx="711136" cy="799693"/>
                                      <wp:effectExtent l="0" t="0" r="0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11136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15994C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A2BB87C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01E2F74A" wp14:editId="1A9FB2E1">
                                <wp:extent cx="711136" cy="799693"/>
                                <wp:effectExtent l="0" t="0" r="0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11136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00A3376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95A06B6" wp14:editId="4DC055D3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11270E" w14:textId="63527368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545A3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545A31" w:rsidRPr="00545A3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A06B6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811270E" w14:textId="63527368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545A3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545A31" w:rsidRPr="00545A3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2650F7C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6A95418" wp14:editId="090C11C3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C15F49" w14:textId="18E57FA3" w:rsidR="002E1412" w:rsidRPr="002E1412" w:rsidRDefault="00545A3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0769D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ADMINISTRACION 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A95418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FC15F49" w14:textId="18E57FA3" w:rsidR="002E1412" w:rsidRPr="002E1412" w:rsidRDefault="00545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0769D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ADMINISTRACION 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A0FC4C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49FE4551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F120EAD" wp14:editId="62C9DC76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18B86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20EA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5018B86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3AB6189B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51B7DFF" wp14:editId="3ABD856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72A9CA" w14:textId="77777777" w:rsidR="002E1412" w:rsidRPr="002E1412" w:rsidRDefault="00545A31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B7DFF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2972A9CA" w14:textId="77777777" w:rsidR="002E1412" w:rsidRPr="002E1412" w:rsidRDefault="00545A31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Nombre del Departamento </w:t>
                          </w:r>
                          <w:proofErr w:type="spellStart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ó</w:t>
                          </w:r>
                          <w:proofErr w:type="spellEnd"/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 xml:space="preserve">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DAC6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1FF092D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00FDE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EA490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55FF9516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9075225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1949E09B" w14:textId="77777777" w:rsidTr="00E82502">
        <w:trPr>
          <w:cantSplit/>
          <w:trHeight w:val="440"/>
        </w:trPr>
        <w:tc>
          <w:tcPr>
            <w:tcW w:w="9252" w:type="dxa"/>
          </w:tcPr>
          <w:p w14:paraId="38E737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2C3DE4F" w14:textId="77777777" w:rsidTr="00E82502">
        <w:trPr>
          <w:cantSplit/>
          <w:trHeight w:val="440"/>
        </w:trPr>
        <w:tc>
          <w:tcPr>
            <w:tcW w:w="9252" w:type="dxa"/>
          </w:tcPr>
          <w:p w14:paraId="423A546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8FC5A5E" w14:textId="77777777" w:rsidTr="00E82502">
        <w:trPr>
          <w:cantSplit/>
          <w:trHeight w:val="440"/>
        </w:trPr>
        <w:tc>
          <w:tcPr>
            <w:tcW w:w="9252" w:type="dxa"/>
          </w:tcPr>
          <w:p w14:paraId="3F346B1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93A93DA" w14:textId="77777777" w:rsidTr="00E82502">
        <w:trPr>
          <w:cantSplit/>
          <w:trHeight w:val="440"/>
        </w:trPr>
        <w:tc>
          <w:tcPr>
            <w:tcW w:w="9252" w:type="dxa"/>
          </w:tcPr>
          <w:p w14:paraId="6423B7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99D0721" w14:textId="77777777" w:rsidTr="00E82502">
        <w:trPr>
          <w:cantSplit/>
          <w:trHeight w:val="440"/>
        </w:trPr>
        <w:tc>
          <w:tcPr>
            <w:tcW w:w="9252" w:type="dxa"/>
          </w:tcPr>
          <w:p w14:paraId="6746FE7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C287C3A" w14:textId="77777777" w:rsidTr="00E82502">
        <w:trPr>
          <w:cantSplit/>
          <w:trHeight w:val="440"/>
        </w:trPr>
        <w:tc>
          <w:tcPr>
            <w:tcW w:w="9252" w:type="dxa"/>
          </w:tcPr>
          <w:p w14:paraId="0827460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65B6F1A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366195D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8BD605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4250B1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32A080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AC3FCF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7FDDB1A4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BB45D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5F59E438" wp14:editId="1695278A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1AA1E3" wp14:editId="5FC1699D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362405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110BF5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1AA1E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D362405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110BF5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9FD9876" wp14:editId="30CE93F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638BFA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FD987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D638BFA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C532D0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DF325D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FF305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EF9E1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691335F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B31A95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43488F01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5116"/>
    <w:rsid w:val="000751FB"/>
    <w:rsid w:val="000B0DCD"/>
    <w:rsid w:val="000E02D9"/>
    <w:rsid w:val="000F4596"/>
    <w:rsid w:val="001007E7"/>
    <w:rsid w:val="001020C0"/>
    <w:rsid w:val="00122B19"/>
    <w:rsid w:val="001466B0"/>
    <w:rsid w:val="00157600"/>
    <w:rsid w:val="00170EC5"/>
    <w:rsid w:val="0018027F"/>
    <w:rsid w:val="00181E8D"/>
    <w:rsid w:val="00194FF2"/>
    <w:rsid w:val="001A3F92"/>
    <w:rsid w:val="001F73A7"/>
    <w:rsid w:val="002009A7"/>
    <w:rsid w:val="002172B8"/>
    <w:rsid w:val="00253DBA"/>
    <w:rsid w:val="0026335F"/>
    <w:rsid w:val="00295BD4"/>
    <w:rsid w:val="002D451D"/>
    <w:rsid w:val="002E1412"/>
    <w:rsid w:val="00314023"/>
    <w:rsid w:val="00341484"/>
    <w:rsid w:val="0037114B"/>
    <w:rsid w:val="00392351"/>
    <w:rsid w:val="003A6141"/>
    <w:rsid w:val="003B1186"/>
    <w:rsid w:val="003B2413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5887"/>
    <w:rsid w:val="00545A31"/>
    <w:rsid w:val="005A5833"/>
    <w:rsid w:val="005C1745"/>
    <w:rsid w:val="00611A07"/>
    <w:rsid w:val="00623C4F"/>
    <w:rsid w:val="0062592A"/>
    <w:rsid w:val="006457E1"/>
    <w:rsid w:val="006506D0"/>
    <w:rsid w:val="00651E48"/>
    <w:rsid w:val="00666D56"/>
    <w:rsid w:val="006709BC"/>
    <w:rsid w:val="00677679"/>
    <w:rsid w:val="006A1630"/>
    <w:rsid w:val="006F567F"/>
    <w:rsid w:val="00725091"/>
    <w:rsid w:val="00757E33"/>
    <w:rsid w:val="00780880"/>
    <w:rsid w:val="007A3D29"/>
    <w:rsid w:val="007B0E1F"/>
    <w:rsid w:val="007B6F6F"/>
    <w:rsid w:val="0080769D"/>
    <w:rsid w:val="00811537"/>
    <w:rsid w:val="00820C9F"/>
    <w:rsid w:val="0082707E"/>
    <w:rsid w:val="008315B0"/>
    <w:rsid w:val="008577E4"/>
    <w:rsid w:val="00870D8E"/>
    <w:rsid w:val="008735CE"/>
    <w:rsid w:val="008A5D45"/>
    <w:rsid w:val="008B3AE5"/>
    <w:rsid w:val="008C388B"/>
    <w:rsid w:val="008E3F1B"/>
    <w:rsid w:val="009110A0"/>
    <w:rsid w:val="009341A6"/>
    <w:rsid w:val="009350AB"/>
    <w:rsid w:val="00966370"/>
    <w:rsid w:val="00966EEE"/>
    <w:rsid w:val="009755AE"/>
    <w:rsid w:val="00977C54"/>
    <w:rsid w:val="009C7A03"/>
    <w:rsid w:val="00A16099"/>
    <w:rsid w:val="00A640BD"/>
    <w:rsid w:val="00A641A7"/>
    <w:rsid w:val="00A72F42"/>
    <w:rsid w:val="00A81C0C"/>
    <w:rsid w:val="00A96DA8"/>
    <w:rsid w:val="00AD7919"/>
    <w:rsid w:val="00AE0021"/>
    <w:rsid w:val="00AF2E6B"/>
    <w:rsid w:val="00B17215"/>
    <w:rsid w:val="00B62EEF"/>
    <w:rsid w:val="00B97B51"/>
    <w:rsid w:val="00BA0007"/>
    <w:rsid w:val="00BB1D79"/>
    <w:rsid w:val="00BC1D0C"/>
    <w:rsid w:val="00BC61BD"/>
    <w:rsid w:val="00BC6DF9"/>
    <w:rsid w:val="00BD1586"/>
    <w:rsid w:val="00BE646E"/>
    <w:rsid w:val="00C078CB"/>
    <w:rsid w:val="00C22DBE"/>
    <w:rsid w:val="00C249E8"/>
    <w:rsid w:val="00C43725"/>
    <w:rsid w:val="00C5078F"/>
    <w:rsid w:val="00C653D7"/>
    <w:rsid w:val="00C66D08"/>
    <w:rsid w:val="00C7470C"/>
    <w:rsid w:val="00C954E9"/>
    <w:rsid w:val="00CA0E82"/>
    <w:rsid w:val="00CA164C"/>
    <w:rsid w:val="00CA4661"/>
    <w:rsid w:val="00CE67A3"/>
    <w:rsid w:val="00D1201E"/>
    <w:rsid w:val="00D233BA"/>
    <w:rsid w:val="00D24FA7"/>
    <w:rsid w:val="00D32596"/>
    <w:rsid w:val="00D45A3E"/>
    <w:rsid w:val="00D64696"/>
    <w:rsid w:val="00D769EB"/>
    <w:rsid w:val="00D7710E"/>
    <w:rsid w:val="00D90D49"/>
    <w:rsid w:val="00D9600B"/>
    <w:rsid w:val="00DC5D96"/>
    <w:rsid w:val="00DD4F3E"/>
    <w:rsid w:val="00E13E55"/>
    <w:rsid w:val="00E82502"/>
    <w:rsid w:val="00E85DE5"/>
    <w:rsid w:val="00EA2FC2"/>
    <w:rsid w:val="00EA6B34"/>
    <w:rsid w:val="00EA7406"/>
    <w:rsid w:val="00EE1E7B"/>
    <w:rsid w:val="00F02730"/>
    <w:rsid w:val="00F225BF"/>
    <w:rsid w:val="00F53753"/>
    <w:rsid w:val="00F62F7C"/>
    <w:rsid w:val="00F7167E"/>
    <w:rsid w:val="00F7443C"/>
    <w:rsid w:val="00F84D68"/>
    <w:rsid w:val="00F9504D"/>
    <w:rsid w:val="00FA01DC"/>
    <w:rsid w:val="00FA2AFA"/>
    <w:rsid w:val="00FC2870"/>
    <w:rsid w:val="00FE710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;"/>
  <w14:docId w14:val="12F5A21B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23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405930-B554-4AF3-A1E9-13469E6D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stephanie guaba ciriaco</cp:lastModifiedBy>
  <cp:revision>32</cp:revision>
  <cp:lastPrinted>2011-03-04T18:48:00Z</cp:lastPrinted>
  <dcterms:created xsi:type="dcterms:W3CDTF">2014-01-15T13:04:00Z</dcterms:created>
  <dcterms:modified xsi:type="dcterms:W3CDTF">2026-09-14T10:35:00Z</dcterms:modified>
</cp:coreProperties>
</file>