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208C23" w14:textId="289336EC" w:rsidR="00535962" w:rsidRPr="00F7167E" w:rsidRDefault="007C2D30">
      <w:r>
        <w:rPr>
          <w:noProof/>
          <w:lang w:val="en-US"/>
        </w:rPr>
        <w:pict w14:anchorId="4FA99B5C">
          <v:group id="_x0000_s1045" style="position:absolute;margin-left:548.5pt;margin-top:-46pt;width:151.2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117800285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8EEE4BF" w14:textId="7E093494" w:rsidR="00A42AF3" w:rsidRPr="00A42AF3" w:rsidRDefault="007C2D30" w:rsidP="00A42AF3">
                              <w:pPr>
                                <w:rPr>
                                  <w:rStyle w:val="Style2"/>
                                </w:rPr>
                              </w:pPr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426637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r w:rsidR="00B6576B" w:rsidRPr="00B6576B">
                                    <w:rPr>
                                      <w:rStyle w:val="Style2"/>
                                    </w:rPr>
                                    <w:t>MAP-CCC-CP-2026-00</w:t>
                                  </w:r>
                                  <w:r>
                                    <w:rPr>
                                      <w:rStyle w:val="Style2"/>
                                    </w:rPr>
                                    <w:t>07</w:t>
                                  </w:r>
                                </w:sdtContent>
                              </w:sdt>
                            </w:p>
                          </w:sdtContent>
                        </w:sdt>
                      </w:sdtContent>
                    </w:sdt>
                    <w:p w14:paraId="70944FB2" w14:textId="5E8BB973" w:rsidR="00957FDA" w:rsidRPr="00535962" w:rsidRDefault="00957FDA" w:rsidP="00957FDA">
                      <w:pPr>
                        <w:jc w:val="center"/>
                      </w:pPr>
                    </w:p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30859227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1F4B9EC8"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14:paraId="54B9322E" w14:textId="5D8D65AA" w:rsidR="002E1412" w:rsidRPr="002E1412" w:rsidRDefault="007C2D3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340D8">
                        <w:rPr>
                          <w:rStyle w:val="Style6"/>
                        </w:rPr>
                        <w:t>MINISTERIO DE ADMINISTRACION PUBLICA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33172577" wp14:editId="1A0512A9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38B9FA94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5BD0802E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51CED7A8"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679937A8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0C704E2C" wp14:editId="2C6F06A5">
                            <wp:extent cx="711136" cy="799693"/>
                            <wp:effectExtent l="0" t="0" r="0" b="0"/>
                            <wp:docPr id="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136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28ACD370" w14:textId="343865E4" w:rsidR="00535962" w:rsidRPr="00535962" w:rsidRDefault="007C2D30" w:rsidP="00FA1285">
      <w:pPr>
        <w:tabs>
          <w:tab w:val="left" w:pos="10456"/>
        </w:tabs>
      </w:pPr>
      <w:r>
        <w:rPr>
          <w:noProof/>
          <w:color w:val="FF0000"/>
          <w:lang w:eastAsia="zh-TW"/>
        </w:rPr>
        <w:pict w14:anchorId="07342459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1CFA2078" w14:textId="77777777" w:rsidR="00F7443C" w:rsidRPr="004767CC" w:rsidRDefault="007C2D3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663156A"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14:paraId="4D71745E" w14:textId="77777777" w:rsidR="0026335F" w:rsidRPr="0026335F" w:rsidRDefault="007C2D3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="00FA1285">
        <w:tab/>
      </w:r>
    </w:p>
    <w:p w14:paraId="0938366C" w14:textId="77777777" w:rsidR="00535962" w:rsidRDefault="007C2D30" w:rsidP="00535962">
      <w:r>
        <w:rPr>
          <w:noProof/>
          <w:sz w:val="24"/>
          <w:szCs w:val="24"/>
          <w:lang w:eastAsia="es-ES"/>
        </w:rPr>
        <w:pict w14:anchorId="52396E5B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0E05BB6A" w14:textId="2F455969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A517D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7C2D30">
                    <w:fldChar w:fldCharType="begin"/>
                  </w:r>
                  <w:r w:rsidR="007C2D30">
                    <w:instrText xml:space="preserve"> NUMPAGES   \* MERGEFORMAT </w:instrText>
                  </w:r>
                  <w:r w:rsidR="007C2D30">
                    <w:fldChar w:fldCharType="separate"/>
                  </w:r>
                  <w:r w:rsidR="00AA517D" w:rsidRPr="00AA517D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7C2D30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4C8C92B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DCD5989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7E478C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22F93F8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F071FD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5C85D7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B877F0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18219F1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CE103F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F61963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22075FD" w14:textId="77777777" w:rsidTr="00A24343">
        <w:trPr>
          <w:trHeight w:val="457"/>
          <w:jc w:val="center"/>
        </w:trPr>
        <w:tc>
          <w:tcPr>
            <w:tcW w:w="849" w:type="dxa"/>
          </w:tcPr>
          <w:p w14:paraId="69F099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E30A32B" w14:textId="77777777" w:rsidR="0037246F" w:rsidRDefault="0037246F" w:rsidP="00BB657B">
            <w:pPr>
              <w:spacing w:after="0" w:line="240" w:lineRule="auto"/>
            </w:pPr>
          </w:p>
          <w:p w14:paraId="3AF08A5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8F78C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BE788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5ADD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4E4A0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1F8D56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82678B" w14:textId="77777777" w:rsidTr="00A24343">
        <w:trPr>
          <w:trHeight w:val="477"/>
          <w:jc w:val="center"/>
        </w:trPr>
        <w:tc>
          <w:tcPr>
            <w:tcW w:w="849" w:type="dxa"/>
          </w:tcPr>
          <w:p w14:paraId="525B380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080A169" w14:textId="77777777" w:rsidR="0037246F" w:rsidRDefault="0037246F" w:rsidP="00BB657B">
            <w:pPr>
              <w:spacing w:after="0" w:line="240" w:lineRule="auto"/>
            </w:pPr>
          </w:p>
          <w:p w14:paraId="31BC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93E50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B1AA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8EF2C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A9124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D3B3C3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9BB6DFD" w14:textId="77777777" w:rsidTr="00A24343">
        <w:trPr>
          <w:trHeight w:val="477"/>
          <w:jc w:val="center"/>
        </w:trPr>
        <w:tc>
          <w:tcPr>
            <w:tcW w:w="849" w:type="dxa"/>
          </w:tcPr>
          <w:p w14:paraId="09CB1D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03BA28B" w14:textId="77777777" w:rsidR="0037246F" w:rsidRDefault="0037246F" w:rsidP="00BB657B">
            <w:pPr>
              <w:spacing w:after="0" w:line="240" w:lineRule="auto"/>
            </w:pPr>
          </w:p>
          <w:p w14:paraId="1AD783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CFC5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E58B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236774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8B2A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BE84C1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9937D79" w14:textId="77777777" w:rsidTr="00A24343">
        <w:trPr>
          <w:trHeight w:val="477"/>
          <w:jc w:val="center"/>
        </w:trPr>
        <w:tc>
          <w:tcPr>
            <w:tcW w:w="849" w:type="dxa"/>
          </w:tcPr>
          <w:p w14:paraId="46774A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97C2275" w14:textId="77777777" w:rsidR="0037246F" w:rsidRDefault="0037246F" w:rsidP="00BB657B">
            <w:pPr>
              <w:spacing w:after="0" w:line="240" w:lineRule="auto"/>
            </w:pPr>
          </w:p>
          <w:p w14:paraId="5A42D9D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1ACDA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4E5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C9B19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522F2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8ADAB5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8DBAF7" w14:textId="77777777" w:rsidTr="00A24343">
        <w:trPr>
          <w:trHeight w:val="477"/>
          <w:jc w:val="center"/>
        </w:trPr>
        <w:tc>
          <w:tcPr>
            <w:tcW w:w="849" w:type="dxa"/>
          </w:tcPr>
          <w:p w14:paraId="2A418C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C0D2DA" w14:textId="77777777" w:rsidR="0037246F" w:rsidRDefault="0037246F" w:rsidP="00BB657B">
            <w:pPr>
              <w:spacing w:after="0" w:line="240" w:lineRule="auto"/>
            </w:pPr>
          </w:p>
          <w:p w14:paraId="1365C4C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23A8F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BA614E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D7D63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E4BB2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0B6E2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6C81EAF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64A65AE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F2B96C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64456F1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564E162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CB5F78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BE5791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D64388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8D9A1EF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026104A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7C2D30">
        <w:rPr>
          <w:noProof/>
          <w:color w:val="FF0000"/>
          <w:lang w:eastAsia="es-ES"/>
        </w:rPr>
        <w:pict w14:anchorId="004B73CD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78C8209B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84C9E5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5D39A016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E89B5" w14:textId="77777777" w:rsidR="001007E7" w:rsidRDefault="007C2D30">
    <w:pPr>
      <w:pStyle w:val="Piedepgina"/>
    </w:pPr>
    <w:r>
      <w:rPr>
        <w:rFonts w:ascii="Arial Narrow" w:hAnsi="Arial Narrow"/>
        <w:noProof/>
        <w:sz w:val="12"/>
        <w:lang w:val="es-DO"/>
      </w:rPr>
      <w:pict w14:anchorId="672700F4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2D53C58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01CECB4E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755A2655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26C5DD64" w14:textId="77777777" w:rsidR="001007E7" w:rsidRDefault="007C2D3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5E5C7425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4D6AFA0D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0FCB09E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1BE091AD" wp14:editId="1141525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B472B0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A631AC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6C8FFAE9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1200D22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48B40B7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0D8"/>
    <w:rsid w:val="00034DD9"/>
    <w:rsid w:val="00062FDE"/>
    <w:rsid w:val="000C172D"/>
    <w:rsid w:val="001007E7"/>
    <w:rsid w:val="001020C0"/>
    <w:rsid w:val="00123B8D"/>
    <w:rsid w:val="00157600"/>
    <w:rsid w:val="00170EC5"/>
    <w:rsid w:val="00194FF2"/>
    <w:rsid w:val="001F73A7"/>
    <w:rsid w:val="00200073"/>
    <w:rsid w:val="00230CB2"/>
    <w:rsid w:val="00253DBA"/>
    <w:rsid w:val="00254579"/>
    <w:rsid w:val="0026335F"/>
    <w:rsid w:val="002801D1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0D45"/>
    <w:rsid w:val="003B29C3"/>
    <w:rsid w:val="003B38E0"/>
    <w:rsid w:val="003B5314"/>
    <w:rsid w:val="003F3FEB"/>
    <w:rsid w:val="003F661D"/>
    <w:rsid w:val="00403697"/>
    <w:rsid w:val="0042490F"/>
    <w:rsid w:val="00432F89"/>
    <w:rsid w:val="00466B9C"/>
    <w:rsid w:val="004767CC"/>
    <w:rsid w:val="004937E1"/>
    <w:rsid w:val="0049643D"/>
    <w:rsid w:val="004C4743"/>
    <w:rsid w:val="004E3847"/>
    <w:rsid w:val="004E4F9F"/>
    <w:rsid w:val="00510555"/>
    <w:rsid w:val="00535962"/>
    <w:rsid w:val="005819BE"/>
    <w:rsid w:val="005A5201"/>
    <w:rsid w:val="005A5833"/>
    <w:rsid w:val="005B442B"/>
    <w:rsid w:val="005B616C"/>
    <w:rsid w:val="005C6421"/>
    <w:rsid w:val="005D0D63"/>
    <w:rsid w:val="00611A07"/>
    <w:rsid w:val="006128AE"/>
    <w:rsid w:val="0062592A"/>
    <w:rsid w:val="006423F2"/>
    <w:rsid w:val="006506D0"/>
    <w:rsid w:val="00651E48"/>
    <w:rsid w:val="006709BC"/>
    <w:rsid w:val="006E64F2"/>
    <w:rsid w:val="00716BF7"/>
    <w:rsid w:val="00731F31"/>
    <w:rsid w:val="007569F5"/>
    <w:rsid w:val="00780880"/>
    <w:rsid w:val="00786FE3"/>
    <w:rsid w:val="007B4164"/>
    <w:rsid w:val="007B6F6F"/>
    <w:rsid w:val="007C268A"/>
    <w:rsid w:val="007C2D30"/>
    <w:rsid w:val="007D5A54"/>
    <w:rsid w:val="00810515"/>
    <w:rsid w:val="0083342F"/>
    <w:rsid w:val="00854B4F"/>
    <w:rsid w:val="00876872"/>
    <w:rsid w:val="00882885"/>
    <w:rsid w:val="008B3AE5"/>
    <w:rsid w:val="009002B4"/>
    <w:rsid w:val="00957FDA"/>
    <w:rsid w:val="0096181C"/>
    <w:rsid w:val="00966370"/>
    <w:rsid w:val="009773D3"/>
    <w:rsid w:val="009A2AEC"/>
    <w:rsid w:val="009B0931"/>
    <w:rsid w:val="009C69AF"/>
    <w:rsid w:val="009E0472"/>
    <w:rsid w:val="009E199B"/>
    <w:rsid w:val="009E2103"/>
    <w:rsid w:val="00A16099"/>
    <w:rsid w:val="00A24343"/>
    <w:rsid w:val="00A408B5"/>
    <w:rsid w:val="00A42AF3"/>
    <w:rsid w:val="00A640BD"/>
    <w:rsid w:val="00AA517D"/>
    <w:rsid w:val="00AB4966"/>
    <w:rsid w:val="00AC7631"/>
    <w:rsid w:val="00AD7919"/>
    <w:rsid w:val="00AF0D2F"/>
    <w:rsid w:val="00B3101F"/>
    <w:rsid w:val="00B420BA"/>
    <w:rsid w:val="00B61D08"/>
    <w:rsid w:val="00B62EEF"/>
    <w:rsid w:val="00B6576B"/>
    <w:rsid w:val="00B82170"/>
    <w:rsid w:val="00B9237C"/>
    <w:rsid w:val="00B97B51"/>
    <w:rsid w:val="00BC0CD0"/>
    <w:rsid w:val="00BC1D0C"/>
    <w:rsid w:val="00BC61BD"/>
    <w:rsid w:val="00BD42F2"/>
    <w:rsid w:val="00BE4FB0"/>
    <w:rsid w:val="00BE6EA4"/>
    <w:rsid w:val="00BF1AD5"/>
    <w:rsid w:val="00C273A9"/>
    <w:rsid w:val="00C52930"/>
    <w:rsid w:val="00C663A4"/>
    <w:rsid w:val="00C66D08"/>
    <w:rsid w:val="00CA4661"/>
    <w:rsid w:val="00CE67A3"/>
    <w:rsid w:val="00D24FA7"/>
    <w:rsid w:val="00D60FDE"/>
    <w:rsid w:val="00D64696"/>
    <w:rsid w:val="00D90D49"/>
    <w:rsid w:val="00DC5D96"/>
    <w:rsid w:val="00DD4F3E"/>
    <w:rsid w:val="00E13E55"/>
    <w:rsid w:val="00E3360B"/>
    <w:rsid w:val="00E44E60"/>
    <w:rsid w:val="00E8063E"/>
    <w:rsid w:val="00E86509"/>
    <w:rsid w:val="00E96D05"/>
    <w:rsid w:val="00EA7406"/>
    <w:rsid w:val="00EB128A"/>
    <w:rsid w:val="00F11570"/>
    <w:rsid w:val="00F116C5"/>
    <w:rsid w:val="00F225BF"/>
    <w:rsid w:val="00F25B99"/>
    <w:rsid w:val="00F30876"/>
    <w:rsid w:val="00F4086F"/>
    <w:rsid w:val="00F53753"/>
    <w:rsid w:val="00F7167E"/>
    <w:rsid w:val="00F7443C"/>
    <w:rsid w:val="00FA1285"/>
    <w:rsid w:val="00FA1D6A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3FAAFC19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51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E104C-3554-4942-97D5-B9093D6F7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15</TotalTime>
  <Pages>1</Pages>
  <Words>108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stephanie guaba ciriaco</cp:lastModifiedBy>
  <cp:revision>35</cp:revision>
  <cp:lastPrinted>2011-03-04T18:27:00Z</cp:lastPrinted>
  <dcterms:created xsi:type="dcterms:W3CDTF">2011-03-04T18:31:00Z</dcterms:created>
  <dcterms:modified xsi:type="dcterms:W3CDTF">2026-09-14T10:36:00Z</dcterms:modified>
</cp:coreProperties>
</file>