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35061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4A4C5180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134CBA" w:rsidRPr="00134CBA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35061D">
                                      <w:t>21</w:t>
                                    </w:r>
                                  </w:p>
                                  <w:p w14:paraId="335646C0" w14:textId="77777777" w:rsidR="00957FDA" w:rsidRPr="00535962" w:rsidRDefault="0035061D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4A4C5180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134CBA" w:rsidRPr="00134CBA">
                                <w:rPr>
                                  <w:lang w:val="en-US"/>
                                </w:rPr>
                                <w:t>1</w:t>
                              </w:r>
                              <w:r w:rsidR="0035061D">
                                <w:t>21</w:t>
                              </w:r>
                            </w:p>
                            <w:p w14:paraId="335646C0" w14:textId="77777777" w:rsidR="00957FDA" w:rsidRPr="00535962" w:rsidRDefault="0035061D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538C2163" w:rsidR="0026335F" w:rsidRPr="0026335F" w:rsidRDefault="0035061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>
                              <w:rPr>
                                <w:rStyle w:val="Style5"/>
                              </w:rPr>
                              <w:t>21/09</w:t>
                            </w:r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538C2163" w:rsidR="0026335F" w:rsidRPr="0026335F" w:rsidRDefault="003506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21/09</w:t>
                      </w:r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35061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bookmarkStart w:id="0" w:name="_GoBack"/>
      <w:bookmarkEnd w:id="0"/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D2437" w14:textId="77777777" w:rsidR="00496397" w:rsidRDefault="00496397" w:rsidP="001007E7">
      <w:pPr>
        <w:spacing w:after="0" w:line="240" w:lineRule="auto"/>
      </w:pPr>
      <w:r>
        <w:separator/>
      </w:r>
    </w:p>
  </w:endnote>
  <w:endnote w:type="continuationSeparator" w:id="0">
    <w:p w14:paraId="4A87B407" w14:textId="77777777" w:rsidR="00496397" w:rsidRDefault="0049639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0ACCB" w14:textId="77777777" w:rsidR="00496397" w:rsidRDefault="00496397" w:rsidP="001007E7">
      <w:pPr>
        <w:spacing w:after="0" w:line="240" w:lineRule="auto"/>
      </w:pPr>
      <w:r>
        <w:separator/>
      </w:r>
    </w:p>
  </w:footnote>
  <w:footnote w:type="continuationSeparator" w:id="0">
    <w:p w14:paraId="22015FE9" w14:textId="77777777" w:rsidR="00496397" w:rsidRDefault="00496397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061D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39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2AF"/>
    <w:rsid w:val="00AD7919"/>
    <w:rsid w:val="00AF0D2F"/>
    <w:rsid w:val="00AF4A4D"/>
    <w:rsid w:val="00B3101F"/>
    <w:rsid w:val="00B31159"/>
    <w:rsid w:val="00B420BA"/>
    <w:rsid w:val="00B53449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7F6F8-B99B-4E34-B121-7EB6FE3C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Wendy Miranda</cp:lastModifiedBy>
  <cp:revision>30</cp:revision>
  <cp:lastPrinted>2011-03-04T18:27:00Z</cp:lastPrinted>
  <dcterms:created xsi:type="dcterms:W3CDTF">2023-02-26T17:19:00Z</dcterms:created>
  <dcterms:modified xsi:type="dcterms:W3CDTF">2026-09-21T17:08:00Z</dcterms:modified>
</cp:coreProperties>
</file>