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93C41" w14:textId="77777777" w:rsidR="00535962" w:rsidRPr="00F7167E" w:rsidRDefault="00E113A9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4E96165" wp14:editId="484A4B10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7D875820" w14:textId="53A830F3" w:rsidR="00683CDD" w:rsidRPr="00C7650B" w:rsidRDefault="00C7650B" w:rsidP="00683CDD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 w:rsidRPr="00C7650B">
                                          <w:rPr>
                                            <w:lang w:val="en-US"/>
                                          </w:rPr>
                                          <w:t>HOSPI</w:t>
                                        </w:r>
                                        <w:r w:rsidR="003B01B8">
                                          <w:rPr>
                                            <w:lang w:val="en-US"/>
                                          </w:rPr>
                                          <w:t>TAL CENTRAL FFA-DAF-CM-2026-0</w:t>
                                        </w:r>
                                        <w:r w:rsidR="00337D0D">
                                          <w:rPr>
                                            <w:lang w:val="en-US"/>
                                          </w:rPr>
                                          <w:t>1</w:t>
                                        </w:r>
                                        <w:r w:rsidR="00337D0D">
                                          <w:t>21</w:t>
                                        </w:r>
                                      </w:p>
                                    </w:sdtContent>
                                  </w:sdt>
                                  <w:p w14:paraId="4C4CAC86" w14:textId="77777777" w:rsidR="006B202F" w:rsidRPr="00535962" w:rsidRDefault="00337D0D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4F2E5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96165"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7D875820" w14:textId="53A830F3" w:rsidR="00683CDD" w:rsidRPr="00C7650B" w:rsidRDefault="00C7650B" w:rsidP="00683CDD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C7650B">
                                    <w:rPr>
                                      <w:lang w:val="en-US"/>
                                    </w:rPr>
                                    <w:t>HOSPI</w:t>
                                  </w:r>
                                  <w:r w:rsidR="003B01B8">
                                    <w:rPr>
                                      <w:lang w:val="en-US"/>
                                    </w:rPr>
                                    <w:t>TAL CENTRAL FFA-DAF-CM-2026-0</w:t>
                                  </w:r>
                                  <w:r w:rsidR="00337D0D">
                                    <w:rPr>
                                      <w:lang w:val="en-US"/>
                                    </w:rPr>
                                    <w:t>1</w:t>
                                  </w:r>
                                  <w:r w:rsidR="00337D0D">
                                    <w:t>21</w:t>
                                  </w:r>
                                </w:p>
                              </w:sdtContent>
                            </w:sdt>
                            <w:p w14:paraId="4C4CAC86" w14:textId="77777777" w:rsidR="006B202F" w:rsidRPr="00535962" w:rsidRDefault="00337D0D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4F2E5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s-DO" w:eastAsia="es-DO"/>
        </w:rPr>
        <w:drawing>
          <wp:anchor distT="0" distB="0" distL="114300" distR="114300" simplePos="0" relativeHeight="251658752" behindDoc="1" locked="0" layoutInCell="1" allowOverlap="1" wp14:anchorId="652E89D0" wp14:editId="4569EB12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6BEAB5" wp14:editId="4617DB13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4E4D70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B8402C6" wp14:editId="526B3E9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3C4005" wp14:editId="4E70CAA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CF7EA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0498AA4" w14:textId="77777777"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1BED91" wp14:editId="4275BFA6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765A1A0" w14:textId="77777777" w:rsidR="00683CDD" w:rsidRPr="00683CDD" w:rsidRDefault="00337D0D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14:paraId="70F66B56" w14:textId="77777777" w:rsidR="002E1412" w:rsidRPr="002E1412" w:rsidRDefault="00337D0D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683CDD" w:rsidRPr="00683CDD" w:rsidRDefault="00E113A9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:rsidR="002E1412" w:rsidRPr="002E1412" w:rsidRDefault="00E113A9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588754" w14:textId="77777777" w:rsidR="00535962" w:rsidRDefault="00E113A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461354" wp14:editId="2D60570E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B1379" w14:textId="77777777"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14:paraId="52C6CF8A" w14:textId="77777777"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tMhwIAABc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" stroked="f">
                <v:textbox>
                  <w:txbxContent>
                    <w:p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C5B8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5F7AB2" w14:textId="77777777"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F8903F" wp14:editId="51C2AAC2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0ED26" w14:textId="77777777"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" filled="f" stroked="f">
                <v:textbox>
                  <w:txbxContent>
                    <w:p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2CF2CACB" w14:textId="77777777"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1DC791" wp14:editId="4DF6D5FF">
                <wp:simplePos x="0" y="0"/>
                <wp:positionH relativeFrom="column">
                  <wp:posOffset>7486650</wp:posOffset>
                </wp:positionH>
                <wp:positionV relativeFrom="paragraph">
                  <wp:posOffset>96520</wp:posOffset>
                </wp:positionV>
                <wp:extent cx="1426210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21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B5569" w14:textId="423DFCC5" w:rsidR="0026335F" w:rsidRPr="0026335F" w:rsidRDefault="00C4766F">
                            <w:r>
                              <w:t>F</w:t>
                            </w:r>
                            <w:r w:rsidR="00E113A9">
                              <w:t>echa</w:t>
                            </w:r>
                            <w:r>
                              <w:t xml:space="preserve"> </w:t>
                            </w:r>
                            <w:r w:rsidR="0033702A">
                              <w:t>21</w:t>
                            </w:r>
                            <w:r w:rsidR="005C641E">
                              <w:t>/</w:t>
                            </w:r>
                            <w:r w:rsidR="00337D0D">
                              <w:t>09</w:t>
                            </w:r>
                            <w: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DC791" id="Text Box 12" o:spid="_x0000_s1036" type="#_x0000_t202" style="position:absolute;left:0;text-align:left;margin-left:589.5pt;margin-top:7.6pt;width:112.3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THqugIAAMI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" filled="f" stroked="f">
                <v:textbox>
                  <w:txbxContent>
                    <w:p w14:paraId="71FB5569" w14:textId="423DFCC5" w:rsidR="0026335F" w:rsidRPr="0026335F" w:rsidRDefault="00C4766F">
                      <w:r>
                        <w:t>F</w:t>
                      </w:r>
                      <w:r w:rsidR="00E113A9">
                        <w:t>echa</w:t>
                      </w:r>
                      <w:r>
                        <w:t xml:space="preserve"> </w:t>
                      </w:r>
                      <w:r w:rsidR="0033702A">
                        <w:t>21</w:t>
                      </w:r>
                      <w:r w:rsidR="005C641E">
                        <w:t>/</w:t>
                      </w:r>
                      <w:r w:rsidR="00337D0D">
                        <w:t>09</w:t>
                      </w:r>
                      <w: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14:paraId="795A963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3C34479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234115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2D5E9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35EC23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54E205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13B40F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938D0C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3AF065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0C93F8F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14:paraId="1BA1A4EC" w14:textId="77777777" w:rsidTr="00E113A9">
        <w:trPr>
          <w:trHeight w:val="345"/>
        </w:trPr>
        <w:tc>
          <w:tcPr>
            <w:tcW w:w="1101" w:type="dxa"/>
          </w:tcPr>
          <w:p w14:paraId="15268B89" w14:textId="77777777" w:rsidR="008D148F" w:rsidRPr="008D148F" w:rsidRDefault="008D148F" w:rsidP="008D148F"/>
        </w:tc>
        <w:tc>
          <w:tcPr>
            <w:tcW w:w="1132" w:type="dxa"/>
          </w:tcPr>
          <w:p w14:paraId="02C3B56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911FCF7" w14:textId="77777777" w:rsidR="008D148F" w:rsidRPr="008D148F" w:rsidRDefault="008D148F"/>
        </w:tc>
        <w:tc>
          <w:tcPr>
            <w:tcW w:w="1417" w:type="dxa"/>
          </w:tcPr>
          <w:p w14:paraId="32226873" w14:textId="77777777" w:rsidR="008D148F" w:rsidRPr="008D148F" w:rsidRDefault="008D148F" w:rsidP="008D148F"/>
        </w:tc>
        <w:tc>
          <w:tcPr>
            <w:tcW w:w="1418" w:type="dxa"/>
          </w:tcPr>
          <w:p w14:paraId="6D0DD0A7" w14:textId="77777777" w:rsidR="008D148F" w:rsidRPr="008D148F" w:rsidRDefault="008D148F" w:rsidP="008D148F"/>
        </w:tc>
        <w:tc>
          <w:tcPr>
            <w:tcW w:w="4961" w:type="dxa"/>
          </w:tcPr>
          <w:p w14:paraId="460A7E72" w14:textId="77777777" w:rsidR="008D148F" w:rsidRPr="008D148F" w:rsidRDefault="008D148F" w:rsidP="008D148F"/>
        </w:tc>
      </w:tr>
      <w:tr w:rsidR="008D148F" w:rsidRPr="006E45AC" w14:paraId="61BDB5CE" w14:textId="77777777" w:rsidTr="0050448C">
        <w:tc>
          <w:tcPr>
            <w:tcW w:w="1101" w:type="dxa"/>
          </w:tcPr>
          <w:p w14:paraId="2340AC7B" w14:textId="77777777" w:rsidR="008D148F" w:rsidRPr="008D148F" w:rsidRDefault="008D148F" w:rsidP="008D148F"/>
        </w:tc>
        <w:tc>
          <w:tcPr>
            <w:tcW w:w="1132" w:type="dxa"/>
          </w:tcPr>
          <w:p w14:paraId="0325ADC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78741AA" w14:textId="77777777" w:rsidR="008D148F" w:rsidRPr="008D148F" w:rsidRDefault="008D148F"/>
        </w:tc>
        <w:tc>
          <w:tcPr>
            <w:tcW w:w="1417" w:type="dxa"/>
          </w:tcPr>
          <w:p w14:paraId="7AEF0952" w14:textId="77777777" w:rsidR="008D148F" w:rsidRPr="008D148F" w:rsidRDefault="008D148F" w:rsidP="008D148F"/>
        </w:tc>
        <w:tc>
          <w:tcPr>
            <w:tcW w:w="1418" w:type="dxa"/>
          </w:tcPr>
          <w:p w14:paraId="3F459B94" w14:textId="77777777" w:rsidR="008D148F" w:rsidRPr="008D148F" w:rsidRDefault="008D148F" w:rsidP="008D148F"/>
        </w:tc>
        <w:tc>
          <w:tcPr>
            <w:tcW w:w="4961" w:type="dxa"/>
          </w:tcPr>
          <w:p w14:paraId="6C6E624B" w14:textId="77777777" w:rsidR="008D148F" w:rsidRPr="008D148F" w:rsidRDefault="008D148F" w:rsidP="008D148F"/>
        </w:tc>
      </w:tr>
      <w:tr w:rsidR="008D148F" w:rsidRPr="006E45AC" w14:paraId="682A8CD3" w14:textId="77777777" w:rsidTr="0050448C">
        <w:tc>
          <w:tcPr>
            <w:tcW w:w="1101" w:type="dxa"/>
          </w:tcPr>
          <w:p w14:paraId="45F482AB" w14:textId="77777777" w:rsidR="008D148F" w:rsidRPr="008D148F" w:rsidRDefault="008D148F" w:rsidP="008D148F"/>
        </w:tc>
        <w:tc>
          <w:tcPr>
            <w:tcW w:w="1132" w:type="dxa"/>
          </w:tcPr>
          <w:p w14:paraId="5045A40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AB17197" w14:textId="77777777" w:rsidR="008D148F" w:rsidRPr="008D148F" w:rsidRDefault="008D148F"/>
        </w:tc>
        <w:tc>
          <w:tcPr>
            <w:tcW w:w="1417" w:type="dxa"/>
          </w:tcPr>
          <w:p w14:paraId="245F5C50" w14:textId="77777777" w:rsidR="008D148F" w:rsidRPr="008D148F" w:rsidRDefault="008D148F" w:rsidP="008D148F"/>
        </w:tc>
        <w:tc>
          <w:tcPr>
            <w:tcW w:w="1418" w:type="dxa"/>
          </w:tcPr>
          <w:p w14:paraId="79653436" w14:textId="77777777" w:rsidR="008D148F" w:rsidRPr="008D148F" w:rsidRDefault="008D148F" w:rsidP="008D148F"/>
        </w:tc>
        <w:tc>
          <w:tcPr>
            <w:tcW w:w="4961" w:type="dxa"/>
          </w:tcPr>
          <w:p w14:paraId="3A9102F0" w14:textId="77777777" w:rsidR="008D148F" w:rsidRPr="008D148F" w:rsidRDefault="008D148F" w:rsidP="008D148F"/>
        </w:tc>
      </w:tr>
      <w:tr w:rsidR="008D148F" w:rsidRPr="006E45AC" w14:paraId="3252B3E1" w14:textId="77777777" w:rsidTr="0050448C">
        <w:tc>
          <w:tcPr>
            <w:tcW w:w="1101" w:type="dxa"/>
          </w:tcPr>
          <w:p w14:paraId="43695A1C" w14:textId="77777777" w:rsidR="008D148F" w:rsidRPr="008D148F" w:rsidRDefault="008D148F" w:rsidP="008D148F"/>
        </w:tc>
        <w:tc>
          <w:tcPr>
            <w:tcW w:w="1132" w:type="dxa"/>
          </w:tcPr>
          <w:p w14:paraId="3BB2CDB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58BEF9A" w14:textId="77777777" w:rsidR="008D148F" w:rsidRPr="008D148F" w:rsidRDefault="008D148F"/>
        </w:tc>
        <w:tc>
          <w:tcPr>
            <w:tcW w:w="1417" w:type="dxa"/>
          </w:tcPr>
          <w:p w14:paraId="7473D144" w14:textId="77777777" w:rsidR="008D148F" w:rsidRPr="008D148F" w:rsidRDefault="008D148F" w:rsidP="008D148F"/>
        </w:tc>
        <w:tc>
          <w:tcPr>
            <w:tcW w:w="1418" w:type="dxa"/>
          </w:tcPr>
          <w:p w14:paraId="1A30143E" w14:textId="77777777" w:rsidR="008D148F" w:rsidRPr="008D148F" w:rsidRDefault="008D148F" w:rsidP="008D148F"/>
        </w:tc>
        <w:tc>
          <w:tcPr>
            <w:tcW w:w="4961" w:type="dxa"/>
          </w:tcPr>
          <w:p w14:paraId="41854FC9" w14:textId="77777777" w:rsidR="008D148F" w:rsidRPr="008D148F" w:rsidRDefault="008D148F" w:rsidP="008D148F"/>
        </w:tc>
      </w:tr>
      <w:tr w:rsidR="008D148F" w:rsidRPr="006E45AC" w14:paraId="0A9AC16E" w14:textId="77777777" w:rsidTr="0050448C">
        <w:tc>
          <w:tcPr>
            <w:tcW w:w="1101" w:type="dxa"/>
          </w:tcPr>
          <w:p w14:paraId="29CB7AC2" w14:textId="77777777" w:rsidR="008D148F" w:rsidRPr="008D148F" w:rsidRDefault="008D148F" w:rsidP="008D148F"/>
        </w:tc>
        <w:tc>
          <w:tcPr>
            <w:tcW w:w="1132" w:type="dxa"/>
          </w:tcPr>
          <w:p w14:paraId="7E312AE8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3F47FC98" w14:textId="77777777" w:rsidR="008D148F" w:rsidRPr="008D148F" w:rsidRDefault="008D148F"/>
        </w:tc>
        <w:tc>
          <w:tcPr>
            <w:tcW w:w="1417" w:type="dxa"/>
          </w:tcPr>
          <w:p w14:paraId="47B225DD" w14:textId="77777777" w:rsidR="008D148F" w:rsidRPr="008D148F" w:rsidRDefault="008D148F" w:rsidP="008D148F"/>
        </w:tc>
        <w:tc>
          <w:tcPr>
            <w:tcW w:w="1418" w:type="dxa"/>
          </w:tcPr>
          <w:p w14:paraId="1863768A" w14:textId="77777777" w:rsidR="008D148F" w:rsidRPr="008D148F" w:rsidRDefault="008D148F" w:rsidP="008D148F"/>
        </w:tc>
        <w:tc>
          <w:tcPr>
            <w:tcW w:w="4961" w:type="dxa"/>
          </w:tcPr>
          <w:p w14:paraId="3AC74B26" w14:textId="77777777" w:rsidR="008D148F" w:rsidRPr="008D148F" w:rsidRDefault="008D148F" w:rsidP="008D148F"/>
        </w:tc>
      </w:tr>
      <w:tr w:rsidR="008D148F" w:rsidRPr="006E45AC" w14:paraId="39655F81" w14:textId="77777777" w:rsidTr="00793174">
        <w:trPr>
          <w:trHeight w:val="415"/>
        </w:trPr>
        <w:tc>
          <w:tcPr>
            <w:tcW w:w="1101" w:type="dxa"/>
          </w:tcPr>
          <w:p w14:paraId="6DFB5D85" w14:textId="77777777" w:rsidR="008D148F" w:rsidRPr="008D148F" w:rsidRDefault="008D148F" w:rsidP="008D148F"/>
        </w:tc>
        <w:tc>
          <w:tcPr>
            <w:tcW w:w="1132" w:type="dxa"/>
          </w:tcPr>
          <w:p w14:paraId="5F3F98D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5D89009" w14:textId="77777777" w:rsidR="008D148F" w:rsidRPr="008D148F" w:rsidRDefault="008D148F"/>
        </w:tc>
        <w:tc>
          <w:tcPr>
            <w:tcW w:w="1417" w:type="dxa"/>
          </w:tcPr>
          <w:p w14:paraId="001A67C4" w14:textId="77777777" w:rsidR="008D148F" w:rsidRPr="008D148F" w:rsidRDefault="008D148F" w:rsidP="008D148F"/>
        </w:tc>
        <w:tc>
          <w:tcPr>
            <w:tcW w:w="1418" w:type="dxa"/>
          </w:tcPr>
          <w:p w14:paraId="100B6A0D" w14:textId="77777777" w:rsidR="008D148F" w:rsidRPr="008D148F" w:rsidRDefault="008D148F" w:rsidP="008D148F"/>
        </w:tc>
        <w:tc>
          <w:tcPr>
            <w:tcW w:w="4961" w:type="dxa"/>
          </w:tcPr>
          <w:p w14:paraId="20F02FC5" w14:textId="77777777" w:rsidR="008D148F" w:rsidRPr="008D148F" w:rsidRDefault="008D148F" w:rsidP="008D148F"/>
        </w:tc>
      </w:tr>
      <w:tr w:rsidR="008D148F" w:rsidRPr="006E45AC" w14:paraId="3F854251" w14:textId="77777777" w:rsidTr="00793174">
        <w:trPr>
          <w:trHeight w:val="373"/>
        </w:trPr>
        <w:tc>
          <w:tcPr>
            <w:tcW w:w="1101" w:type="dxa"/>
          </w:tcPr>
          <w:p w14:paraId="010DBA19" w14:textId="77777777" w:rsidR="008D148F" w:rsidRPr="008D148F" w:rsidRDefault="008D148F" w:rsidP="008D148F"/>
        </w:tc>
        <w:tc>
          <w:tcPr>
            <w:tcW w:w="1132" w:type="dxa"/>
          </w:tcPr>
          <w:p w14:paraId="06A9099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DE14AF6" w14:textId="77777777" w:rsidR="008D148F" w:rsidRPr="008D148F" w:rsidRDefault="008D148F"/>
        </w:tc>
        <w:tc>
          <w:tcPr>
            <w:tcW w:w="1417" w:type="dxa"/>
          </w:tcPr>
          <w:p w14:paraId="67057652" w14:textId="77777777" w:rsidR="008D148F" w:rsidRPr="008D148F" w:rsidRDefault="008D148F" w:rsidP="008D148F"/>
        </w:tc>
        <w:tc>
          <w:tcPr>
            <w:tcW w:w="1418" w:type="dxa"/>
          </w:tcPr>
          <w:p w14:paraId="5799161F" w14:textId="77777777" w:rsidR="008D148F" w:rsidRPr="008D148F" w:rsidRDefault="008D148F" w:rsidP="008D148F"/>
        </w:tc>
        <w:tc>
          <w:tcPr>
            <w:tcW w:w="4961" w:type="dxa"/>
          </w:tcPr>
          <w:p w14:paraId="26F27BD4" w14:textId="77777777" w:rsidR="008D148F" w:rsidRPr="008D148F" w:rsidRDefault="008D148F" w:rsidP="008D148F"/>
        </w:tc>
      </w:tr>
      <w:tr w:rsidR="008D148F" w:rsidRPr="006E45AC" w14:paraId="1298F696" w14:textId="77777777" w:rsidTr="00793174">
        <w:trPr>
          <w:trHeight w:val="373"/>
        </w:trPr>
        <w:tc>
          <w:tcPr>
            <w:tcW w:w="1101" w:type="dxa"/>
          </w:tcPr>
          <w:p w14:paraId="764DF025" w14:textId="77777777" w:rsidR="008D148F" w:rsidRPr="008D148F" w:rsidRDefault="008D148F" w:rsidP="008D148F"/>
        </w:tc>
        <w:tc>
          <w:tcPr>
            <w:tcW w:w="1132" w:type="dxa"/>
          </w:tcPr>
          <w:p w14:paraId="2702A9A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C3399BA" w14:textId="77777777" w:rsidR="008D148F" w:rsidRPr="008D148F" w:rsidRDefault="008D148F"/>
        </w:tc>
        <w:tc>
          <w:tcPr>
            <w:tcW w:w="1417" w:type="dxa"/>
          </w:tcPr>
          <w:p w14:paraId="529D4C89" w14:textId="77777777" w:rsidR="008D148F" w:rsidRPr="008D148F" w:rsidRDefault="008D148F" w:rsidP="008D148F"/>
        </w:tc>
        <w:tc>
          <w:tcPr>
            <w:tcW w:w="1418" w:type="dxa"/>
          </w:tcPr>
          <w:p w14:paraId="778E070C" w14:textId="77777777" w:rsidR="008D148F" w:rsidRPr="008D148F" w:rsidRDefault="008D148F" w:rsidP="008D148F"/>
        </w:tc>
        <w:tc>
          <w:tcPr>
            <w:tcW w:w="4961" w:type="dxa"/>
          </w:tcPr>
          <w:p w14:paraId="1EB14B0D" w14:textId="77777777" w:rsidR="008D148F" w:rsidRPr="008D148F" w:rsidRDefault="008D148F" w:rsidP="008D148F"/>
        </w:tc>
      </w:tr>
      <w:tr w:rsidR="008D148F" w:rsidRPr="006E45AC" w14:paraId="4830D7A4" w14:textId="77777777" w:rsidTr="00793174">
        <w:trPr>
          <w:trHeight w:val="373"/>
        </w:trPr>
        <w:tc>
          <w:tcPr>
            <w:tcW w:w="1101" w:type="dxa"/>
          </w:tcPr>
          <w:p w14:paraId="11388933" w14:textId="77777777" w:rsidR="008D148F" w:rsidRPr="008D148F" w:rsidRDefault="008D148F" w:rsidP="008D148F"/>
        </w:tc>
        <w:tc>
          <w:tcPr>
            <w:tcW w:w="1132" w:type="dxa"/>
          </w:tcPr>
          <w:p w14:paraId="40F41F8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06B3CA3" w14:textId="77777777" w:rsidR="008D148F" w:rsidRPr="008D148F" w:rsidRDefault="008D148F"/>
        </w:tc>
        <w:tc>
          <w:tcPr>
            <w:tcW w:w="1417" w:type="dxa"/>
          </w:tcPr>
          <w:p w14:paraId="5D021FF1" w14:textId="77777777" w:rsidR="008D148F" w:rsidRPr="008D148F" w:rsidRDefault="008D148F" w:rsidP="008D148F"/>
        </w:tc>
        <w:tc>
          <w:tcPr>
            <w:tcW w:w="1418" w:type="dxa"/>
          </w:tcPr>
          <w:p w14:paraId="35903B97" w14:textId="77777777" w:rsidR="008D148F" w:rsidRPr="008D148F" w:rsidRDefault="008D148F" w:rsidP="008D148F"/>
        </w:tc>
        <w:tc>
          <w:tcPr>
            <w:tcW w:w="4961" w:type="dxa"/>
          </w:tcPr>
          <w:p w14:paraId="794ADDED" w14:textId="77777777" w:rsidR="008D148F" w:rsidRPr="008D148F" w:rsidRDefault="008D148F" w:rsidP="008D148F"/>
        </w:tc>
      </w:tr>
      <w:tr w:rsidR="008D148F" w:rsidRPr="006E45AC" w14:paraId="4253BF44" w14:textId="77777777" w:rsidTr="00793174">
        <w:trPr>
          <w:trHeight w:val="373"/>
        </w:trPr>
        <w:tc>
          <w:tcPr>
            <w:tcW w:w="1101" w:type="dxa"/>
          </w:tcPr>
          <w:p w14:paraId="14CD82E0" w14:textId="77777777" w:rsidR="008D148F" w:rsidRPr="008D148F" w:rsidRDefault="008D148F" w:rsidP="008D148F"/>
        </w:tc>
        <w:tc>
          <w:tcPr>
            <w:tcW w:w="1132" w:type="dxa"/>
          </w:tcPr>
          <w:p w14:paraId="2B228C1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67660BF9" w14:textId="77777777" w:rsidR="008D148F" w:rsidRPr="008D148F" w:rsidRDefault="008D148F"/>
        </w:tc>
        <w:tc>
          <w:tcPr>
            <w:tcW w:w="1417" w:type="dxa"/>
          </w:tcPr>
          <w:p w14:paraId="50E64EAF" w14:textId="77777777" w:rsidR="008D148F" w:rsidRPr="008D148F" w:rsidRDefault="008D148F" w:rsidP="008D148F"/>
        </w:tc>
        <w:tc>
          <w:tcPr>
            <w:tcW w:w="1418" w:type="dxa"/>
          </w:tcPr>
          <w:p w14:paraId="2E6579C0" w14:textId="77777777" w:rsidR="008D148F" w:rsidRPr="008D148F" w:rsidRDefault="008D148F" w:rsidP="008D148F"/>
        </w:tc>
        <w:tc>
          <w:tcPr>
            <w:tcW w:w="4961" w:type="dxa"/>
          </w:tcPr>
          <w:p w14:paraId="05FC7CFE" w14:textId="77777777" w:rsidR="008D148F" w:rsidRPr="008D148F" w:rsidRDefault="008D148F" w:rsidP="008D148F"/>
        </w:tc>
      </w:tr>
      <w:tr w:rsidR="008D148F" w:rsidRPr="006E45AC" w14:paraId="49E6555F" w14:textId="77777777" w:rsidTr="00793174">
        <w:trPr>
          <w:trHeight w:val="373"/>
        </w:trPr>
        <w:tc>
          <w:tcPr>
            <w:tcW w:w="1101" w:type="dxa"/>
          </w:tcPr>
          <w:p w14:paraId="21DD66E0" w14:textId="77777777" w:rsidR="008D148F" w:rsidRPr="008D148F" w:rsidRDefault="008D148F" w:rsidP="008D148F"/>
        </w:tc>
        <w:tc>
          <w:tcPr>
            <w:tcW w:w="1132" w:type="dxa"/>
          </w:tcPr>
          <w:p w14:paraId="45C06AAE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1C95DBF" w14:textId="77777777" w:rsidR="008D148F" w:rsidRPr="008D148F" w:rsidRDefault="008D148F"/>
        </w:tc>
        <w:tc>
          <w:tcPr>
            <w:tcW w:w="1417" w:type="dxa"/>
          </w:tcPr>
          <w:p w14:paraId="251E1545" w14:textId="77777777" w:rsidR="008D148F" w:rsidRPr="008D148F" w:rsidRDefault="008D148F" w:rsidP="008D148F"/>
        </w:tc>
        <w:tc>
          <w:tcPr>
            <w:tcW w:w="1418" w:type="dxa"/>
          </w:tcPr>
          <w:p w14:paraId="0E22CA58" w14:textId="77777777" w:rsidR="008D148F" w:rsidRPr="008D148F" w:rsidRDefault="008D148F" w:rsidP="008D148F"/>
        </w:tc>
        <w:tc>
          <w:tcPr>
            <w:tcW w:w="4961" w:type="dxa"/>
          </w:tcPr>
          <w:p w14:paraId="67B94704" w14:textId="77777777" w:rsidR="008D148F" w:rsidRPr="008D148F" w:rsidRDefault="008D148F" w:rsidP="008D148F"/>
        </w:tc>
      </w:tr>
      <w:tr w:rsidR="008D148F" w:rsidRPr="006E45AC" w14:paraId="5CAEE4C3" w14:textId="77777777" w:rsidTr="00793174">
        <w:trPr>
          <w:trHeight w:val="373"/>
        </w:trPr>
        <w:tc>
          <w:tcPr>
            <w:tcW w:w="1101" w:type="dxa"/>
          </w:tcPr>
          <w:p w14:paraId="2465ED16" w14:textId="77777777" w:rsidR="008D148F" w:rsidRPr="008D148F" w:rsidRDefault="008D148F" w:rsidP="008D148F"/>
        </w:tc>
        <w:tc>
          <w:tcPr>
            <w:tcW w:w="1132" w:type="dxa"/>
          </w:tcPr>
          <w:p w14:paraId="75453B1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BF88984" w14:textId="77777777" w:rsidR="008D148F" w:rsidRPr="008D148F" w:rsidRDefault="008D148F"/>
        </w:tc>
        <w:tc>
          <w:tcPr>
            <w:tcW w:w="1417" w:type="dxa"/>
          </w:tcPr>
          <w:p w14:paraId="08C07495" w14:textId="77777777" w:rsidR="008D148F" w:rsidRPr="008D148F" w:rsidRDefault="008D148F" w:rsidP="008D148F"/>
        </w:tc>
        <w:tc>
          <w:tcPr>
            <w:tcW w:w="1418" w:type="dxa"/>
          </w:tcPr>
          <w:p w14:paraId="5A4533B2" w14:textId="77777777" w:rsidR="008D148F" w:rsidRPr="008D148F" w:rsidRDefault="008D148F" w:rsidP="008D148F"/>
        </w:tc>
        <w:tc>
          <w:tcPr>
            <w:tcW w:w="4961" w:type="dxa"/>
          </w:tcPr>
          <w:p w14:paraId="2BDD1D04" w14:textId="77777777" w:rsidR="008D148F" w:rsidRPr="008D148F" w:rsidRDefault="008D148F" w:rsidP="008D148F"/>
        </w:tc>
      </w:tr>
    </w:tbl>
    <w:p w14:paraId="3C8B038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C132118" w14:textId="77777777"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</w:t>
      </w:r>
      <w:proofErr w:type="gramStart"/>
      <w:r w:rsidR="008D148F">
        <w:t xml:space="preserve">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</w:t>
      </w:r>
      <w:proofErr w:type="gramEnd"/>
      <w:r w:rsidRPr="006E45AC">
        <w:rPr>
          <w:rFonts w:ascii="Arial" w:hAnsi="Arial" w:cs="Arial"/>
          <w:bCs/>
          <w:color w:val="FF0000"/>
          <w:sz w:val="20"/>
          <w:szCs w:val="22"/>
        </w:rPr>
        <w:t>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D0D921" w14:textId="77777777" w:rsidR="00D21111" w:rsidRDefault="00D21111" w:rsidP="001007E7">
      <w:pPr>
        <w:spacing w:after="0" w:line="240" w:lineRule="auto"/>
      </w:pPr>
      <w:r>
        <w:separator/>
      </w:r>
    </w:p>
  </w:endnote>
  <w:endnote w:type="continuationSeparator" w:id="0">
    <w:p w14:paraId="31C3D8E3" w14:textId="77777777" w:rsidR="00D21111" w:rsidRDefault="00D2111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7BC93" w14:textId="77777777" w:rsidR="001007E7" w:rsidRDefault="00E113A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91DF5F" wp14:editId="643315FA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C3C4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B2714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2B15F47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9A10B7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14:paraId="562A0C1F" w14:textId="77777777"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DF0931" wp14:editId="05704976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75A04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FBEF13C" wp14:editId="1B395B92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1FEE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20804E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B0142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603573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CD37B" w14:textId="77777777" w:rsidR="00D21111" w:rsidRDefault="00D21111" w:rsidP="001007E7">
      <w:pPr>
        <w:spacing w:after="0" w:line="240" w:lineRule="auto"/>
      </w:pPr>
      <w:r>
        <w:separator/>
      </w:r>
    </w:p>
  </w:footnote>
  <w:footnote w:type="continuationSeparator" w:id="0">
    <w:p w14:paraId="71A64786" w14:textId="77777777" w:rsidR="00D21111" w:rsidRDefault="00D21111" w:rsidP="001007E7">
      <w:pPr>
        <w:spacing w:after="0" w:line="240" w:lineRule="auto"/>
      </w:pPr>
      <w:r>
        <w:continuationSeparator/>
      </w:r>
    </w:p>
  </w:footnote>
  <w:footnote w:id="1">
    <w:p w14:paraId="027AC28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A85DB16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01943"/>
    <w:rsid w:val="00023CA9"/>
    <w:rsid w:val="00034DD9"/>
    <w:rsid w:val="00045479"/>
    <w:rsid w:val="000824CE"/>
    <w:rsid w:val="000D3F6A"/>
    <w:rsid w:val="000E52C7"/>
    <w:rsid w:val="000F7312"/>
    <w:rsid w:val="001007E7"/>
    <w:rsid w:val="001020C0"/>
    <w:rsid w:val="001071F0"/>
    <w:rsid w:val="00134D4F"/>
    <w:rsid w:val="001463BC"/>
    <w:rsid w:val="00157600"/>
    <w:rsid w:val="00165C6B"/>
    <w:rsid w:val="00170EC5"/>
    <w:rsid w:val="00177FA1"/>
    <w:rsid w:val="00194FF2"/>
    <w:rsid w:val="001A3F92"/>
    <w:rsid w:val="001B7AA5"/>
    <w:rsid w:val="001E61DE"/>
    <w:rsid w:val="001E73F1"/>
    <w:rsid w:val="001F73A7"/>
    <w:rsid w:val="002003A9"/>
    <w:rsid w:val="002009A7"/>
    <w:rsid w:val="00243288"/>
    <w:rsid w:val="00253DBA"/>
    <w:rsid w:val="0026335F"/>
    <w:rsid w:val="002823F7"/>
    <w:rsid w:val="002E1412"/>
    <w:rsid w:val="002E6B9A"/>
    <w:rsid w:val="00314023"/>
    <w:rsid w:val="00332B0B"/>
    <w:rsid w:val="0033702A"/>
    <w:rsid w:val="00337D0D"/>
    <w:rsid w:val="003A751B"/>
    <w:rsid w:val="003B01B8"/>
    <w:rsid w:val="003D160E"/>
    <w:rsid w:val="00410707"/>
    <w:rsid w:val="004243F6"/>
    <w:rsid w:val="0042490F"/>
    <w:rsid w:val="004564FE"/>
    <w:rsid w:val="00462024"/>
    <w:rsid w:val="00466B9C"/>
    <w:rsid w:val="00467598"/>
    <w:rsid w:val="004C01EF"/>
    <w:rsid w:val="004D45A8"/>
    <w:rsid w:val="00521233"/>
    <w:rsid w:val="00521D9D"/>
    <w:rsid w:val="00535962"/>
    <w:rsid w:val="00574DDE"/>
    <w:rsid w:val="00587691"/>
    <w:rsid w:val="005C0FD4"/>
    <w:rsid w:val="005C641E"/>
    <w:rsid w:val="005C72BC"/>
    <w:rsid w:val="005D0CD9"/>
    <w:rsid w:val="005F30F2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B202F"/>
    <w:rsid w:val="006D38F2"/>
    <w:rsid w:val="006E45AC"/>
    <w:rsid w:val="006F28AA"/>
    <w:rsid w:val="00706102"/>
    <w:rsid w:val="00721F4E"/>
    <w:rsid w:val="00725091"/>
    <w:rsid w:val="007532B2"/>
    <w:rsid w:val="00780880"/>
    <w:rsid w:val="007B6F6F"/>
    <w:rsid w:val="007D5E6F"/>
    <w:rsid w:val="007F490D"/>
    <w:rsid w:val="00806C78"/>
    <w:rsid w:val="00807015"/>
    <w:rsid w:val="00831319"/>
    <w:rsid w:val="00845FCE"/>
    <w:rsid w:val="00850351"/>
    <w:rsid w:val="008602D0"/>
    <w:rsid w:val="00862F3E"/>
    <w:rsid w:val="008B3AE5"/>
    <w:rsid w:val="008D148F"/>
    <w:rsid w:val="00903E75"/>
    <w:rsid w:val="00982515"/>
    <w:rsid w:val="009B42B9"/>
    <w:rsid w:val="00A16099"/>
    <w:rsid w:val="00A640BD"/>
    <w:rsid w:val="00A969B3"/>
    <w:rsid w:val="00AC0CC2"/>
    <w:rsid w:val="00AD72AF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057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4766F"/>
    <w:rsid w:val="00C66D08"/>
    <w:rsid w:val="00C7650B"/>
    <w:rsid w:val="00C857D9"/>
    <w:rsid w:val="00C95C21"/>
    <w:rsid w:val="00CA0E82"/>
    <w:rsid w:val="00CA3513"/>
    <w:rsid w:val="00CA4661"/>
    <w:rsid w:val="00CE58A6"/>
    <w:rsid w:val="00CE67A3"/>
    <w:rsid w:val="00D02754"/>
    <w:rsid w:val="00D05214"/>
    <w:rsid w:val="00D0542A"/>
    <w:rsid w:val="00D21111"/>
    <w:rsid w:val="00D24FA7"/>
    <w:rsid w:val="00D64696"/>
    <w:rsid w:val="00D75193"/>
    <w:rsid w:val="00D90D49"/>
    <w:rsid w:val="00DC0B85"/>
    <w:rsid w:val="00DC5D96"/>
    <w:rsid w:val="00DD4F3E"/>
    <w:rsid w:val="00E113A9"/>
    <w:rsid w:val="00E124CB"/>
    <w:rsid w:val="00E13BF0"/>
    <w:rsid w:val="00E13E55"/>
    <w:rsid w:val="00E824B2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9E45C8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AC20F-EE29-41DC-828B-6A44E286F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9</TotalTime>
  <Pages>1</Pages>
  <Words>57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Wendy Miranda</cp:lastModifiedBy>
  <cp:revision>25</cp:revision>
  <cp:lastPrinted>2011-03-04T18:41:00Z</cp:lastPrinted>
  <dcterms:created xsi:type="dcterms:W3CDTF">2025-01-13T15:23:00Z</dcterms:created>
  <dcterms:modified xsi:type="dcterms:W3CDTF">2026-09-21T17:08:00Z</dcterms:modified>
</cp:coreProperties>
</file>