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7E11E3" w14:textId="441F3F59" w:rsidR="00535962" w:rsidRPr="00F7167E" w:rsidRDefault="006078F6">
      <w:r>
        <w:rPr>
          <w:noProof/>
          <w:sz w:val="20"/>
        </w:rPr>
        <w:drawing>
          <wp:anchor distT="0" distB="0" distL="114300" distR="114300" simplePos="0" relativeHeight="251697152" behindDoc="1" locked="0" layoutInCell="1" allowOverlap="1" wp14:anchorId="7DCE0ED2" wp14:editId="03644E2D">
            <wp:simplePos x="0" y="0"/>
            <wp:positionH relativeFrom="column">
              <wp:posOffset>1550035</wp:posOffset>
            </wp:positionH>
            <wp:positionV relativeFrom="paragraph">
              <wp:posOffset>-531826</wp:posOffset>
            </wp:positionV>
            <wp:extent cx="2552176" cy="1257129"/>
            <wp:effectExtent l="0" t="0" r="0" b="0"/>
            <wp:wrapNone/>
            <wp:docPr id="1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176" cy="1257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5A4D">
        <w:rPr>
          <w:noProof/>
          <w:lang w:val="es-DO" w:eastAsia="es-DO"/>
        </w:rPr>
        <w:pict w14:anchorId="2465E385">
          <v:group id="Group 21" o:spid="_x0000_s2050" style="position:absolute;margin-left:343.5pt;margin-top:-46.5pt;width:154.95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">
            <v:rect id="Rectangle 22" o:spid="_x0000_s205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205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205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  <w:szCs w:val="22"/>
                        </w:rPr>
                        <w:alias w:val="No. del Expediente de Compras "/>
                        <w:tag w:val="No. del Expediente de Compras "/>
                        <w:id w:val="-129428865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9C42FBE" w14:textId="11CABC83" w:rsidR="001466B0" w:rsidRPr="006A5A4D" w:rsidRDefault="0029706D" w:rsidP="0029706D">
                          <w:pPr>
                            <w:pStyle w:val="Sinespaciado"/>
                            <w:rPr>
                              <w:lang w:val="es-DO"/>
                            </w:rPr>
                          </w:pPr>
                          <w:r w:rsidRPr="0029706D">
                            <w:rPr>
                              <w:rStyle w:val="Style2"/>
                              <w:szCs w:val="22"/>
                            </w:rPr>
                            <w:t>MIDE-CCC-CP-202</w:t>
                          </w:r>
                          <w:r w:rsidR="00380BFC">
                            <w:rPr>
                              <w:rStyle w:val="Style2"/>
                              <w:szCs w:val="22"/>
                            </w:rPr>
                            <w:t>6</w:t>
                          </w:r>
                          <w:r w:rsidRPr="0029706D">
                            <w:rPr>
                              <w:rStyle w:val="Style2"/>
                              <w:szCs w:val="22"/>
                            </w:rPr>
                            <w:t>-00</w:t>
                          </w:r>
                          <w:r w:rsidR="006A5A4D">
                            <w:rPr>
                              <w:rStyle w:val="Style2"/>
                              <w:szCs w:val="22"/>
                            </w:rPr>
                            <w:t>33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205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>
                  <w:txbxContent>
                    <w:p w14:paraId="209F63DC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6A5A4D">
        <w:rPr>
          <w:noProof/>
          <w:lang w:val="es-DO" w:eastAsia="es-DO"/>
        </w:rPr>
        <w:pict w14:anchorId="73D635DD">
          <v:shape id="Text Box 20" o:spid="_x0000_s2055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inset="0,0,0,0">
              <w:txbxContent>
                <w:p w14:paraId="6D083E68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6A5A4D">
        <w:rPr>
          <w:noProof/>
          <w:lang w:val="es-DO" w:eastAsia="es-DO"/>
        </w:rPr>
        <w:pict w14:anchorId="7BDD433C">
          <v:shape id="Text Box 12" o:spid="_x0000_s2056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<v:textbox>
              <w:txbxContent>
                <w:p w14:paraId="2533ACD5" w14:textId="77777777" w:rsidR="0026335F" w:rsidRPr="0026335F" w:rsidRDefault="006A5A4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/>
                  </w:sdt>
                </w:p>
              </w:txbxContent>
            </v:textbox>
          </v:shape>
        </w:pict>
      </w:r>
      <w:r w:rsidR="006A5A4D">
        <w:rPr>
          <w:noProof/>
          <w:lang w:val="es-DO" w:eastAsia="es-DO"/>
        </w:rPr>
        <w:pict w14:anchorId="726960FC">
          <v:shape id="Text Box 2" o:spid="_x0000_s2057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<v:textbox>
              <w:txbxContent>
                <w:p w14:paraId="4AE643E7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14:paraId="27811472" w14:textId="77777777" w:rsidR="00535962" w:rsidRPr="00535962" w:rsidRDefault="006A5A4D" w:rsidP="00535962">
      <w:r>
        <w:rPr>
          <w:noProof/>
          <w:sz w:val="24"/>
          <w:szCs w:val="24"/>
          <w:lang w:val="es-DO" w:eastAsia="es-DO"/>
        </w:rPr>
        <w:pict w14:anchorId="4FBA9E0E">
          <v:shape id="Text Box 13" o:spid="_x0000_s2058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>
              <w:txbxContent>
                <w:p w14:paraId="4FFDD50C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200C17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200C17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00C17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D7710E"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1DFA313C" w14:textId="77777777" w:rsidR="00535962" w:rsidRDefault="006A5A4D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454E5853">
          <v:shape id="Text Box 16" o:spid="_x0000_s2059" type="#_x0000_t202" style="position:absolute;margin-left:88.5pt;margin-top:13.95pt;width:274.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" stroked="f">
            <v:textbox>
              <w:txbxContent>
                <w:p w14:paraId="3D866AF5" w14:textId="77777777" w:rsidR="002E1412" w:rsidRPr="002E1412" w:rsidRDefault="006A5A4D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61485412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9706D" w:rsidRPr="0029706D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223F79C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82F9CDC" w14:textId="77777777" w:rsidR="00A640BD" w:rsidRPr="00C66D08" w:rsidRDefault="006A5A4D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w:pict w14:anchorId="699F4ECD">
          <v:shape id="Text Box 18" o:spid="_x0000_s2060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>
              <w:txbxContent>
                <w:p w14:paraId="758B1A78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55A18E65" w14:textId="77777777" w:rsidR="00A640BD" w:rsidRPr="00C66D08" w:rsidRDefault="006A5A4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1F9F08D5">
          <v:shape id="Text Box 17" o:spid="_x0000_s2061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>
              <w:txbxContent>
                <w:p w14:paraId="70320733" w14:textId="77777777" w:rsidR="002E1412" w:rsidRPr="002E1412" w:rsidRDefault="006A5A4D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4D07F6">
                        <w:rPr>
                          <w:rStyle w:val="Style8"/>
                          <w:smallCaps/>
                        </w:rPr>
                        <w:t>SUB-DIRECCIÓN DE COMPRAS, MIDE.</w:t>
                      </w:r>
                    </w:sdtContent>
                  </w:sdt>
                </w:p>
              </w:txbxContent>
            </v:textbox>
          </v:shape>
        </w:pict>
      </w:r>
    </w:p>
    <w:p w14:paraId="31E096E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008F59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2C1FF5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76C8405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9117322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D7AA57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21582D" w14:textId="77777777" w:rsidTr="00E82502">
        <w:trPr>
          <w:cantSplit/>
          <w:trHeight w:val="440"/>
        </w:trPr>
        <w:tc>
          <w:tcPr>
            <w:tcW w:w="9252" w:type="dxa"/>
          </w:tcPr>
          <w:p w14:paraId="652B607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7B15E8B" w14:textId="77777777" w:rsidTr="00E82502">
        <w:trPr>
          <w:cantSplit/>
          <w:trHeight w:val="440"/>
        </w:trPr>
        <w:tc>
          <w:tcPr>
            <w:tcW w:w="9252" w:type="dxa"/>
          </w:tcPr>
          <w:p w14:paraId="36409C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A0B5CC6" w14:textId="77777777" w:rsidTr="00E82502">
        <w:trPr>
          <w:cantSplit/>
          <w:trHeight w:val="440"/>
        </w:trPr>
        <w:tc>
          <w:tcPr>
            <w:tcW w:w="9252" w:type="dxa"/>
          </w:tcPr>
          <w:p w14:paraId="1A84F72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283FB8" w14:textId="77777777" w:rsidTr="00E82502">
        <w:trPr>
          <w:cantSplit/>
          <w:trHeight w:val="440"/>
        </w:trPr>
        <w:tc>
          <w:tcPr>
            <w:tcW w:w="9252" w:type="dxa"/>
          </w:tcPr>
          <w:p w14:paraId="20F3198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D040BE5" w14:textId="77777777" w:rsidTr="00E82502">
        <w:trPr>
          <w:cantSplit/>
          <w:trHeight w:val="440"/>
        </w:trPr>
        <w:tc>
          <w:tcPr>
            <w:tcW w:w="9252" w:type="dxa"/>
          </w:tcPr>
          <w:p w14:paraId="0821353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2545E8" w14:textId="77777777" w:rsidTr="00E82502">
        <w:trPr>
          <w:cantSplit/>
          <w:trHeight w:val="440"/>
        </w:trPr>
        <w:tc>
          <w:tcPr>
            <w:tcW w:w="9252" w:type="dxa"/>
          </w:tcPr>
          <w:p w14:paraId="1F494CE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A16EA7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C2CCC5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DA6FC0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A2009D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2F7AAD9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67870" w14:textId="77777777" w:rsidR="00F57B3D" w:rsidRDefault="00F57B3D" w:rsidP="001007E7">
      <w:pPr>
        <w:spacing w:after="0" w:line="240" w:lineRule="auto"/>
      </w:pPr>
      <w:r>
        <w:separator/>
      </w:r>
    </w:p>
  </w:endnote>
  <w:endnote w:type="continuationSeparator" w:id="0">
    <w:p w14:paraId="578276F5" w14:textId="77777777" w:rsidR="00F57B3D" w:rsidRDefault="00F57B3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E151C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788F361E" wp14:editId="291C1E1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A5A4D">
      <w:rPr>
        <w:rFonts w:ascii="Arial Narrow" w:hAnsi="Arial Narrow"/>
        <w:noProof/>
        <w:sz w:val="12"/>
        <w:lang w:val="es-DO" w:eastAsia="es-DO"/>
      </w:rPr>
      <w:pict w14:anchorId="36BA9E70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3FA052B1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049113D1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6A5A4D">
      <w:rPr>
        <w:rFonts w:ascii="Arial Narrow" w:hAnsi="Arial Narrow"/>
        <w:noProof/>
        <w:sz w:val="12"/>
        <w:lang w:val="es-DO" w:eastAsia="es-DO"/>
      </w:rPr>
      <w:pict w14:anchorId="305CF8DE">
        <v:shape id="Text Box 1" o:spid="_x0000_s1025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5ECFF3B8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43CCC2F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16057D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817CD3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427C01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400424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F7BDB" w14:textId="77777777" w:rsidR="00F57B3D" w:rsidRDefault="00F57B3D" w:rsidP="001007E7">
      <w:pPr>
        <w:spacing w:after="0" w:line="240" w:lineRule="auto"/>
      </w:pPr>
      <w:r>
        <w:separator/>
      </w:r>
    </w:p>
  </w:footnote>
  <w:footnote w:type="continuationSeparator" w:id="0">
    <w:p w14:paraId="09DDEFE8" w14:textId="77777777" w:rsidR="00F57B3D" w:rsidRDefault="00F57B3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61346"/>
    <w:rsid w:val="000B0DCD"/>
    <w:rsid w:val="000E02D9"/>
    <w:rsid w:val="001007E7"/>
    <w:rsid w:val="001020C0"/>
    <w:rsid w:val="001038DB"/>
    <w:rsid w:val="001466B0"/>
    <w:rsid w:val="00154EF4"/>
    <w:rsid w:val="00157600"/>
    <w:rsid w:val="00170EC5"/>
    <w:rsid w:val="00181E8D"/>
    <w:rsid w:val="00194FF2"/>
    <w:rsid w:val="001A3F92"/>
    <w:rsid w:val="001D4BAD"/>
    <w:rsid w:val="001F73A7"/>
    <w:rsid w:val="002009A7"/>
    <w:rsid w:val="00200C17"/>
    <w:rsid w:val="00253DBA"/>
    <w:rsid w:val="00261237"/>
    <w:rsid w:val="0026335F"/>
    <w:rsid w:val="00295BD4"/>
    <w:rsid w:val="0029706D"/>
    <w:rsid w:val="002D451D"/>
    <w:rsid w:val="002E1412"/>
    <w:rsid w:val="00314023"/>
    <w:rsid w:val="00341484"/>
    <w:rsid w:val="00380BFC"/>
    <w:rsid w:val="00392351"/>
    <w:rsid w:val="003A6141"/>
    <w:rsid w:val="00404131"/>
    <w:rsid w:val="0041530F"/>
    <w:rsid w:val="0042490F"/>
    <w:rsid w:val="004379A6"/>
    <w:rsid w:val="0044234A"/>
    <w:rsid w:val="00456C17"/>
    <w:rsid w:val="00466B9C"/>
    <w:rsid w:val="004B30DA"/>
    <w:rsid w:val="004D07F6"/>
    <w:rsid w:val="004D45A8"/>
    <w:rsid w:val="0050131C"/>
    <w:rsid w:val="00535962"/>
    <w:rsid w:val="005576B9"/>
    <w:rsid w:val="006078F6"/>
    <w:rsid w:val="00611A07"/>
    <w:rsid w:val="0062592A"/>
    <w:rsid w:val="006506D0"/>
    <w:rsid w:val="00651E48"/>
    <w:rsid w:val="00666D56"/>
    <w:rsid w:val="006709BC"/>
    <w:rsid w:val="006A5A4D"/>
    <w:rsid w:val="006F567F"/>
    <w:rsid w:val="00725091"/>
    <w:rsid w:val="00736352"/>
    <w:rsid w:val="00780880"/>
    <w:rsid w:val="007B0E1F"/>
    <w:rsid w:val="007B6F6F"/>
    <w:rsid w:val="00820C9F"/>
    <w:rsid w:val="0082707E"/>
    <w:rsid w:val="008315B0"/>
    <w:rsid w:val="00883077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13D67"/>
    <w:rsid w:val="00B62EEF"/>
    <w:rsid w:val="00B97B51"/>
    <w:rsid w:val="00BA0007"/>
    <w:rsid w:val="00BB1D79"/>
    <w:rsid w:val="00BC1D0C"/>
    <w:rsid w:val="00BC61BD"/>
    <w:rsid w:val="00BD1586"/>
    <w:rsid w:val="00C078CB"/>
    <w:rsid w:val="00C21E90"/>
    <w:rsid w:val="00C22DBE"/>
    <w:rsid w:val="00C5078F"/>
    <w:rsid w:val="00C66D08"/>
    <w:rsid w:val="00C7470C"/>
    <w:rsid w:val="00CA0E82"/>
    <w:rsid w:val="00CA164C"/>
    <w:rsid w:val="00CA4661"/>
    <w:rsid w:val="00CE67A3"/>
    <w:rsid w:val="00D0178C"/>
    <w:rsid w:val="00D1201E"/>
    <w:rsid w:val="00D24FA7"/>
    <w:rsid w:val="00D45A3E"/>
    <w:rsid w:val="00D64696"/>
    <w:rsid w:val="00D72FCC"/>
    <w:rsid w:val="00D7710E"/>
    <w:rsid w:val="00D90D49"/>
    <w:rsid w:val="00D9600B"/>
    <w:rsid w:val="00D96BAD"/>
    <w:rsid w:val="00DC5D96"/>
    <w:rsid w:val="00DD4F3E"/>
    <w:rsid w:val="00DF0FC4"/>
    <w:rsid w:val="00E13E55"/>
    <w:rsid w:val="00E67AA7"/>
    <w:rsid w:val="00E82502"/>
    <w:rsid w:val="00EA6B34"/>
    <w:rsid w:val="00EA7406"/>
    <w:rsid w:val="00EC26EB"/>
    <w:rsid w:val="00EE1E7B"/>
    <w:rsid w:val="00EF16F6"/>
    <w:rsid w:val="00F225BF"/>
    <w:rsid w:val="00F53753"/>
    <w:rsid w:val="00F57B3D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."/>
  <w:listSeparator w:val=";"/>
  <w14:docId w14:val="5ECC979A"/>
  <w15:docId w15:val="{61D0BD37-6927-4579-92C3-581F9D8F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D6FBB-06ED-47A5-B10A-4A19073D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16</cp:revision>
  <cp:lastPrinted>2011-03-04T18:48:00Z</cp:lastPrinted>
  <dcterms:created xsi:type="dcterms:W3CDTF">2014-01-15T13:04:00Z</dcterms:created>
  <dcterms:modified xsi:type="dcterms:W3CDTF">2026-09-21T13:03:00Z</dcterms:modified>
</cp:coreProperties>
</file>