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567706BE" w:rsidR="009A0665" w:rsidRDefault="006919ED">
      <w:r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7F4232AD" wp14:editId="1C4F16AE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B55FF2" wp14:editId="069E16F6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DBB7FCD" w14:textId="19DC6887" w:rsidR="00623851" w:rsidRPr="00D72897" w:rsidRDefault="00623851" w:rsidP="00623851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MICM-DAF-C</w:t>
                                        </w:r>
                                        <w:r w:rsidR="006155C8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D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-202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-0</w:t>
                                        </w:r>
                                        <w:r w:rsidR="000D3185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0</w:t>
                                        </w:r>
                                        <w:r w:rsidR="00B27020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98</w:t>
                                        </w:r>
                                      </w:p>
                                    </w:sdtContent>
                                  </w:sdt>
                                  <w:p w14:paraId="5B7BE1A7" w14:textId="3D22AE58" w:rsidR="001466B0" w:rsidRPr="00535962" w:rsidRDefault="002602BE" w:rsidP="009A0665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Arial" w:hAnsi="Arial"/>
                                  <w:sz w:val="24"/>
                                  <w:szCs w:val="24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DBB7FCD" w14:textId="19DC6887" w:rsidR="00623851" w:rsidRPr="00D72897" w:rsidRDefault="00623851" w:rsidP="00623851">
                                  <w:pPr>
                                    <w:jc w:val="center"/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</w:pP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MICM-DAF-C</w:t>
                                  </w:r>
                                  <w:r w:rsidR="006155C8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-202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-0</w:t>
                                  </w:r>
                                  <w:r w:rsidR="000D3185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 w:rsidR="00B27020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98</w:t>
                                  </w:r>
                                </w:p>
                              </w:sdtContent>
                            </w:sdt>
                            <w:p w14:paraId="5B7BE1A7" w14:textId="3D22AE58" w:rsidR="001466B0" w:rsidRPr="00535962" w:rsidRDefault="002602BE" w:rsidP="009A0665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B0D35CC" w:rsidR="009A0665" w:rsidRPr="00535962" w:rsidRDefault="00D64F00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6F8A3FCF">
                <wp:simplePos x="0" y="0"/>
                <wp:positionH relativeFrom="column">
                  <wp:posOffset>4834890</wp:posOffset>
                </wp:positionH>
                <wp:positionV relativeFrom="paragraph">
                  <wp:posOffset>11430</wp:posOffset>
                </wp:positionV>
                <wp:extent cx="1940669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0391FC62" w:rsidR="0026335F" w:rsidRPr="0026335F" w:rsidRDefault="002602B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proofErr w:type="spellStart"/>
                                <w:r w:rsidR="00B27020">
                                  <w:rPr>
                                    <w:rStyle w:val="Style5"/>
                                    <w:lang w:val="es-DO"/>
                                  </w:rPr>
                                  <w:t>xx</w:t>
                                </w:r>
                                <w:proofErr w:type="spellEnd"/>
                                <w:r w:rsidR="00907EA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B27020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907EAA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80.7pt;margin-top:.9pt;width:152.8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" filled="f" stroked="f">
                <v:textbox>
                  <w:txbxContent>
                    <w:p w14:paraId="566CE0EA" w14:textId="0391FC62" w:rsidR="0026335F" w:rsidRPr="0026335F" w:rsidRDefault="002602B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proofErr w:type="spellStart"/>
                          <w:r w:rsidR="00B27020">
                            <w:rPr>
                              <w:rStyle w:val="Style5"/>
                              <w:lang w:val="es-DO"/>
                            </w:rPr>
                            <w:t>xx</w:t>
                          </w:r>
                          <w:proofErr w:type="spellEnd"/>
                          <w:r w:rsidR="00907EA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B27020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907EAA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3D0B8893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166B4F24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582520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-MICM </w:t>
                                    </w:r>
                                  </w:p>
                                  <w:p w14:paraId="17E51C17" w14:textId="77777777" w:rsidR="006919ED" w:rsidRDefault="002602BE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2602BE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166B4F24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582520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-MICM </w:t>
                              </w:r>
                            </w:p>
                            <w:p w14:paraId="17E51C17" w14:textId="77777777" w:rsidR="006919ED" w:rsidRDefault="002602BE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2602BE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2602B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2602B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2095EFA0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FACB3" w14:textId="77777777" w:rsidR="002602BE" w:rsidRDefault="002602BE" w:rsidP="001007E7">
      <w:pPr>
        <w:spacing w:after="0" w:line="240" w:lineRule="auto"/>
      </w:pPr>
      <w:r>
        <w:separator/>
      </w:r>
    </w:p>
  </w:endnote>
  <w:endnote w:type="continuationSeparator" w:id="0">
    <w:p w14:paraId="04286FA7" w14:textId="77777777" w:rsidR="002602BE" w:rsidRDefault="002602B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55689" w14:textId="77777777" w:rsidR="002602BE" w:rsidRDefault="002602BE" w:rsidP="001007E7">
      <w:pPr>
        <w:spacing w:after="0" w:line="240" w:lineRule="auto"/>
      </w:pPr>
      <w:r>
        <w:separator/>
      </w:r>
    </w:p>
  </w:footnote>
  <w:footnote w:type="continuationSeparator" w:id="0">
    <w:p w14:paraId="0B21296F" w14:textId="77777777" w:rsidR="002602BE" w:rsidRDefault="002602B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479"/>
    <w:rsid w:val="0005792C"/>
    <w:rsid w:val="000B0DCD"/>
    <w:rsid w:val="000D3185"/>
    <w:rsid w:val="000E02D9"/>
    <w:rsid w:val="001007E7"/>
    <w:rsid w:val="0010183B"/>
    <w:rsid w:val="001020C0"/>
    <w:rsid w:val="00136481"/>
    <w:rsid w:val="00136D84"/>
    <w:rsid w:val="00141900"/>
    <w:rsid w:val="0014494C"/>
    <w:rsid w:val="001466B0"/>
    <w:rsid w:val="0015015E"/>
    <w:rsid w:val="00157600"/>
    <w:rsid w:val="00170EC5"/>
    <w:rsid w:val="00181E8D"/>
    <w:rsid w:val="00194FF2"/>
    <w:rsid w:val="00196891"/>
    <w:rsid w:val="00197BED"/>
    <w:rsid w:val="001A3F92"/>
    <w:rsid w:val="001A50E6"/>
    <w:rsid w:val="001A610F"/>
    <w:rsid w:val="001A73AF"/>
    <w:rsid w:val="001D6345"/>
    <w:rsid w:val="001F73A7"/>
    <w:rsid w:val="002009A7"/>
    <w:rsid w:val="00214C6F"/>
    <w:rsid w:val="00215DDE"/>
    <w:rsid w:val="00253DBA"/>
    <w:rsid w:val="002602BE"/>
    <w:rsid w:val="0026335F"/>
    <w:rsid w:val="00295BD4"/>
    <w:rsid w:val="002C3FAC"/>
    <w:rsid w:val="002D16C3"/>
    <w:rsid w:val="002D32F6"/>
    <w:rsid w:val="002D451D"/>
    <w:rsid w:val="002D5BEE"/>
    <w:rsid w:val="002E1412"/>
    <w:rsid w:val="002F3527"/>
    <w:rsid w:val="002F70A2"/>
    <w:rsid w:val="00314023"/>
    <w:rsid w:val="00314793"/>
    <w:rsid w:val="0032596B"/>
    <w:rsid w:val="00341484"/>
    <w:rsid w:val="00341D90"/>
    <w:rsid w:val="0035041D"/>
    <w:rsid w:val="00357AEA"/>
    <w:rsid w:val="00392351"/>
    <w:rsid w:val="003A6141"/>
    <w:rsid w:val="003F6907"/>
    <w:rsid w:val="0040144D"/>
    <w:rsid w:val="00401F96"/>
    <w:rsid w:val="00404131"/>
    <w:rsid w:val="00410199"/>
    <w:rsid w:val="0042490F"/>
    <w:rsid w:val="004379A6"/>
    <w:rsid w:val="0044234A"/>
    <w:rsid w:val="004465FA"/>
    <w:rsid w:val="004543AF"/>
    <w:rsid w:val="00456C17"/>
    <w:rsid w:val="00466B9C"/>
    <w:rsid w:val="00487CDF"/>
    <w:rsid w:val="004B30DA"/>
    <w:rsid w:val="004D45A8"/>
    <w:rsid w:val="0053591F"/>
    <w:rsid w:val="00535962"/>
    <w:rsid w:val="005775F1"/>
    <w:rsid w:val="00582520"/>
    <w:rsid w:val="00582BC6"/>
    <w:rsid w:val="00585E5D"/>
    <w:rsid w:val="005B7ED8"/>
    <w:rsid w:val="005C5512"/>
    <w:rsid w:val="005D21D1"/>
    <w:rsid w:val="005E0D55"/>
    <w:rsid w:val="005E108D"/>
    <w:rsid w:val="005F694C"/>
    <w:rsid w:val="00611A07"/>
    <w:rsid w:val="006155C8"/>
    <w:rsid w:val="00617678"/>
    <w:rsid w:val="00623851"/>
    <w:rsid w:val="0062592A"/>
    <w:rsid w:val="00647FD7"/>
    <w:rsid w:val="006506D0"/>
    <w:rsid w:val="00651B59"/>
    <w:rsid w:val="00651E48"/>
    <w:rsid w:val="00652FC8"/>
    <w:rsid w:val="006545CB"/>
    <w:rsid w:val="00666D56"/>
    <w:rsid w:val="006709BC"/>
    <w:rsid w:val="0068029F"/>
    <w:rsid w:val="00684877"/>
    <w:rsid w:val="00685016"/>
    <w:rsid w:val="006919ED"/>
    <w:rsid w:val="00696A71"/>
    <w:rsid w:val="006A0B9C"/>
    <w:rsid w:val="006F567F"/>
    <w:rsid w:val="0070670C"/>
    <w:rsid w:val="007078A6"/>
    <w:rsid w:val="00716815"/>
    <w:rsid w:val="00725091"/>
    <w:rsid w:val="00736D49"/>
    <w:rsid w:val="007525B2"/>
    <w:rsid w:val="00780880"/>
    <w:rsid w:val="007838A6"/>
    <w:rsid w:val="007B0E1F"/>
    <w:rsid w:val="007B6F6F"/>
    <w:rsid w:val="007D1EC4"/>
    <w:rsid w:val="007D5459"/>
    <w:rsid w:val="007E71CD"/>
    <w:rsid w:val="00820C9F"/>
    <w:rsid w:val="00824A9B"/>
    <w:rsid w:val="0082707E"/>
    <w:rsid w:val="008270C3"/>
    <w:rsid w:val="0083021F"/>
    <w:rsid w:val="008315B0"/>
    <w:rsid w:val="00833B35"/>
    <w:rsid w:val="00865A2B"/>
    <w:rsid w:val="0088275A"/>
    <w:rsid w:val="00883410"/>
    <w:rsid w:val="008A6536"/>
    <w:rsid w:val="008B3AE5"/>
    <w:rsid w:val="008C388B"/>
    <w:rsid w:val="008C430D"/>
    <w:rsid w:val="008C76C4"/>
    <w:rsid w:val="0090245A"/>
    <w:rsid w:val="00907EAA"/>
    <w:rsid w:val="00920D11"/>
    <w:rsid w:val="00923EAB"/>
    <w:rsid w:val="00932F80"/>
    <w:rsid w:val="0094246A"/>
    <w:rsid w:val="0094624D"/>
    <w:rsid w:val="00947D8E"/>
    <w:rsid w:val="00966EEE"/>
    <w:rsid w:val="009727A5"/>
    <w:rsid w:val="00977C54"/>
    <w:rsid w:val="00981595"/>
    <w:rsid w:val="00981FB5"/>
    <w:rsid w:val="00983177"/>
    <w:rsid w:val="009A0665"/>
    <w:rsid w:val="009A2675"/>
    <w:rsid w:val="009A4633"/>
    <w:rsid w:val="009C35C1"/>
    <w:rsid w:val="009D5FC9"/>
    <w:rsid w:val="009E5C14"/>
    <w:rsid w:val="009F6FFF"/>
    <w:rsid w:val="00A11B69"/>
    <w:rsid w:val="00A16099"/>
    <w:rsid w:val="00A51933"/>
    <w:rsid w:val="00A61211"/>
    <w:rsid w:val="00A640BD"/>
    <w:rsid w:val="00A641A7"/>
    <w:rsid w:val="00A71127"/>
    <w:rsid w:val="00A72D7C"/>
    <w:rsid w:val="00A72F42"/>
    <w:rsid w:val="00A80665"/>
    <w:rsid w:val="00A94970"/>
    <w:rsid w:val="00AA3D16"/>
    <w:rsid w:val="00AD7919"/>
    <w:rsid w:val="00AF2B3A"/>
    <w:rsid w:val="00AF2E6B"/>
    <w:rsid w:val="00B21E6E"/>
    <w:rsid w:val="00B27020"/>
    <w:rsid w:val="00B62EEF"/>
    <w:rsid w:val="00B63755"/>
    <w:rsid w:val="00B7693F"/>
    <w:rsid w:val="00B97B51"/>
    <w:rsid w:val="00BA0007"/>
    <w:rsid w:val="00BB1D79"/>
    <w:rsid w:val="00BC1D0C"/>
    <w:rsid w:val="00BC61BD"/>
    <w:rsid w:val="00BD1586"/>
    <w:rsid w:val="00C078CB"/>
    <w:rsid w:val="00C11978"/>
    <w:rsid w:val="00C204B2"/>
    <w:rsid w:val="00C22DBE"/>
    <w:rsid w:val="00C50059"/>
    <w:rsid w:val="00C5078F"/>
    <w:rsid w:val="00C66D08"/>
    <w:rsid w:val="00C7470C"/>
    <w:rsid w:val="00C87D73"/>
    <w:rsid w:val="00CA0E82"/>
    <w:rsid w:val="00CA164C"/>
    <w:rsid w:val="00CA4661"/>
    <w:rsid w:val="00CA4993"/>
    <w:rsid w:val="00CC7EFE"/>
    <w:rsid w:val="00CD34E9"/>
    <w:rsid w:val="00CE67A3"/>
    <w:rsid w:val="00D1201E"/>
    <w:rsid w:val="00D24FA7"/>
    <w:rsid w:val="00D25829"/>
    <w:rsid w:val="00D35826"/>
    <w:rsid w:val="00D45A3E"/>
    <w:rsid w:val="00D52C02"/>
    <w:rsid w:val="00D64696"/>
    <w:rsid w:val="00D64F00"/>
    <w:rsid w:val="00D72897"/>
    <w:rsid w:val="00D7710E"/>
    <w:rsid w:val="00D90D49"/>
    <w:rsid w:val="00D9600B"/>
    <w:rsid w:val="00D970D7"/>
    <w:rsid w:val="00DB2EA0"/>
    <w:rsid w:val="00DC2CC5"/>
    <w:rsid w:val="00DC5D96"/>
    <w:rsid w:val="00DD4F3E"/>
    <w:rsid w:val="00DF3705"/>
    <w:rsid w:val="00DF5ABB"/>
    <w:rsid w:val="00E052FD"/>
    <w:rsid w:val="00E0623D"/>
    <w:rsid w:val="00E13E55"/>
    <w:rsid w:val="00E1572C"/>
    <w:rsid w:val="00E22BD9"/>
    <w:rsid w:val="00E23879"/>
    <w:rsid w:val="00E32D13"/>
    <w:rsid w:val="00E35A09"/>
    <w:rsid w:val="00E535E4"/>
    <w:rsid w:val="00E82502"/>
    <w:rsid w:val="00EA03CB"/>
    <w:rsid w:val="00EA6B34"/>
    <w:rsid w:val="00EA7406"/>
    <w:rsid w:val="00EE101C"/>
    <w:rsid w:val="00EE1E7B"/>
    <w:rsid w:val="00EE5225"/>
    <w:rsid w:val="00F225BF"/>
    <w:rsid w:val="00F30516"/>
    <w:rsid w:val="00F43D76"/>
    <w:rsid w:val="00F53753"/>
    <w:rsid w:val="00F54C55"/>
    <w:rsid w:val="00F55755"/>
    <w:rsid w:val="00F7167E"/>
    <w:rsid w:val="00F7443C"/>
    <w:rsid w:val="00F77014"/>
    <w:rsid w:val="00F84D68"/>
    <w:rsid w:val="00F9504D"/>
    <w:rsid w:val="00FA01DC"/>
    <w:rsid w:val="00FA3AF3"/>
    <w:rsid w:val="00FC2870"/>
    <w:rsid w:val="00FF19FE"/>
    <w:rsid w:val="00FF610E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36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Hamelin De los Santos</cp:lastModifiedBy>
  <cp:revision>97</cp:revision>
  <cp:lastPrinted>2011-03-04T18:48:00Z</cp:lastPrinted>
  <dcterms:created xsi:type="dcterms:W3CDTF">2018-09-13T13:54:00Z</dcterms:created>
  <dcterms:modified xsi:type="dcterms:W3CDTF">2026-09-21T16:00:00Z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2026-09-21T16:00:13Z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ef4153ae-832d-4cfc-a3d4-6ff384cb6454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