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81B2B" w14:textId="55E4D73B" w:rsidR="00535962" w:rsidRPr="000F1978" w:rsidRDefault="00FC0C7E">
      <w:pPr>
        <w:rPr>
          <w:rFonts w:ascii="Arial Narrow" w:hAnsi="Arial Narrow"/>
          <w:sz w:val="24"/>
          <w:szCs w:val="24"/>
        </w:rPr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8C5023" wp14:editId="2F687FB7">
                <wp:simplePos x="0" y="0"/>
                <wp:positionH relativeFrom="column">
                  <wp:posOffset>4038600</wp:posOffset>
                </wp:positionH>
                <wp:positionV relativeFrom="paragraph">
                  <wp:posOffset>-466725</wp:posOffset>
                </wp:positionV>
                <wp:extent cx="2334895" cy="701040"/>
                <wp:effectExtent l="0" t="0" r="273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489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98"/>
                            <a:chOff x="9151" y="720"/>
                            <a:chExt cx="2009" cy="928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3" y="1105"/>
                              <a:ext cx="1946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4"/>
                                    <w:rFonts w:eastAsiaTheme="minorHAnsi"/>
                                    <w:b w:val="0"/>
                                    <w:color w:val="auto"/>
                                    <w:szCs w:val="18"/>
                                    <w:lang w:val="es-ES" w:eastAsia="en-US"/>
                                  </w:rPr>
                                  <w:alias w:val="No. de Documento"/>
                                  <w:tag w:val="No. de Documento"/>
                                  <w:id w:val="-1945378861"/>
                                </w:sdtPr>
                                <w:sdtEndPr>
                                  <w:rPr>
                                    <w:rStyle w:val="Style4"/>
                                    <w:rFonts w:eastAsia="Arial"/>
                                    <w:b/>
                                    <w:color w:val="000000"/>
                                    <w:szCs w:val="20"/>
                                    <w:lang w:val="es-DO" w:eastAsia="es-DO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  <w:rFonts w:eastAsiaTheme="minorHAnsi"/>
                                        <w:b/>
                                        <w:color w:val="auto"/>
                                        <w:sz w:val="20"/>
                                        <w:szCs w:val="20"/>
                                        <w:lang w:val="es-ES" w:eastAsia="en-US"/>
                                      </w:rPr>
                                      <w:alias w:val="No. del Expediente de Compras "/>
                                      <w:tag w:val="No. del Expediente de Compras "/>
                                      <w:id w:val="13417747"/>
                                    </w:sdtPr>
                                    <w:sdtEndPr>
                                      <w:rPr>
                                        <w:rStyle w:val="Style2"/>
                                        <w:rFonts w:eastAsia="Arial"/>
                                        <w:b w:val="0"/>
                                        <w:color w:val="000000"/>
                                        <w:lang w:val="es-DO" w:eastAsia="es-DO"/>
                                      </w:rPr>
                                    </w:sdtEndPr>
                                    <w:sdtContent>
                                      <w:p w14:paraId="1DF034B3" w14:textId="4AB78633" w:rsidR="006E69EB" w:rsidRPr="00C2274A" w:rsidRDefault="00567A43" w:rsidP="008C4363">
                                        <w:pPr>
                                          <w:pStyle w:val="Ttulo1"/>
                                          <w:ind w:left="10" w:right="49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sdt>
                                          <w:sdtPr>
                                            <w:rPr>
                                              <w:rStyle w:val="Style6"/>
                                              <w:rFonts w:ascii="Arial Narrow" w:hAnsi="Arial Narrow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alias w:val="No. de Documento"/>
                                            <w:tag w:val="No. de Documento"/>
                                            <w:id w:val="1828791573"/>
                                          </w:sdtPr>
                                          <w:sdtEndPr>
                                            <w:rPr>
                                              <w:rStyle w:val="Style6"/>
                                            </w:rPr>
                                          </w:sdtEndPr>
                                          <w:sdtContent>
                                            <w:r w:rsidR="005A32D9" w:rsidRPr="0089745A">
                                              <w:rPr>
                                                <w:rFonts w:ascii="Arial Narrow" w:hAnsi="Arial Narrow"/>
                                                <w:bCs/>
                                                <w:szCs w:val="24"/>
                                                <w:u w:val="single"/>
                                              </w:rPr>
                                              <w:t>ARSSEMMA-</w:t>
                                            </w:r>
                                            <w:r w:rsidR="005A32D9" w:rsidRPr="00047114">
                                              <w:rPr>
                                                <w:rFonts w:ascii="Arial Narrow" w:hAnsi="Arial Narrow"/>
                                                <w:szCs w:val="24"/>
                                                <w:u w:val="single"/>
                                              </w:rPr>
                                              <w:t>DAF</w:t>
                                            </w:r>
                                            <w:r w:rsidR="005A32D9">
                                              <w:rPr>
                                                <w:rFonts w:ascii="Arial Narrow" w:hAnsi="Arial Narrow"/>
                                                <w:b w:val="0"/>
                                                <w:bCs/>
                                                <w:szCs w:val="24"/>
                                                <w:u w:val="single"/>
                                              </w:rPr>
                                              <w:t>-</w:t>
                                            </w:r>
                                            <w:r w:rsidR="005A32D9">
                                              <w:rPr>
                                                <w:rFonts w:ascii="Arial Narrow" w:hAnsi="Arial Narrow"/>
                                                <w:bCs/>
                                                <w:szCs w:val="24"/>
                                                <w:u w:val="single"/>
                                              </w:rPr>
                                              <w:t>CM</w:t>
                                            </w:r>
                                            <w:r w:rsidR="005A32D9" w:rsidRPr="0089745A">
                                              <w:rPr>
                                                <w:rFonts w:ascii="Arial Narrow" w:hAnsi="Arial Narrow"/>
                                                <w:bCs/>
                                                <w:szCs w:val="24"/>
                                                <w:u w:val="single"/>
                                              </w:rPr>
                                              <w:t>-2026-00</w:t>
                                            </w:r>
                                            <w:r w:rsidR="000914D4">
                                              <w:rPr>
                                                <w:rFonts w:ascii="Arial Narrow" w:hAnsi="Arial Narrow"/>
                                                <w:bCs/>
                                                <w:szCs w:val="24"/>
                                                <w:u w:val="single"/>
                                              </w:rPr>
                                              <w:t>34</w:t>
                                            </w:r>
                                          </w:sdtContent>
                                        </w:sdt>
                                      </w:p>
                                    </w:sdtContent>
                                  </w:sdt>
                                </w:sdtContent>
                              </w:sdt>
                              <w:p w14:paraId="08DA662F" w14:textId="4A42C5F5" w:rsidR="001466B0" w:rsidRPr="00933C91" w:rsidRDefault="001466B0" w:rsidP="001466B0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86CE45D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8C5023" id="Group 21" o:spid="_x0000_s1026" style="position:absolute;margin-left:318pt;margin-top:-36.75pt;width:183.85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98" coordorigin="9151,720" coordsize="2009,9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93;top:1105;width:1946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4"/>
                              <w:rFonts w:eastAsiaTheme="minorHAnsi"/>
                              <w:b w:val="0"/>
                              <w:color w:val="auto"/>
                              <w:szCs w:val="18"/>
                              <w:lang w:val="es-ES" w:eastAsia="en-US"/>
                            </w:rPr>
                            <w:alias w:val="No. de Documento"/>
                            <w:tag w:val="No. de Documento"/>
                            <w:id w:val="-1945378861"/>
                          </w:sdtPr>
                          <w:sdtEndPr>
                            <w:rPr>
                              <w:rStyle w:val="Style4"/>
                              <w:rFonts w:eastAsia="Arial"/>
                              <w:b/>
                              <w:color w:val="000000"/>
                              <w:szCs w:val="20"/>
                              <w:lang w:val="es-DO" w:eastAsia="es-DO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  <w:rFonts w:eastAsiaTheme="minorHAnsi"/>
                                  <w:b/>
                                  <w:color w:val="auto"/>
                                  <w:sz w:val="20"/>
                                  <w:szCs w:val="20"/>
                                  <w:lang w:val="es-ES" w:eastAsia="en-US"/>
                                </w:rPr>
                                <w:alias w:val="No. del Expediente de Compras "/>
                                <w:tag w:val="No. del Expediente de Compras "/>
                                <w:id w:val="13417747"/>
                              </w:sdtPr>
                              <w:sdtEndPr>
                                <w:rPr>
                                  <w:rStyle w:val="Style2"/>
                                  <w:rFonts w:eastAsia="Arial"/>
                                  <w:b w:val="0"/>
                                  <w:color w:val="000000"/>
                                  <w:lang w:val="es-DO" w:eastAsia="es-DO"/>
                                </w:rPr>
                              </w:sdtEndPr>
                              <w:sdtContent>
                                <w:p w14:paraId="1DF034B3" w14:textId="4AB78633" w:rsidR="006E69EB" w:rsidRPr="00C2274A" w:rsidRDefault="00567A43" w:rsidP="008C4363">
                                  <w:pPr>
                                    <w:pStyle w:val="Ttulo1"/>
                                    <w:ind w:left="10" w:right="4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6"/>
                                        <w:rFonts w:ascii="Arial Narrow" w:hAnsi="Arial Narrow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  <w:alias w:val="No. de Documento"/>
                                      <w:tag w:val="No. de Documento"/>
                                      <w:id w:val="1828791573"/>
                                    </w:sdtPr>
                                    <w:sdtEndPr>
                                      <w:rPr>
                                        <w:rStyle w:val="Style6"/>
                                      </w:rPr>
                                    </w:sdtEndPr>
                                    <w:sdtContent>
                                      <w:r w:rsidR="005A32D9" w:rsidRPr="0089745A">
                                        <w:rPr>
                                          <w:rFonts w:ascii="Arial Narrow" w:hAnsi="Arial Narrow"/>
                                          <w:bCs/>
                                          <w:szCs w:val="24"/>
                                          <w:u w:val="single"/>
                                        </w:rPr>
                                        <w:t>ARSSEMMA-</w:t>
                                      </w:r>
                                      <w:r w:rsidR="005A32D9" w:rsidRPr="00047114">
                                        <w:rPr>
                                          <w:rFonts w:ascii="Arial Narrow" w:hAnsi="Arial Narrow"/>
                                          <w:szCs w:val="24"/>
                                          <w:u w:val="single"/>
                                        </w:rPr>
                                        <w:t>DAF</w:t>
                                      </w:r>
                                      <w:r w:rsidR="005A32D9">
                                        <w:rPr>
                                          <w:rFonts w:ascii="Arial Narrow" w:hAnsi="Arial Narrow"/>
                                          <w:b w:val="0"/>
                                          <w:bCs/>
                                          <w:szCs w:val="24"/>
                                          <w:u w:val="single"/>
                                        </w:rPr>
                                        <w:t>-</w:t>
                                      </w:r>
                                      <w:r w:rsidR="005A32D9">
                                        <w:rPr>
                                          <w:rFonts w:ascii="Arial Narrow" w:hAnsi="Arial Narrow"/>
                                          <w:bCs/>
                                          <w:szCs w:val="24"/>
                                          <w:u w:val="single"/>
                                        </w:rPr>
                                        <w:t>CM</w:t>
                                      </w:r>
                                      <w:r w:rsidR="005A32D9" w:rsidRPr="0089745A">
                                        <w:rPr>
                                          <w:rFonts w:ascii="Arial Narrow" w:hAnsi="Arial Narrow"/>
                                          <w:bCs/>
                                          <w:szCs w:val="24"/>
                                          <w:u w:val="single"/>
                                        </w:rPr>
                                        <w:t>-2026-00</w:t>
                                      </w:r>
                                      <w:r w:rsidR="000914D4">
                                        <w:rPr>
                                          <w:rFonts w:ascii="Arial Narrow" w:hAnsi="Arial Narrow"/>
                                          <w:bCs/>
                                          <w:szCs w:val="24"/>
                                          <w:u w:val="single"/>
                                        </w:rPr>
                                        <w:t>34</w:t>
                                      </w:r>
                                    </w:sdtContent>
                                  </w:sdt>
                                </w:p>
                              </w:sdtContent>
                            </w:sdt>
                          </w:sdtContent>
                        </w:sdt>
                        <w:p w14:paraId="08DA662F" w14:textId="4A42C5F5" w:rsidR="001466B0" w:rsidRPr="00933C91" w:rsidRDefault="001466B0" w:rsidP="001466B0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86CE45D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A32D9" w:rsidRPr="000F1978">
        <w:rPr>
          <w:rFonts w:ascii="Arial Narrow" w:hAnsi="Arial Narrow"/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4634135" wp14:editId="22CFEEC7">
                <wp:simplePos x="0" y="0"/>
                <wp:positionH relativeFrom="column">
                  <wp:posOffset>4996180</wp:posOffset>
                </wp:positionH>
                <wp:positionV relativeFrom="paragraph">
                  <wp:posOffset>655955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60DC6A" w14:textId="70D609FC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0209F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0209FA" w:rsidRPr="000209F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34135" id="Text Box 13" o:spid="_x0000_s1031" type="#_x0000_t202" style="position:absolute;margin-left:393.4pt;margin-top:51.65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" filled="f" stroked="f">
                <v:textbox>
                  <w:txbxContent>
                    <w:p w14:paraId="6F60DC6A" w14:textId="70D609FC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0209F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0209FA" w:rsidRPr="000209F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5A32D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65CB8B" wp14:editId="075B706E">
                <wp:simplePos x="0" y="0"/>
                <wp:positionH relativeFrom="column">
                  <wp:posOffset>4600575</wp:posOffset>
                </wp:positionH>
                <wp:positionV relativeFrom="paragraph">
                  <wp:posOffset>352425</wp:posOffset>
                </wp:positionV>
                <wp:extent cx="1457325" cy="326004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3260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533CD1" w14:textId="312DFB29" w:rsidR="0026335F" w:rsidRPr="0026335F" w:rsidRDefault="00567A4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4084C">
                                  <w:rPr>
                                    <w:rStyle w:val="Style5"/>
                                    <w:lang w:val="es-DO"/>
                                  </w:rPr>
                                  <w:t>Seleccionar fecha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65CB8B" id="Text Box 12" o:spid="_x0000_s1032" type="#_x0000_t202" style="position:absolute;margin-left:362.25pt;margin-top:27.75pt;width:114.75pt;height:25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" filled="f" stroked="f">
                <v:textbox>
                  <w:txbxContent>
                    <w:p w14:paraId="1B533CD1" w14:textId="312DFB29" w:rsidR="0026335F" w:rsidRPr="0026335F" w:rsidRDefault="00567A4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4084C">
                            <w:rPr>
                              <w:rStyle w:val="Style5"/>
                              <w:lang w:val="es-DO"/>
                            </w:rPr>
                            <w:t>Seleccionar fecha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5A32D9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71D9931" wp14:editId="4721C8D3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5CAA">
        <w:rPr>
          <w:noProof/>
        </w:rPr>
        <w:drawing>
          <wp:inline distT="0" distB="0" distL="0" distR="0" wp14:anchorId="060C54FF" wp14:editId="6658D665">
            <wp:extent cx="840105" cy="840105"/>
            <wp:effectExtent l="0" t="0" r="0" b="0"/>
            <wp:docPr id="1422957777" name="Imagen 1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957777" name="Imagen 1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31" cy="84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01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DC4C9AA" wp14:editId="4AEE3F3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8060B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4C9AA" id="Text Box 20" o:spid="_x0000_s1033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2A8060B2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1F4704A9" w14:textId="0D650C64" w:rsidR="00535962" w:rsidRPr="000F1978" w:rsidRDefault="00535962" w:rsidP="00535962">
      <w:pPr>
        <w:rPr>
          <w:rFonts w:ascii="Arial Narrow" w:hAnsi="Arial Narrow"/>
          <w:sz w:val="24"/>
          <w:szCs w:val="24"/>
        </w:rPr>
      </w:pPr>
    </w:p>
    <w:p w14:paraId="028A782D" w14:textId="7B7C76F1" w:rsidR="00535962" w:rsidRPr="000F1978" w:rsidRDefault="007228AE" w:rsidP="00535962">
      <w:pPr>
        <w:rPr>
          <w:rFonts w:ascii="Arial Narrow" w:hAnsi="Arial Narrow"/>
          <w:sz w:val="24"/>
          <w:szCs w:val="24"/>
        </w:rPr>
      </w:pPr>
      <w:r w:rsidRPr="000F1978">
        <w:rPr>
          <w:rFonts w:ascii="Arial Narrow" w:hAnsi="Arial Narrow"/>
          <w:b/>
          <w:caps/>
          <w:noProof/>
          <w:color w:val="FF0000"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AC64AFF" wp14:editId="35F22270">
                <wp:simplePos x="0" y="0"/>
                <wp:positionH relativeFrom="column">
                  <wp:posOffset>565265</wp:posOffset>
                </wp:positionH>
                <wp:positionV relativeFrom="paragraph">
                  <wp:posOffset>26901</wp:posOffset>
                </wp:positionV>
                <wp:extent cx="5104015" cy="299258"/>
                <wp:effectExtent l="0" t="0" r="1905" b="571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4015" cy="2992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B4F725" w14:textId="283DEB77" w:rsidR="002E1412" w:rsidRPr="002E1412" w:rsidRDefault="00567A4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3C5CA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ADMINISTRADORA DE</w:t>
                                </w:r>
                                <w:r w:rsidR="00BB5F7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RIESGOS DE SALUD</w:t>
                                </w:r>
                                <w:r w:rsidR="007D354C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SEGURO MEDICO</w:t>
                                </w:r>
                                <w:r w:rsidR="00BB5F7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3C5CA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PARA MAESTROS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64AFF" id="Text Box 16" o:spid="_x0000_s1034" type="#_x0000_t202" style="position:absolute;margin-left:44.5pt;margin-top:2.1pt;width:401.9pt;height:23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" stroked="f">
                <v:textbox>
                  <w:txbxContent>
                    <w:p w14:paraId="2DB4F725" w14:textId="283DEB77" w:rsidR="002E1412" w:rsidRPr="002E1412" w:rsidRDefault="00567A4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3C5CAA">
                            <w:rPr>
                              <w:rStyle w:val="Style6"/>
                              <w:sz w:val="24"/>
                              <w:szCs w:val="24"/>
                            </w:rPr>
                            <w:t>ADMINISTRADORA DE</w:t>
                          </w:r>
                          <w:r w:rsidR="00BB5F7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RIESGOS DE SALUD</w:t>
                          </w:r>
                          <w:r w:rsidR="007D354C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SEGURO MEDICO</w:t>
                          </w:r>
                          <w:r w:rsidR="00BB5F7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</w:t>
                          </w:r>
                          <w:r w:rsidR="003C5CAA">
                            <w:rPr>
                              <w:rStyle w:val="Style6"/>
                              <w:sz w:val="24"/>
                              <w:szCs w:val="24"/>
                            </w:rPr>
                            <w:t>PARA MAESTROS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5311358" w14:textId="77777777" w:rsidR="006506D0" w:rsidRPr="000F1978" w:rsidRDefault="006506D0" w:rsidP="00B62EEF">
      <w:pPr>
        <w:tabs>
          <w:tab w:val="left" w:pos="6267"/>
        </w:tabs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16BFC4E8" w14:textId="77777777" w:rsidR="00A640BD" w:rsidRPr="000F1978" w:rsidRDefault="00FA01DC" w:rsidP="00C66D08">
      <w:pPr>
        <w:tabs>
          <w:tab w:val="left" w:pos="6267"/>
        </w:tabs>
        <w:jc w:val="center"/>
        <w:rPr>
          <w:rFonts w:ascii="Arial Narrow" w:hAnsi="Arial Narrow"/>
          <w:sz w:val="24"/>
          <w:szCs w:val="24"/>
        </w:rPr>
      </w:pPr>
      <w:r w:rsidRPr="000F1978">
        <w:rPr>
          <w:rFonts w:ascii="Arial Narrow" w:hAnsi="Arial Narrow"/>
          <w:noProof/>
          <w:color w:val="FF0000"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728E87" wp14:editId="57D2A8A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0129FC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28E87" id="Text Box 18" o:spid="_x0000_s1035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GcRqgv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80129FC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97F69DE" w14:textId="5998249C" w:rsidR="007B0E1F" w:rsidRDefault="00FA01DC" w:rsidP="003C5CAA">
      <w:pPr>
        <w:tabs>
          <w:tab w:val="left" w:pos="6267"/>
        </w:tabs>
        <w:jc w:val="center"/>
        <w:rPr>
          <w:rFonts w:ascii="Arial Narrow" w:hAnsi="Arial Narrow"/>
          <w:b/>
          <w:caps/>
          <w:sz w:val="24"/>
          <w:szCs w:val="24"/>
        </w:rPr>
      </w:pPr>
      <w:r w:rsidRPr="000F1978">
        <w:rPr>
          <w:rFonts w:ascii="Arial Narrow" w:hAnsi="Arial Narrow"/>
          <w:b/>
          <w:caps/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79C35A7" wp14:editId="4EC32999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B02501" w14:textId="77777777" w:rsidR="002E1412" w:rsidRPr="002E1412" w:rsidRDefault="00567A4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E56AB0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C35A7" id="Text Box 17" o:spid="_x0000_s1036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AB02501" w14:textId="77777777" w:rsidR="002E1412" w:rsidRPr="002E1412" w:rsidRDefault="00567A4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E56AB0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FF35D7E" w14:textId="77777777" w:rsidR="003C5CAA" w:rsidRPr="003C5CAA" w:rsidRDefault="003C5CAA" w:rsidP="003C5CAA">
      <w:pPr>
        <w:tabs>
          <w:tab w:val="left" w:pos="6267"/>
        </w:tabs>
        <w:jc w:val="center"/>
        <w:rPr>
          <w:rFonts w:ascii="Arial Narrow" w:hAnsi="Arial Narrow"/>
          <w:b/>
          <w:caps/>
          <w:sz w:val="24"/>
          <w:szCs w:val="24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0F1978" w14:paraId="6E3F36F6" w14:textId="77777777" w:rsidTr="00E82502">
        <w:trPr>
          <w:cantSplit/>
          <w:trHeight w:val="440"/>
        </w:trPr>
        <w:tc>
          <w:tcPr>
            <w:tcW w:w="9252" w:type="dxa"/>
          </w:tcPr>
          <w:p w14:paraId="380D388C" w14:textId="187CD408" w:rsidR="00E82502" w:rsidRPr="000F1978" w:rsidRDefault="00FA01DC" w:rsidP="004B30DA">
            <w:pPr>
              <w:suppressAutoHyphens/>
              <w:spacing w:before="240" w:line="240" w:lineRule="auto"/>
              <w:ind w:left="360" w:hanging="360"/>
              <w:rPr>
                <w:rFonts w:ascii="Arial Narrow" w:hAnsi="Arial Narrow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 xml:space="preserve">1.  Nombre/ </w:t>
            </w:r>
            <w:r w:rsidR="00E82502"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>Razón Social del Oferente:</w:t>
            </w:r>
            <w:r w:rsidR="00E82502" w:rsidRPr="000F1978">
              <w:rPr>
                <w:rFonts w:ascii="Arial Narrow" w:hAnsi="Arial Narrow"/>
                <w:sz w:val="24"/>
                <w:szCs w:val="24"/>
                <w:lang w:val="es-DO"/>
              </w:rPr>
              <w:t xml:space="preserve">  </w:t>
            </w:r>
          </w:p>
        </w:tc>
      </w:tr>
      <w:tr w:rsidR="00E82502" w:rsidRPr="000F1978" w14:paraId="65AA7783" w14:textId="77777777" w:rsidTr="00E82502">
        <w:trPr>
          <w:cantSplit/>
          <w:trHeight w:val="440"/>
        </w:trPr>
        <w:tc>
          <w:tcPr>
            <w:tcW w:w="9252" w:type="dxa"/>
          </w:tcPr>
          <w:p w14:paraId="0A2C6EFC" w14:textId="78CAFB3C" w:rsidR="00E82502" w:rsidRPr="000F1978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ial Narrow" w:hAnsi="Arial Narrow"/>
                <w:i/>
                <w:iCs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E82502" w:rsidRPr="000F1978" w14:paraId="3F1D7D47" w14:textId="77777777" w:rsidTr="00E82502">
        <w:trPr>
          <w:cantSplit/>
          <w:trHeight w:val="440"/>
        </w:trPr>
        <w:tc>
          <w:tcPr>
            <w:tcW w:w="9252" w:type="dxa"/>
          </w:tcPr>
          <w:p w14:paraId="57B7BEBF" w14:textId="07DEE896" w:rsidR="00E82502" w:rsidRPr="000F1978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ial Narrow" w:hAnsi="Arial Narrow"/>
                <w:i/>
                <w:iCs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>3.  RNC</w:t>
            </w:r>
            <w:r w:rsidR="00FA01DC"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>/ Cédula/ Pasaporte</w:t>
            </w: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 xml:space="preserve"> del Oferente</w:t>
            </w:r>
            <w:r w:rsidR="000209FA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 xml:space="preserve"> </w:t>
            </w:r>
          </w:p>
        </w:tc>
      </w:tr>
      <w:tr w:rsidR="00E82502" w:rsidRPr="000F1978" w14:paraId="060A8242" w14:textId="77777777" w:rsidTr="00E82502">
        <w:trPr>
          <w:cantSplit/>
          <w:trHeight w:val="440"/>
        </w:trPr>
        <w:tc>
          <w:tcPr>
            <w:tcW w:w="9252" w:type="dxa"/>
          </w:tcPr>
          <w:p w14:paraId="695BE91A" w14:textId="0D8D8661" w:rsidR="00E82502" w:rsidRPr="000F1978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 xml:space="preserve">4.  RPE del Oferente: </w:t>
            </w:r>
          </w:p>
        </w:tc>
      </w:tr>
      <w:tr w:rsidR="00E82502" w:rsidRPr="000F1978" w14:paraId="4D83A374" w14:textId="77777777" w:rsidTr="00E82502">
        <w:trPr>
          <w:cantSplit/>
          <w:trHeight w:val="440"/>
        </w:trPr>
        <w:tc>
          <w:tcPr>
            <w:tcW w:w="9252" w:type="dxa"/>
          </w:tcPr>
          <w:p w14:paraId="5C33E276" w14:textId="09690072" w:rsidR="00E82502" w:rsidRPr="000F1978" w:rsidRDefault="00A641A7" w:rsidP="004B30DA">
            <w:pPr>
              <w:suppressAutoHyphens/>
              <w:spacing w:before="240" w:line="240" w:lineRule="auto"/>
              <w:ind w:left="360" w:hanging="360"/>
              <w:rPr>
                <w:rFonts w:ascii="Arial Narrow" w:hAnsi="Arial Narrow"/>
                <w:i/>
                <w:iCs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</w:rPr>
              <w:t>5</w:t>
            </w:r>
            <w:r w:rsidR="00E82502"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 xml:space="preserve">.  Domicilio legal del Oferente: </w:t>
            </w:r>
          </w:p>
        </w:tc>
      </w:tr>
      <w:tr w:rsidR="00E82502" w:rsidRPr="000F1978" w14:paraId="44B97D77" w14:textId="77777777" w:rsidTr="00E82502">
        <w:trPr>
          <w:cantSplit/>
          <w:trHeight w:val="440"/>
        </w:trPr>
        <w:tc>
          <w:tcPr>
            <w:tcW w:w="9252" w:type="dxa"/>
          </w:tcPr>
          <w:p w14:paraId="4E228A22" w14:textId="77777777" w:rsidR="00E82502" w:rsidRPr="000F1978" w:rsidRDefault="00A641A7" w:rsidP="004B30DA">
            <w:pPr>
              <w:suppressAutoHyphens/>
              <w:spacing w:before="240" w:line="240" w:lineRule="auto"/>
              <w:ind w:left="360" w:hanging="360"/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>6</w:t>
            </w:r>
            <w:r w:rsidR="00E82502"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 xml:space="preserve">.  </w:t>
            </w:r>
            <w:r w:rsidR="00E82502"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ab/>
              <w:t>Información del Representante autorizado del Oferente:</w:t>
            </w:r>
          </w:p>
          <w:p w14:paraId="1E1A10E5" w14:textId="61FF881B" w:rsidR="00E82502" w:rsidRPr="000F1978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ial Narrow" w:hAnsi="Arial Narrow"/>
                <w:i/>
                <w:iCs/>
                <w:color w:val="FF0000"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ab/>
              <w:t xml:space="preserve">Nombre: </w:t>
            </w:r>
          </w:p>
          <w:p w14:paraId="6906F329" w14:textId="41E0A3FA" w:rsidR="00E82502" w:rsidRPr="000F1978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ial Narrow" w:hAnsi="Arial Narrow"/>
                <w:i/>
                <w:iCs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ab/>
              <w:t>Dirección:</w:t>
            </w:r>
            <w:r w:rsidRPr="000F1978">
              <w:rPr>
                <w:rFonts w:ascii="Arial Narrow" w:hAnsi="Arial Narrow"/>
                <w:i/>
                <w:iCs/>
                <w:spacing w:val="-2"/>
                <w:sz w:val="24"/>
                <w:szCs w:val="24"/>
                <w:lang w:val="es-DO"/>
              </w:rPr>
              <w:t xml:space="preserve"> </w:t>
            </w:r>
          </w:p>
          <w:p w14:paraId="4AAB6128" w14:textId="4BCAE5D9" w:rsidR="00E82502" w:rsidRPr="000F1978" w:rsidRDefault="00E82502" w:rsidP="004B30DA">
            <w:pPr>
              <w:suppressAutoHyphens/>
              <w:spacing w:before="240" w:line="240" w:lineRule="auto"/>
              <w:ind w:left="360" w:hanging="18"/>
              <w:rPr>
                <w:rFonts w:ascii="Arial Narrow" w:hAnsi="Arial Narrow"/>
                <w:i/>
                <w:iCs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>Números de teléfono y fax</w:t>
            </w:r>
            <w:r w:rsidRPr="000F1978">
              <w:rPr>
                <w:rFonts w:ascii="Arial Narrow" w:hAnsi="Arial Narrow"/>
                <w:i/>
                <w:iCs/>
                <w:spacing w:val="-2"/>
                <w:sz w:val="24"/>
                <w:szCs w:val="24"/>
                <w:lang w:val="es-DO"/>
              </w:rPr>
              <w:t>:</w:t>
            </w:r>
          </w:p>
          <w:p w14:paraId="2BBB1FA3" w14:textId="1C42DAA6" w:rsidR="00E82502" w:rsidRPr="000F1978" w:rsidRDefault="00E82502" w:rsidP="004B30DA">
            <w:pPr>
              <w:suppressAutoHyphens/>
              <w:spacing w:before="240" w:line="240" w:lineRule="auto"/>
              <w:ind w:left="360" w:hanging="18"/>
              <w:rPr>
                <w:rFonts w:ascii="Arial Narrow" w:hAnsi="Arial Narrow"/>
                <w:i/>
                <w:iCs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 xml:space="preserve">Dirección de correo electrónico: </w:t>
            </w:r>
          </w:p>
        </w:tc>
      </w:tr>
    </w:tbl>
    <w:p w14:paraId="1B0F227D" w14:textId="24214A4C" w:rsidR="00EE1E7B" w:rsidRPr="000F1978" w:rsidRDefault="003C5CAA" w:rsidP="004B30DA">
      <w:pPr>
        <w:spacing w:before="240" w:after="0" w:line="240" w:lineRule="auto"/>
        <w:ind w:right="-45"/>
        <w:jc w:val="both"/>
        <w:rPr>
          <w:rFonts w:ascii="Arial Narrow" w:hAnsi="Arial Narrow"/>
          <w:b/>
          <w:sz w:val="24"/>
          <w:szCs w:val="24"/>
          <w:lang w:val="es-DO"/>
        </w:rPr>
      </w:pPr>
      <w:r>
        <w:rPr>
          <w:rFonts w:ascii="Arial Narrow" w:hAnsi="Arial Narrow"/>
          <w:b/>
          <w:sz w:val="24"/>
          <w:szCs w:val="24"/>
          <w:lang w:val="es-DO"/>
        </w:rPr>
        <w:t>FIRMA Y SELLO</w:t>
      </w:r>
    </w:p>
    <w:sectPr w:rsidR="00EE1E7B" w:rsidRPr="000F1978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5D4CE" w14:textId="77777777" w:rsidR="00567A43" w:rsidRDefault="00567A43" w:rsidP="001007E7">
      <w:pPr>
        <w:spacing w:after="0" w:line="240" w:lineRule="auto"/>
      </w:pPr>
      <w:r>
        <w:separator/>
      </w:r>
    </w:p>
  </w:endnote>
  <w:endnote w:type="continuationSeparator" w:id="0">
    <w:p w14:paraId="1A57A6F9" w14:textId="77777777" w:rsidR="00567A43" w:rsidRDefault="00567A4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BFBD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F9209D0" wp14:editId="708F21D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E13090E" wp14:editId="7B4F3BF8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B2B6ED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F2093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13090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5CB2B6ED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F2093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9BC89CA" wp14:editId="40FEC50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E3DC87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9BC89CA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4E3DC87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8BA3EBB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C053F8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064308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EA7AF1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1F5210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87C1E" w14:textId="77777777" w:rsidR="00567A43" w:rsidRDefault="00567A43" w:rsidP="001007E7">
      <w:pPr>
        <w:spacing w:after="0" w:line="240" w:lineRule="auto"/>
      </w:pPr>
      <w:r>
        <w:separator/>
      </w:r>
    </w:p>
  </w:footnote>
  <w:footnote w:type="continuationSeparator" w:id="0">
    <w:p w14:paraId="67DF7C78" w14:textId="77777777" w:rsidR="00567A43" w:rsidRDefault="00567A4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14CAC"/>
    <w:rsid w:val="000209FA"/>
    <w:rsid w:val="00034DD9"/>
    <w:rsid w:val="00045479"/>
    <w:rsid w:val="0005792C"/>
    <w:rsid w:val="00063980"/>
    <w:rsid w:val="000914D4"/>
    <w:rsid w:val="000A0396"/>
    <w:rsid w:val="000A64CC"/>
    <w:rsid w:val="000B0DCD"/>
    <w:rsid w:val="000E02D9"/>
    <w:rsid w:val="000F1978"/>
    <w:rsid w:val="001007E7"/>
    <w:rsid w:val="001020C0"/>
    <w:rsid w:val="001140D2"/>
    <w:rsid w:val="00135C30"/>
    <w:rsid w:val="0014084C"/>
    <w:rsid w:val="001466B0"/>
    <w:rsid w:val="00157600"/>
    <w:rsid w:val="00162239"/>
    <w:rsid w:val="00170EC5"/>
    <w:rsid w:val="00181E8D"/>
    <w:rsid w:val="0018235A"/>
    <w:rsid w:val="00191972"/>
    <w:rsid w:val="00194FF2"/>
    <w:rsid w:val="001A3F92"/>
    <w:rsid w:val="001C67B6"/>
    <w:rsid w:val="001D76BE"/>
    <w:rsid w:val="001E3D08"/>
    <w:rsid w:val="001F73A7"/>
    <w:rsid w:val="002009A7"/>
    <w:rsid w:val="00200ABC"/>
    <w:rsid w:val="00200B56"/>
    <w:rsid w:val="00207884"/>
    <w:rsid w:val="00253DBA"/>
    <w:rsid w:val="002570CC"/>
    <w:rsid w:val="0026335F"/>
    <w:rsid w:val="002670A8"/>
    <w:rsid w:val="002816AC"/>
    <w:rsid w:val="00290319"/>
    <w:rsid w:val="00295BD4"/>
    <w:rsid w:val="002D451D"/>
    <w:rsid w:val="002E1412"/>
    <w:rsid w:val="002E799F"/>
    <w:rsid w:val="002F139C"/>
    <w:rsid w:val="00311101"/>
    <w:rsid w:val="00314023"/>
    <w:rsid w:val="00341484"/>
    <w:rsid w:val="003436FA"/>
    <w:rsid w:val="00351E85"/>
    <w:rsid w:val="003833A9"/>
    <w:rsid w:val="00392351"/>
    <w:rsid w:val="00394E47"/>
    <w:rsid w:val="003A6141"/>
    <w:rsid w:val="003B3162"/>
    <w:rsid w:val="003B57B2"/>
    <w:rsid w:val="003C5CAA"/>
    <w:rsid w:val="003F4149"/>
    <w:rsid w:val="003F7072"/>
    <w:rsid w:val="00404131"/>
    <w:rsid w:val="0042490F"/>
    <w:rsid w:val="00435692"/>
    <w:rsid w:val="004379A6"/>
    <w:rsid w:val="0044234A"/>
    <w:rsid w:val="00446BDF"/>
    <w:rsid w:val="00456C17"/>
    <w:rsid w:val="00466B9C"/>
    <w:rsid w:val="00467D30"/>
    <w:rsid w:val="00481184"/>
    <w:rsid w:val="00484A0C"/>
    <w:rsid w:val="004B30DA"/>
    <w:rsid w:val="004C5435"/>
    <w:rsid w:val="004D04FB"/>
    <w:rsid w:val="004D2A6B"/>
    <w:rsid w:val="004D45A8"/>
    <w:rsid w:val="00514241"/>
    <w:rsid w:val="00535962"/>
    <w:rsid w:val="00567A43"/>
    <w:rsid w:val="00595217"/>
    <w:rsid w:val="0059758E"/>
    <w:rsid w:val="005A32D9"/>
    <w:rsid w:val="005D1878"/>
    <w:rsid w:val="005D49D3"/>
    <w:rsid w:val="005E1403"/>
    <w:rsid w:val="00611A07"/>
    <w:rsid w:val="0062592A"/>
    <w:rsid w:val="006354C1"/>
    <w:rsid w:val="00635CF5"/>
    <w:rsid w:val="006506D0"/>
    <w:rsid w:val="00651E48"/>
    <w:rsid w:val="00657588"/>
    <w:rsid w:val="00666BE3"/>
    <w:rsid w:val="00666D56"/>
    <w:rsid w:val="006709BC"/>
    <w:rsid w:val="00670F7C"/>
    <w:rsid w:val="00677111"/>
    <w:rsid w:val="006812AD"/>
    <w:rsid w:val="006C1946"/>
    <w:rsid w:val="006E1520"/>
    <w:rsid w:val="006E69EB"/>
    <w:rsid w:val="006F567F"/>
    <w:rsid w:val="00704CFD"/>
    <w:rsid w:val="007228AE"/>
    <w:rsid w:val="00725091"/>
    <w:rsid w:val="0073215E"/>
    <w:rsid w:val="00743DBE"/>
    <w:rsid w:val="00747C72"/>
    <w:rsid w:val="00764F6A"/>
    <w:rsid w:val="00780880"/>
    <w:rsid w:val="0078212C"/>
    <w:rsid w:val="007B0E1F"/>
    <w:rsid w:val="007B6F6F"/>
    <w:rsid w:val="007C68AD"/>
    <w:rsid w:val="007D354C"/>
    <w:rsid w:val="007D5F11"/>
    <w:rsid w:val="007D72C5"/>
    <w:rsid w:val="008028AC"/>
    <w:rsid w:val="00820C9F"/>
    <w:rsid w:val="00822E4E"/>
    <w:rsid w:val="0082707E"/>
    <w:rsid w:val="0083011C"/>
    <w:rsid w:val="008315B0"/>
    <w:rsid w:val="00857D77"/>
    <w:rsid w:val="008B3AE5"/>
    <w:rsid w:val="008C0365"/>
    <w:rsid w:val="008C2887"/>
    <w:rsid w:val="008C388B"/>
    <w:rsid w:val="008C4363"/>
    <w:rsid w:val="008E2AE1"/>
    <w:rsid w:val="008E6D56"/>
    <w:rsid w:val="008F3FF0"/>
    <w:rsid w:val="00922146"/>
    <w:rsid w:val="00933C91"/>
    <w:rsid w:val="009340D6"/>
    <w:rsid w:val="0095014C"/>
    <w:rsid w:val="00966EEE"/>
    <w:rsid w:val="009737E3"/>
    <w:rsid w:val="00977C54"/>
    <w:rsid w:val="009A495E"/>
    <w:rsid w:val="009E3728"/>
    <w:rsid w:val="009F0914"/>
    <w:rsid w:val="00A0219E"/>
    <w:rsid w:val="00A05CD0"/>
    <w:rsid w:val="00A16099"/>
    <w:rsid w:val="00A25975"/>
    <w:rsid w:val="00A32008"/>
    <w:rsid w:val="00A543E3"/>
    <w:rsid w:val="00A640BD"/>
    <w:rsid w:val="00A641A7"/>
    <w:rsid w:val="00A64C8F"/>
    <w:rsid w:val="00A67A40"/>
    <w:rsid w:val="00A72F42"/>
    <w:rsid w:val="00A90C7C"/>
    <w:rsid w:val="00A92045"/>
    <w:rsid w:val="00AA38FE"/>
    <w:rsid w:val="00AD1016"/>
    <w:rsid w:val="00AD14BA"/>
    <w:rsid w:val="00AD7919"/>
    <w:rsid w:val="00AE63F3"/>
    <w:rsid w:val="00AF2E6B"/>
    <w:rsid w:val="00AF7422"/>
    <w:rsid w:val="00B13A89"/>
    <w:rsid w:val="00B31332"/>
    <w:rsid w:val="00B50CD6"/>
    <w:rsid w:val="00B55FD0"/>
    <w:rsid w:val="00B62EEF"/>
    <w:rsid w:val="00B97B51"/>
    <w:rsid w:val="00BA0007"/>
    <w:rsid w:val="00BB1D79"/>
    <w:rsid w:val="00BB5F78"/>
    <w:rsid w:val="00BC1D0C"/>
    <w:rsid w:val="00BC61BD"/>
    <w:rsid w:val="00BD1586"/>
    <w:rsid w:val="00BE2CF4"/>
    <w:rsid w:val="00C078CB"/>
    <w:rsid w:val="00C22DBE"/>
    <w:rsid w:val="00C24E73"/>
    <w:rsid w:val="00C427D2"/>
    <w:rsid w:val="00C5078F"/>
    <w:rsid w:val="00C66D08"/>
    <w:rsid w:val="00C7470C"/>
    <w:rsid w:val="00C9510F"/>
    <w:rsid w:val="00CA0E82"/>
    <w:rsid w:val="00CA164C"/>
    <w:rsid w:val="00CA4661"/>
    <w:rsid w:val="00CB03B4"/>
    <w:rsid w:val="00CB2CD7"/>
    <w:rsid w:val="00CE0FE6"/>
    <w:rsid w:val="00CE67A3"/>
    <w:rsid w:val="00D03801"/>
    <w:rsid w:val="00D060F9"/>
    <w:rsid w:val="00D0738D"/>
    <w:rsid w:val="00D1201E"/>
    <w:rsid w:val="00D24FA7"/>
    <w:rsid w:val="00D3171C"/>
    <w:rsid w:val="00D34074"/>
    <w:rsid w:val="00D37FC7"/>
    <w:rsid w:val="00D45A3E"/>
    <w:rsid w:val="00D64696"/>
    <w:rsid w:val="00D7710E"/>
    <w:rsid w:val="00D90D49"/>
    <w:rsid w:val="00D9600B"/>
    <w:rsid w:val="00D96A7E"/>
    <w:rsid w:val="00DB3479"/>
    <w:rsid w:val="00DC395E"/>
    <w:rsid w:val="00DC5D96"/>
    <w:rsid w:val="00DD4F3E"/>
    <w:rsid w:val="00DF5400"/>
    <w:rsid w:val="00E02CFB"/>
    <w:rsid w:val="00E05D74"/>
    <w:rsid w:val="00E13E55"/>
    <w:rsid w:val="00E40CB5"/>
    <w:rsid w:val="00E56AB0"/>
    <w:rsid w:val="00E82502"/>
    <w:rsid w:val="00E9247F"/>
    <w:rsid w:val="00EA6B34"/>
    <w:rsid w:val="00EA7406"/>
    <w:rsid w:val="00EB02EF"/>
    <w:rsid w:val="00EC3C84"/>
    <w:rsid w:val="00EE00D2"/>
    <w:rsid w:val="00EE1E7B"/>
    <w:rsid w:val="00EE6C26"/>
    <w:rsid w:val="00EF4628"/>
    <w:rsid w:val="00F17A57"/>
    <w:rsid w:val="00F225BF"/>
    <w:rsid w:val="00F32CB2"/>
    <w:rsid w:val="00F45F3A"/>
    <w:rsid w:val="00F461B6"/>
    <w:rsid w:val="00F53753"/>
    <w:rsid w:val="00F671EB"/>
    <w:rsid w:val="00F7167E"/>
    <w:rsid w:val="00F7443C"/>
    <w:rsid w:val="00F84D68"/>
    <w:rsid w:val="00F85D7A"/>
    <w:rsid w:val="00F9504D"/>
    <w:rsid w:val="00FA01DC"/>
    <w:rsid w:val="00FA43AE"/>
    <w:rsid w:val="00FB07CD"/>
    <w:rsid w:val="00FC0C7E"/>
    <w:rsid w:val="00FC2870"/>
    <w:rsid w:val="00FF3C87"/>
    <w:rsid w:val="00FF610E"/>
    <w:rsid w:val="00FF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6E1268"/>
  <w15:docId w15:val="{F8DF5939-382C-40B2-B53F-7E11341BE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next w:val="Normal"/>
    <w:link w:val="Ttulo1Car"/>
    <w:uiPriority w:val="9"/>
    <w:qFormat/>
    <w:rsid w:val="007D354C"/>
    <w:pPr>
      <w:keepNext/>
      <w:keepLines/>
      <w:spacing w:after="0" w:line="259" w:lineRule="auto"/>
      <w:ind w:left="1577" w:hanging="10"/>
      <w:jc w:val="center"/>
      <w:outlineLvl w:val="0"/>
    </w:pPr>
    <w:rPr>
      <w:rFonts w:eastAsia="Arial"/>
      <w:b/>
      <w:color w:val="000000"/>
      <w:sz w:val="24"/>
      <w:szCs w:val="22"/>
      <w:lang w:val="es-DO" w:eastAsia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Ttulo1Car">
    <w:name w:val="Título 1 Car"/>
    <w:basedOn w:val="Fuentedeprrafopredeter"/>
    <w:link w:val="Ttulo1"/>
    <w:uiPriority w:val="9"/>
    <w:rsid w:val="007D354C"/>
    <w:rPr>
      <w:rFonts w:eastAsia="Arial"/>
      <w:b/>
      <w:color w:val="000000"/>
      <w:sz w:val="24"/>
      <w:szCs w:val="22"/>
      <w:lang w:val="es-DO"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D633E-68BA-48AC-85D1-2731E4638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18</TotalTime>
  <Pages>1</Pages>
  <Words>63</Words>
  <Characters>347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Genesis M. Frias Duran</cp:lastModifiedBy>
  <cp:revision>25</cp:revision>
  <cp:lastPrinted>2023-04-28T20:03:00Z</cp:lastPrinted>
  <dcterms:created xsi:type="dcterms:W3CDTF">2022-09-23T19:28:00Z</dcterms:created>
  <dcterms:modified xsi:type="dcterms:W3CDTF">2026-09-11T16:18:00Z</dcterms:modified>
</cp:coreProperties>
</file>