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4B2C6D">
      <w:bookmarkStart w:id="0" w:name="_GoBack"/>
      <w:bookmarkEnd w:id="0"/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E3BB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6E3BB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77532A" w:rsidP="00957FDA">
                                    <w:pPr>
                                      <w:jc w:val="center"/>
                                    </w:pPr>
                                    <w:r w:rsidRPr="0077532A">
                                      <w:t>GCPS-CCC-PEPB-2023-0006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77532A" w:rsidP="00957FDA">
                              <w:pPr>
                                <w:jc w:val="center"/>
                              </w:pPr>
                              <w:r w:rsidRPr="0077532A">
                                <w:t>GCPS-CCC-PEPB-2023-0006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4B2C6D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6E3BB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6E3BB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E3BB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6E3BB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4B2C6D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441C2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441C2E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4B2C6D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BBA" w:rsidRDefault="006E3BBA" w:rsidP="001007E7">
      <w:pPr>
        <w:spacing w:after="0" w:line="240" w:lineRule="auto"/>
      </w:pPr>
      <w:r>
        <w:separator/>
      </w:r>
    </w:p>
  </w:endnote>
  <w:endnote w:type="continuationSeparator" w:id="0">
    <w:p w:rsidR="006E3BBA" w:rsidRDefault="006E3BB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2C6D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4B2C6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BBA" w:rsidRDefault="006E3BBA" w:rsidP="001007E7">
      <w:pPr>
        <w:spacing w:after="0" w:line="240" w:lineRule="auto"/>
      </w:pPr>
      <w:r>
        <w:separator/>
      </w:r>
    </w:p>
  </w:footnote>
  <w:footnote w:type="continuationSeparator" w:id="0">
    <w:p w:rsidR="006E3BBA" w:rsidRDefault="006E3BBA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57731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660ED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41C2E"/>
    <w:rsid w:val="00466B9C"/>
    <w:rsid w:val="004767CC"/>
    <w:rsid w:val="0049643D"/>
    <w:rsid w:val="004B2C6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E3BBA"/>
    <w:rsid w:val="0077532A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EF2A05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51B5B-04C7-4D20-9F72-88ABF5FC5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108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Jennifer Andino</cp:lastModifiedBy>
  <cp:revision>2</cp:revision>
  <cp:lastPrinted>2011-03-04T18:27:00Z</cp:lastPrinted>
  <dcterms:created xsi:type="dcterms:W3CDTF">2025-03-20T20:38:00Z</dcterms:created>
  <dcterms:modified xsi:type="dcterms:W3CDTF">2025-03-20T20:38:00Z</dcterms:modified>
</cp:coreProperties>
</file>