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25B8B" w14:textId="77777777" w:rsidR="00535962" w:rsidRPr="00F7167E" w:rsidRDefault="003604F9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0384F5D0" wp14:editId="7BE4E15D">
                <wp:simplePos x="0" y="0"/>
                <wp:positionH relativeFrom="column">
                  <wp:posOffset>7077075</wp:posOffset>
                </wp:positionH>
                <wp:positionV relativeFrom="paragraph">
                  <wp:posOffset>-584200</wp:posOffset>
                </wp:positionV>
                <wp:extent cx="1818640" cy="701040"/>
                <wp:effectExtent l="12700" t="6350" r="1016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86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7A64481" w14:textId="2A518125" w:rsidR="00CC2EC6" w:rsidRPr="00535962" w:rsidRDefault="0079020A" w:rsidP="00957FDA">
                                <w:pPr>
                                  <w:jc w:val="center"/>
                                </w:pPr>
                                <w:r w:rsidRPr="0079020A">
                                  <w:rPr>
                                    <w:rStyle w:val="Style2"/>
                                  </w:rPr>
                                  <w:t>UASD-DAF-CM-2026-0065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849368" w14:textId="77777777" w:rsidR="00CC2EC6" w:rsidRPr="00535962" w:rsidRDefault="00CC2EC6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84F5D0" id="Group 21" o:spid="_x0000_s1026" style="position:absolute;margin-left:557.25pt;margin-top:-46pt;width:143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77A64481" w14:textId="2A518125" w:rsidR="00CC2EC6" w:rsidRPr="00535962" w:rsidRDefault="0079020A" w:rsidP="00957FDA">
                          <w:pPr>
                            <w:jc w:val="center"/>
                          </w:pPr>
                          <w:r w:rsidRPr="0079020A">
                            <w:rPr>
                              <w:rStyle w:val="Style2"/>
                            </w:rPr>
                            <w:t>UASD-DAF-CM-2026-0065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31849368" w14:textId="77777777" w:rsidR="00CC2EC6" w:rsidRPr="00535962" w:rsidRDefault="00CC2EC6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22A4AA7" wp14:editId="1B7EC428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6CB328" w14:textId="77777777" w:rsidR="00CC2EC6" w:rsidRPr="002E1412" w:rsidRDefault="00EC7B1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88212089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C2EC6" w:rsidRPr="009C3E25">
                                      <w:rPr>
                                        <w:rStyle w:val="Style6"/>
                                      </w:rPr>
                                      <w:t>UNIVERSIDAD AUTÓNOMA DE SANTO DOMINGO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A4AA7" id="Text Box 16" o:spid="_x0000_s1031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Wrf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" stroked="f">
                <v:textbox>
                  <w:txbxContent>
                    <w:p w14:paraId="176CB328" w14:textId="77777777" w:rsidR="00CC2EC6" w:rsidRPr="002E1412" w:rsidRDefault="00EC7B1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88212089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C2EC6" w:rsidRPr="009C3E25">
                                <w:rPr>
                                  <w:rStyle w:val="Style6"/>
                                </w:rPr>
                                <w:t>UNIVERSIDAD AUTÓNOMA DE SANTO DOMINGO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6938040D" wp14:editId="2500588A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9517C9A" wp14:editId="6625EAF2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5E09E2" w14:textId="77777777" w:rsidR="00CC2EC6" w:rsidRPr="00A86FA8" w:rsidRDefault="00CC2EC6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17C9A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14:paraId="6C5E09E2" w14:textId="77777777" w:rsidR="00CC2EC6" w:rsidRPr="00A86FA8" w:rsidRDefault="00CC2EC6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B33F4C" wp14:editId="12902A58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6B5F9E1" w14:textId="77777777" w:rsidR="00CC2EC6" w:rsidRPr="00BC61BD" w:rsidRDefault="00CC2EC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9C3E25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1C22B6CE" wp14:editId="7ACBCC68">
                                      <wp:extent cx="762000" cy="876300"/>
                                      <wp:effectExtent l="19050" t="0" r="0" b="0"/>
                                      <wp:docPr id="8" name="Imagen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60288" cy="87433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33F4C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6B5F9E1" w14:textId="77777777" w:rsidR="00CC2EC6" w:rsidRPr="00BC61BD" w:rsidRDefault="00CC2EC6">
                          <w:pPr>
                            <w:rPr>
                              <w:lang w:val="en-US"/>
                            </w:rPr>
                          </w:pPr>
                          <w:r w:rsidRPr="009C3E25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1C22B6CE" wp14:editId="7ACBCC68">
                                <wp:extent cx="762000" cy="876300"/>
                                <wp:effectExtent l="19050" t="0" r="0" b="0"/>
                                <wp:docPr id="8" name="Imagen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60288" cy="87433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9DEACEC" w14:textId="3F5A6B43" w:rsidR="00535962" w:rsidRPr="00535962" w:rsidRDefault="00984BA1" w:rsidP="00535962"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7A109D" wp14:editId="7427D081">
                <wp:simplePos x="0" y="0"/>
                <wp:positionH relativeFrom="column">
                  <wp:posOffset>7077075</wp:posOffset>
                </wp:positionH>
                <wp:positionV relativeFrom="paragraph">
                  <wp:posOffset>36195</wp:posOffset>
                </wp:positionV>
                <wp:extent cx="2044700" cy="278130"/>
                <wp:effectExtent l="0" t="0" r="0" b="7620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01CBD5" w14:textId="12573791" w:rsidR="00CC2EC6" w:rsidRPr="0026335F" w:rsidRDefault="00EC7B1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1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 xml:space="preserve">21 de septiembre de </w:t>
                                </w:r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A109D" id="Text Box 12" o:spid="_x0000_s1034" type="#_x0000_t202" style="position:absolute;margin-left:557.25pt;margin-top:2.85pt;width:161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AFeugIAAME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" filled="f" stroked="f">
                <v:textbox>
                  <w:txbxContent>
                    <w:p w14:paraId="0701CBD5" w14:textId="12573791" w:rsidR="00CC2EC6" w:rsidRPr="0026335F" w:rsidRDefault="00EC7B1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1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 xml:space="preserve">21 de septiembre de </w:t>
                          </w:r>
                          <w:r>
                            <w:rPr>
                              <w:rStyle w:val="Style5"/>
                              <w:lang w:val="es-DO"/>
                            </w:rPr>
                            <w:t>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FB51C61" wp14:editId="0AD1CF9F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974C79" w14:textId="77777777" w:rsidR="00CC2EC6" w:rsidRPr="004767CC" w:rsidRDefault="00EC7B1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CC2EC6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CC2EC6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CC2EC6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51C61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INd&#10;Qee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14:paraId="66974C79" w14:textId="77777777" w:rsidR="00CC2EC6" w:rsidRPr="004767CC" w:rsidRDefault="00EC7B1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CC2EC6">
                            <w:rPr>
                              <w:rStyle w:val="Style7"/>
                            </w:rPr>
                            <w:t xml:space="preserve">oferta 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CC2EC6">
                            <w:rPr>
                              <w:rStyle w:val="Style7"/>
                            </w:rPr>
                            <w:t>Ó</w:t>
                          </w:r>
                          <w:r w:rsidR="00CC2EC6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E9CDA3D" w14:textId="77777777" w:rsidR="00535962" w:rsidRDefault="003604F9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A82F31E" wp14:editId="0CB5B7DE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00279" w14:textId="515E6F33" w:rsidR="00CC2EC6" w:rsidRPr="0026335F" w:rsidRDefault="00CC2EC6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9020A">
                              <w:rPr>
                                <w:rStyle w:val="Style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2F31E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KuA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F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" filled="f" stroked="f">
                <v:textbox>
                  <w:txbxContent>
                    <w:p w14:paraId="60300279" w14:textId="515E6F33" w:rsidR="00CC2EC6" w:rsidRPr="0026335F" w:rsidRDefault="00CC2EC6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79020A">
                        <w:rPr>
                          <w:rStyle w:val="Style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026D1D59" w14:textId="77777777" w:rsidR="0037246F" w:rsidRDefault="007B4164" w:rsidP="00403697">
      <w:pPr>
        <w:tabs>
          <w:tab w:val="left" w:pos="6267"/>
        </w:tabs>
        <w:spacing w:line="240" w:lineRule="auto"/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</w:p>
    <w:p w14:paraId="2F0B81E0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DIRECCION:</w:t>
      </w:r>
    </w:p>
    <w:p w14:paraId="67823E19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TELEFONO:</w:t>
      </w:r>
    </w:p>
    <w:p w14:paraId="0A95401E" w14:textId="77777777" w:rsidR="00F56153" w:rsidRPr="00F56153" w:rsidRDefault="00F56153" w:rsidP="00403697">
      <w:pPr>
        <w:tabs>
          <w:tab w:val="left" w:pos="6267"/>
        </w:tabs>
        <w:spacing w:line="240" w:lineRule="auto"/>
        <w:rPr>
          <w:rStyle w:val="Style6"/>
        </w:rPr>
      </w:pPr>
      <w:r w:rsidRPr="00F56153">
        <w:rPr>
          <w:rStyle w:val="Style6"/>
        </w:rPr>
        <w:t>RNC: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01CC4464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1AC97C1E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3EAB4DBC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CD20009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5831D6" w14:textId="38BAB722" w:rsidR="0037246F" w:rsidRPr="00131369" w:rsidRDefault="0037246F" w:rsidP="00F63432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</w:p>
        </w:tc>
        <w:tc>
          <w:tcPr>
            <w:tcW w:w="1276" w:type="dxa"/>
            <w:vAlign w:val="center"/>
          </w:tcPr>
          <w:p w14:paraId="657CAD0A" w14:textId="1E442E8E" w:rsidR="0037246F" w:rsidRPr="00131369" w:rsidRDefault="0037246F" w:rsidP="00F63432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</w:p>
        </w:tc>
        <w:tc>
          <w:tcPr>
            <w:tcW w:w="1701" w:type="dxa"/>
            <w:vAlign w:val="center"/>
          </w:tcPr>
          <w:p w14:paraId="7B0751B7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2D6C7B3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4B7FF5B" w14:textId="77777777" w:rsidR="0037246F" w:rsidRPr="00131369" w:rsidRDefault="0037246F" w:rsidP="00CC2EC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79020A" w14:paraId="66A927C3" w14:textId="77777777" w:rsidTr="00A24343">
        <w:trPr>
          <w:trHeight w:val="457"/>
          <w:jc w:val="center"/>
        </w:trPr>
        <w:tc>
          <w:tcPr>
            <w:tcW w:w="849" w:type="dxa"/>
          </w:tcPr>
          <w:p w14:paraId="14686D3F" w14:textId="77777777" w:rsidR="0079020A" w:rsidRPr="0079020A" w:rsidRDefault="0079020A" w:rsidP="0079020A">
            <w:r w:rsidRPr="0079020A">
              <w:t>1</w:t>
            </w:r>
          </w:p>
        </w:tc>
        <w:tc>
          <w:tcPr>
            <w:tcW w:w="5584" w:type="dxa"/>
          </w:tcPr>
          <w:p w14:paraId="0533D738" w14:textId="0EED1ED4" w:rsidR="0079020A" w:rsidRPr="0079020A" w:rsidRDefault="0079020A" w:rsidP="0079020A">
            <w:r w:rsidRPr="0079020A">
              <w:t>Chaqueta blanco y negro. (Conforme ficha técnica).</w:t>
            </w:r>
          </w:p>
        </w:tc>
        <w:tc>
          <w:tcPr>
            <w:tcW w:w="1276" w:type="dxa"/>
          </w:tcPr>
          <w:p w14:paraId="30D434D8" w14:textId="2C625B7C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57FC1078" w14:textId="4006A468" w:rsidR="0079020A" w:rsidRPr="0079020A" w:rsidRDefault="0079020A" w:rsidP="0079020A">
            <w:r w:rsidRPr="0079020A">
              <w:t>21</w:t>
            </w:r>
          </w:p>
        </w:tc>
        <w:tc>
          <w:tcPr>
            <w:tcW w:w="1701" w:type="dxa"/>
          </w:tcPr>
          <w:p w14:paraId="7C10A8CD" w14:textId="77777777" w:rsidR="0079020A" w:rsidRPr="0079020A" w:rsidRDefault="0079020A" w:rsidP="0079020A"/>
        </w:tc>
        <w:tc>
          <w:tcPr>
            <w:tcW w:w="1559" w:type="dxa"/>
          </w:tcPr>
          <w:p w14:paraId="2628BF2E" w14:textId="77777777" w:rsidR="0079020A" w:rsidRPr="0079020A" w:rsidRDefault="0079020A" w:rsidP="0079020A"/>
        </w:tc>
        <w:tc>
          <w:tcPr>
            <w:tcW w:w="1843" w:type="dxa"/>
          </w:tcPr>
          <w:p w14:paraId="043B012F" w14:textId="77777777" w:rsidR="0079020A" w:rsidRPr="0079020A" w:rsidRDefault="0079020A" w:rsidP="0079020A"/>
        </w:tc>
      </w:tr>
      <w:tr w:rsidR="0079020A" w14:paraId="7C8B3D57" w14:textId="77777777" w:rsidTr="00A24343">
        <w:trPr>
          <w:trHeight w:val="457"/>
          <w:jc w:val="center"/>
        </w:trPr>
        <w:tc>
          <w:tcPr>
            <w:tcW w:w="849" w:type="dxa"/>
          </w:tcPr>
          <w:p w14:paraId="6431D4D3" w14:textId="2D15BA6E" w:rsidR="0079020A" w:rsidRPr="0079020A" w:rsidRDefault="0079020A" w:rsidP="0079020A">
            <w:r w:rsidRPr="0079020A">
              <w:t>2</w:t>
            </w:r>
          </w:p>
        </w:tc>
        <w:tc>
          <w:tcPr>
            <w:tcW w:w="5584" w:type="dxa"/>
          </w:tcPr>
          <w:p w14:paraId="66BE9238" w14:textId="3C8F6346" w:rsidR="0079020A" w:rsidRPr="0079020A" w:rsidRDefault="0079020A" w:rsidP="0079020A">
            <w:r w:rsidRPr="0079020A">
              <w:t>Pantalón negro con franja blanca a los lados. (Conforme ficha técnica).</w:t>
            </w:r>
          </w:p>
        </w:tc>
        <w:tc>
          <w:tcPr>
            <w:tcW w:w="1276" w:type="dxa"/>
          </w:tcPr>
          <w:p w14:paraId="37FC59F1" w14:textId="77260F5F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67134618" w14:textId="36B08BC0" w:rsidR="0079020A" w:rsidRPr="0079020A" w:rsidRDefault="0079020A" w:rsidP="0079020A">
            <w:r w:rsidRPr="0079020A">
              <w:t>21</w:t>
            </w:r>
          </w:p>
        </w:tc>
        <w:tc>
          <w:tcPr>
            <w:tcW w:w="1701" w:type="dxa"/>
          </w:tcPr>
          <w:p w14:paraId="6974F4DC" w14:textId="77777777" w:rsidR="0079020A" w:rsidRPr="0079020A" w:rsidRDefault="0079020A" w:rsidP="0079020A"/>
        </w:tc>
        <w:tc>
          <w:tcPr>
            <w:tcW w:w="1559" w:type="dxa"/>
          </w:tcPr>
          <w:p w14:paraId="46E29C93" w14:textId="77777777" w:rsidR="0079020A" w:rsidRPr="0079020A" w:rsidRDefault="0079020A" w:rsidP="0079020A"/>
        </w:tc>
        <w:tc>
          <w:tcPr>
            <w:tcW w:w="1843" w:type="dxa"/>
          </w:tcPr>
          <w:p w14:paraId="7E9D8884" w14:textId="77777777" w:rsidR="0079020A" w:rsidRPr="0079020A" w:rsidRDefault="0079020A" w:rsidP="0079020A"/>
        </w:tc>
      </w:tr>
      <w:tr w:rsidR="0079020A" w14:paraId="2E4C3E73" w14:textId="77777777" w:rsidTr="00A24343">
        <w:trPr>
          <w:trHeight w:val="457"/>
          <w:jc w:val="center"/>
        </w:trPr>
        <w:tc>
          <w:tcPr>
            <w:tcW w:w="849" w:type="dxa"/>
          </w:tcPr>
          <w:p w14:paraId="6D0FE26D" w14:textId="155213EE" w:rsidR="0079020A" w:rsidRPr="0079020A" w:rsidRDefault="0079020A" w:rsidP="0079020A">
            <w:r w:rsidRPr="0079020A">
              <w:t>3</w:t>
            </w:r>
          </w:p>
        </w:tc>
        <w:tc>
          <w:tcPr>
            <w:tcW w:w="5584" w:type="dxa"/>
          </w:tcPr>
          <w:p w14:paraId="156E6C0E" w14:textId="63E0541C" w:rsidR="0079020A" w:rsidRPr="0079020A" w:rsidRDefault="0079020A" w:rsidP="0079020A">
            <w:r w:rsidRPr="0079020A">
              <w:t>Camisa blanca con cuello. (Conforme ficha técnica).</w:t>
            </w:r>
          </w:p>
        </w:tc>
        <w:tc>
          <w:tcPr>
            <w:tcW w:w="1276" w:type="dxa"/>
          </w:tcPr>
          <w:p w14:paraId="483423AF" w14:textId="0A28B1E4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1349DF2C" w14:textId="2DEE239C" w:rsidR="0079020A" w:rsidRPr="0079020A" w:rsidRDefault="0079020A" w:rsidP="0079020A">
            <w:r w:rsidRPr="0079020A">
              <w:t>21</w:t>
            </w:r>
          </w:p>
        </w:tc>
        <w:tc>
          <w:tcPr>
            <w:tcW w:w="1701" w:type="dxa"/>
          </w:tcPr>
          <w:p w14:paraId="1403525C" w14:textId="77777777" w:rsidR="0079020A" w:rsidRPr="0079020A" w:rsidRDefault="0079020A" w:rsidP="0079020A"/>
        </w:tc>
        <w:tc>
          <w:tcPr>
            <w:tcW w:w="1559" w:type="dxa"/>
          </w:tcPr>
          <w:p w14:paraId="5E7B4FD0" w14:textId="77777777" w:rsidR="0079020A" w:rsidRPr="0079020A" w:rsidRDefault="0079020A" w:rsidP="0079020A"/>
        </w:tc>
        <w:tc>
          <w:tcPr>
            <w:tcW w:w="1843" w:type="dxa"/>
          </w:tcPr>
          <w:p w14:paraId="3BB1C7D6" w14:textId="77777777" w:rsidR="0079020A" w:rsidRPr="0079020A" w:rsidRDefault="0079020A" w:rsidP="0079020A"/>
        </w:tc>
      </w:tr>
      <w:tr w:rsidR="0079020A" w14:paraId="5564BDF6" w14:textId="77777777" w:rsidTr="00A24343">
        <w:trPr>
          <w:trHeight w:val="457"/>
          <w:jc w:val="center"/>
        </w:trPr>
        <w:tc>
          <w:tcPr>
            <w:tcW w:w="849" w:type="dxa"/>
          </w:tcPr>
          <w:p w14:paraId="5CEE10E7" w14:textId="08D33D5F" w:rsidR="0079020A" w:rsidRPr="0079020A" w:rsidRDefault="0079020A" w:rsidP="0079020A">
            <w:r w:rsidRPr="0079020A">
              <w:t>4</w:t>
            </w:r>
          </w:p>
        </w:tc>
        <w:tc>
          <w:tcPr>
            <w:tcW w:w="5584" w:type="dxa"/>
          </w:tcPr>
          <w:p w14:paraId="340B5159" w14:textId="3007B4A7" w:rsidR="0079020A" w:rsidRPr="0079020A" w:rsidRDefault="0079020A" w:rsidP="0079020A">
            <w:r w:rsidRPr="0079020A">
              <w:t>Camiseta azul marino, en algodón, impresión blanco y negro en la parte frontal arte "Música, Danza, Acción". (Conforme ficha técnica).</w:t>
            </w:r>
          </w:p>
        </w:tc>
        <w:tc>
          <w:tcPr>
            <w:tcW w:w="1276" w:type="dxa"/>
          </w:tcPr>
          <w:p w14:paraId="313C9E99" w14:textId="563D2D67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7D9D1032" w14:textId="23D8EFDD" w:rsidR="0079020A" w:rsidRPr="0079020A" w:rsidRDefault="0079020A" w:rsidP="0079020A">
            <w:r w:rsidRPr="0079020A">
              <w:t>25</w:t>
            </w:r>
          </w:p>
        </w:tc>
        <w:tc>
          <w:tcPr>
            <w:tcW w:w="1701" w:type="dxa"/>
          </w:tcPr>
          <w:p w14:paraId="0D834C59" w14:textId="77777777" w:rsidR="0079020A" w:rsidRPr="0079020A" w:rsidRDefault="0079020A" w:rsidP="0079020A"/>
        </w:tc>
        <w:tc>
          <w:tcPr>
            <w:tcW w:w="1559" w:type="dxa"/>
          </w:tcPr>
          <w:p w14:paraId="0114A151" w14:textId="77777777" w:rsidR="0079020A" w:rsidRPr="0079020A" w:rsidRDefault="0079020A" w:rsidP="0079020A"/>
        </w:tc>
        <w:tc>
          <w:tcPr>
            <w:tcW w:w="1843" w:type="dxa"/>
          </w:tcPr>
          <w:p w14:paraId="0F7D4FA2" w14:textId="77777777" w:rsidR="0079020A" w:rsidRPr="0079020A" w:rsidRDefault="0079020A" w:rsidP="0079020A"/>
        </w:tc>
      </w:tr>
      <w:tr w:rsidR="0079020A" w14:paraId="4836FA99" w14:textId="77777777" w:rsidTr="00A24343">
        <w:trPr>
          <w:trHeight w:val="457"/>
          <w:jc w:val="center"/>
        </w:trPr>
        <w:tc>
          <w:tcPr>
            <w:tcW w:w="849" w:type="dxa"/>
          </w:tcPr>
          <w:p w14:paraId="27BF7CCF" w14:textId="2AE629EC" w:rsidR="0079020A" w:rsidRPr="0079020A" w:rsidRDefault="0079020A" w:rsidP="0079020A">
            <w:r w:rsidRPr="0079020A">
              <w:t>5</w:t>
            </w:r>
          </w:p>
        </w:tc>
        <w:tc>
          <w:tcPr>
            <w:tcW w:w="5584" w:type="dxa"/>
          </w:tcPr>
          <w:p w14:paraId="7823CF63" w14:textId="32AA3586" w:rsidR="0079020A" w:rsidRPr="0079020A" w:rsidRDefault="0079020A" w:rsidP="0079020A">
            <w:r w:rsidRPr="0079020A">
              <w:t>Vestuario femenino, confeccionado a la medida de cada integrante. (Conforme ficha técnica).</w:t>
            </w:r>
          </w:p>
        </w:tc>
        <w:tc>
          <w:tcPr>
            <w:tcW w:w="1276" w:type="dxa"/>
          </w:tcPr>
          <w:p w14:paraId="10D80007" w14:textId="04039D64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4985D825" w14:textId="5476C31B" w:rsidR="0079020A" w:rsidRPr="0079020A" w:rsidRDefault="0079020A" w:rsidP="0079020A">
            <w:r w:rsidRPr="0079020A">
              <w:t>14</w:t>
            </w:r>
          </w:p>
        </w:tc>
        <w:tc>
          <w:tcPr>
            <w:tcW w:w="1701" w:type="dxa"/>
          </w:tcPr>
          <w:p w14:paraId="2EC1E7D9" w14:textId="77777777" w:rsidR="0079020A" w:rsidRPr="0079020A" w:rsidRDefault="0079020A" w:rsidP="0079020A"/>
        </w:tc>
        <w:tc>
          <w:tcPr>
            <w:tcW w:w="1559" w:type="dxa"/>
          </w:tcPr>
          <w:p w14:paraId="5FE83297" w14:textId="77777777" w:rsidR="0079020A" w:rsidRPr="0079020A" w:rsidRDefault="0079020A" w:rsidP="0079020A"/>
        </w:tc>
        <w:tc>
          <w:tcPr>
            <w:tcW w:w="1843" w:type="dxa"/>
          </w:tcPr>
          <w:p w14:paraId="69E9C4FD" w14:textId="77777777" w:rsidR="0079020A" w:rsidRPr="0079020A" w:rsidRDefault="0079020A" w:rsidP="0079020A"/>
        </w:tc>
      </w:tr>
      <w:tr w:rsidR="0079020A" w14:paraId="73ACEE25" w14:textId="77777777" w:rsidTr="00A24343">
        <w:trPr>
          <w:trHeight w:val="457"/>
          <w:jc w:val="center"/>
        </w:trPr>
        <w:tc>
          <w:tcPr>
            <w:tcW w:w="849" w:type="dxa"/>
          </w:tcPr>
          <w:p w14:paraId="10FD15A0" w14:textId="5AE3165A" w:rsidR="0079020A" w:rsidRPr="0079020A" w:rsidRDefault="0079020A" w:rsidP="0079020A">
            <w:r w:rsidRPr="0079020A">
              <w:t>6</w:t>
            </w:r>
          </w:p>
        </w:tc>
        <w:tc>
          <w:tcPr>
            <w:tcW w:w="5584" w:type="dxa"/>
          </w:tcPr>
          <w:p w14:paraId="58335A97" w14:textId="46D41AC3" w:rsidR="0079020A" w:rsidRPr="0079020A" w:rsidRDefault="0079020A" w:rsidP="0079020A">
            <w:r w:rsidRPr="0079020A">
              <w:t>Vestuario masculino, confeccionado a la medida de cada integrante. (Conforme ficha técnica).</w:t>
            </w:r>
          </w:p>
        </w:tc>
        <w:tc>
          <w:tcPr>
            <w:tcW w:w="1276" w:type="dxa"/>
          </w:tcPr>
          <w:p w14:paraId="452726ED" w14:textId="19B9B80F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0A0D244C" w14:textId="6B27CA22" w:rsidR="0079020A" w:rsidRPr="0079020A" w:rsidRDefault="0079020A" w:rsidP="0079020A">
            <w:r w:rsidRPr="0079020A">
              <w:t>04</w:t>
            </w:r>
          </w:p>
        </w:tc>
        <w:tc>
          <w:tcPr>
            <w:tcW w:w="1701" w:type="dxa"/>
          </w:tcPr>
          <w:p w14:paraId="3536350D" w14:textId="77777777" w:rsidR="0079020A" w:rsidRPr="0079020A" w:rsidRDefault="0079020A" w:rsidP="0079020A"/>
        </w:tc>
        <w:tc>
          <w:tcPr>
            <w:tcW w:w="1559" w:type="dxa"/>
          </w:tcPr>
          <w:p w14:paraId="7B9E0B76" w14:textId="77777777" w:rsidR="0079020A" w:rsidRPr="0079020A" w:rsidRDefault="0079020A" w:rsidP="0079020A"/>
        </w:tc>
        <w:tc>
          <w:tcPr>
            <w:tcW w:w="1843" w:type="dxa"/>
          </w:tcPr>
          <w:p w14:paraId="792AA29A" w14:textId="77777777" w:rsidR="0079020A" w:rsidRPr="0079020A" w:rsidRDefault="0079020A" w:rsidP="0079020A"/>
        </w:tc>
      </w:tr>
      <w:tr w:rsidR="0079020A" w14:paraId="0CD95D89" w14:textId="77777777" w:rsidTr="00A24343">
        <w:trPr>
          <w:trHeight w:val="457"/>
          <w:jc w:val="center"/>
        </w:trPr>
        <w:tc>
          <w:tcPr>
            <w:tcW w:w="849" w:type="dxa"/>
          </w:tcPr>
          <w:p w14:paraId="421712DD" w14:textId="54DD6FCF" w:rsidR="0079020A" w:rsidRPr="0079020A" w:rsidRDefault="0079020A" w:rsidP="0079020A">
            <w:r w:rsidRPr="0079020A">
              <w:t>7</w:t>
            </w:r>
          </w:p>
        </w:tc>
        <w:tc>
          <w:tcPr>
            <w:tcW w:w="5584" w:type="dxa"/>
          </w:tcPr>
          <w:p w14:paraId="0A3B8C2B" w14:textId="521396D0" w:rsidR="0079020A" w:rsidRPr="0079020A" w:rsidRDefault="0079020A" w:rsidP="0079020A">
            <w:proofErr w:type="spellStart"/>
            <w:r w:rsidRPr="0079020A">
              <w:t>Poloshirt</w:t>
            </w:r>
            <w:proofErr w:type="spellEnd"/>
            <w:r w:rsidRPr="0079020A">
              <w:t>. (Conforme ficha técnica).</w:t>
            </w:r>
          </w:p>
        </w:tc>
        <w:tc>
          <w:tcPr>
            <w:tcW w:w="1276" w:type="dxa"/>
          </w:tcPr>
          <w:p w14:paraId="297D05F8" w14:textId="04D6C9CE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3C5AC559" w14:textId="708266B2" w:rsidR="0079020A" w:rsidRPr="0079020A" w:rsidRDefault="0079020A" w:rsidP="0079020A">
            <w:r w:rsidRPr="0079020A">
              <w:t>30</w:t>
            </w:r>
          </w:p>
        </w:tc>
        <w:tc>
          <w:tcPr>
            <w:tcW w:w="1701" w:type="dxa"/>
          </w:tcPr>
          <w:p w14:paraId="0151C166" w14:textId="77777777" w:rsidR="0079020A" w:rsidRPr="0079020A" w:rsidRDefault="0079020A" w:rsidP="0079020A"/>
        </w:tc>
        <w:tc>
          <w:tcPr>
            <w:tcW w:w="1559" w:type="dxa"/>
          </w:tcPr>
          <w:p w14:paraId="38752645" w14:textId="77777777" w:rsidR="0079020A" w:rsidRPr="0079020A" w:rsidRDefault="0079020A" w:rsidP="0079020A"/>
        </w:tc>
        <w:tc>
          <w:tcPr>
            <w:tcW w:w="1843" w:type="dxa"/>
          </w:tcPr>
          <w:p w14:paraId="0149F219" w14:textId="77777777" w:rsidR="0079020A" w:rsidRPr="0079020A" w:rsidRDefault="0079020A" w:rsidP="0079020A"/>
        </w:tc>
      </w:tr>
      <w:tr w:rsidR="0079020A" w14:paraId="50B6E150" w14:textId="77777777" w:rsidTr="00A24343">
        <w:trPr>
          <w:trHeight w:val="457"/>
          <w:jc w:val="center"/>
        </w:trPr>
        <w:tc>
          <w:tcPr>
            <w:tcW w:w="849" w:type="dxa"/>
          </w:tcPr>
          <w:p w14:paraId="7487081E" w14:textId="4E172E5E" w:rsidR="0079020A" w:rsidRPr="0079020A" w:rsidRDefault="0079020A" w:rsidP="0079020A">
            <w:r w:rsidRPr="0079020A">
              <w:t>8</w:t>
            </w:r>
          </w:p>
        </w:tc>
        <w:tc>
          <w:tcPr>
            <w:tcW w:w="5584" w:type="dxa"/>
          </w:tcPr>
          <w:p w14:paraId="7B4F6C1E" w14:textId="548D7996" w:rsidR="0079020A" w:rsidRPr="0079020A" w:rsidRDefault="0079020A" w:rsidP="0079020A">
            <w:r w:rsidRPr="0079020A">
              <w:t>Capa forrada con insignias y cintas de tela en gabardina gruesa negro y forro en raso azul. (Conforme ficha técnica).</w:t>
            </w:r>
          </w:p>
        </w:tc>
        <w:tc>
          <w:tcPr>
            <w:tcW w:w="1276" w:type="dxa"/>
          </w:tcPr>
          <w:p w14:paraId="30F3B99A" w14:textId="3F0899B6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112428C8" w14:textId="55AAADAE" w:rsidR="0079020A" w:rsidRPr="0079020A" w:rsidRDefault="0079020A" w:rsidP="0079020A">
            <w:r w:rsidRPr="0079020A">
              <w:t>30</w:t>
            </w:r>
          </w:p>
        </w:tc>
        <w:tc>
          <w:tcPr>
            <w:tcW w:w="1701" w:type="dxa"/>
          </w:tcPr>
          <w:p w14:paraId="333D4059" w14:textId="77777777" w:rsidR="0079020A" w:rsidRPr="0079020A" w:rsidRDefault="0079020A" w:rsidP="0079020A"/>
        </w:tc>
        <w:tc>
          <w:tcPr>
            <w:tcW w:w="1559" w:type="dxa"/>
          </w:tcPr>
          <w:p w14:paraId="4FDA58F1" w14:textId="77777777" w:rsidR="0079020A" w:rsidRPr="0079020A" w:rsidRDefault="0079020A" w:rsidP="0079020A"/>
        </w:tc>
        <w:tc>
          <w:tcPr>
            <w:tcW w:w="1843" w:type="dxa"/>
          </w:tcPr>
          <w:p w14:paraId="069301C0" w14:textId="77777777" w:rsidR="0079020A" w:rsidRPr="0079020A" w:rsidRDefault="0079020A" w:rsidP="0079020A"/>
        </w:tc>
      </w:tr>
      <w:tr w:rsidR="0079020A" w14:paraId="2842F4EA" w14:textId="77777777" w:rsidTr="00A24343">
        <w:trPr>
          <w:trHeight w:val="457"/>
          <w:jc w:val="center"/>
        </w:trPr>
        <w:tc>
          <w:tcPr>
            <w:tcW w:w="849" w:type="dxa"/>
          </w:tcPr>
          <w:p w14:paraId="0EF39930" w14:textId="6A5AA1A4" w:rsidR="0079020A" w:rsidRPr="0079020A" w:rsidRDefault="0079020A" w:rsidP="0079020A">
            <w:r w:rsidRPr="0079020A">
              <w:lastRenderedPageBreak/>
              <w:t>9</w:t>
            </w:r>
          </w:p>
        </w:tc>
        <w:tc>
          <w:tcPr>
            <w:tcW w:w="5584" w:type="dxa"/>
          </w:tcPr>
          <w:p w14:paraId="32486CBA" w14:textId="527E4908" w:rsidR="0079020A" w:rsidRPr="0079020A" w:rsidRDefault="0079020A" w:rsidP="0079020A">
            <w:r w:rsidRPr="0079020A">
              <w:t>Beca con logo y escudo nacional y tela raso azul. (Conforme ficha técnica).</w:t>
            </w:r>
          </w:p>
        </w:tc>
        <w:tc>
          <w:tcPr>
            <w:tcW w:w="1276" w:type="dxa"/>
          </w:tcPr>
          <w:p w14:paraId="1F7FEE71" w14:textId="47FDA599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09EB3AD9" w14:textId="0FD5BF29" w:rsidR="0079020A" w:rsidRPr="0079020A" w:rsidRDefault="0079020A" w:rsidP="0079020A">
            <w:r w:rsidRPr="0079020A">
              <w:t>30</w:t>
            </w:r>
          </w:p>
        </w:tc>
        <w:tc>
          <w:tcPr>
            <w:tcW w:w="1701" w:type="dxa"/>
          </w:tcPr>
          <w:p w14:paraId="203D497C" w14:textId="77777777" w:rsidR="0079020A" w:rsidRPr="0079020A" w:rsidRDefault="0079020A" w:rsidP="0079020A"/>
        </w:tc>
        <w:tc>
          <w:tcPr>
            <w:tcW w:w="1559" w:type="dxa"/>
          </w:tcPr>
          <w:p w14:paraId="6A38EBCB" w14:textId="77777777" w:rsidR="0079020A" w:rsidRPr="0079020A" w:rsidRDefault="0079020A" w:rsidP="0079020A"/>
        </w:tc>
        <w:tc>
          <w:tcPr>
            <w:tcW w:w="1843" w:type="dxa"/>
          </w:tcPr>
          <w:p w14:paraId="24BAAB1B" w14:textId="77777777" w:rsidR="0079020A" w:rsidRPr="0079020A" w:rsidRDefault="0079020A" w:rsidP="0079020A"/>
        </w:tc>
      </w:tr>
      <w:tr w:rsidR="0079020A" w14:paraId="5320F367" w14:textId="77777777" w:rsidTr="00A24343">
        <w:trPr>
          <w:trHeight w:val="457"/>
          <w:jc w:val="center"/>
        </w:trPr>
        <w:tc>
          <w:tcPr>
            <w:tcW w:w="849" w:type="dxa"/>
          </w:tcPr>
          <w:p w14:paraId="079E3F48" w14:textId="105BABDD" w:rsidR="0079020A" w:rsidRPr="0079020A" w:rsidRDefault="0079020A" w:rsidP="0079020A">
            <w:r w:rsidRPr="0079020A">
              <w:t>10</w:t>
            </w:r>
          </w:p>
        </w:tc>
        <w:tc>
          <w:tcPr>
            <w:tcW w:w="5584" w:type="dxa"/>
          </w:tcPr>
          <w:p w14:paraId="5CEE6DE5" w14:textId="51C49411" w:rsidR="0079020A" w:rsidRPr="0079020A" w:rsidRDefault="0079020A" w:rsidP="0079020A">
            <w:r w:rsidRPr="0079020A">
              <w:t>Conjunto de chaqueta forrada con cuello Mao, pantalón y correa, tela gabardina gruesa negro. (Conforme ficha técnica).</w:t>
            </w:r>
          </w:p>
        </w:tc>
        <w:tc>
          <w:tcPr>
            <w:tcW w:w="1276" w:type="dxa"/>
          </w:tcPr>
          <w:p w14:paraId="41FAC1A2" w14:textId="68C6A72F" w:rsidR="0079020A" w:rsidRPr="0079020A" w:rsidRDefault="0079020A" w:rsidP="0079020A">
            <w:r w:rsidRPr="0079020A">
              <w:t>UD</w:t>
            </w:r>
          </w:p>
        </w:tc>
        <w:tc>
          <w:tcPr>
            <w:tcW w:w="1276" w:type="dxa"/>
          </w:tcPr>
          <w:p w14:paraId="4BE33CB7" w14:textId="16133E4C" w:rsidR="0079020A" w:rsidRPr="0079020A" w:rsidRDefault="0079020A" w:rsidP="0079020A">
            <w:r w:rsidRPr="0079020A">
              <w:t>30</w:t>
            </w:r>
          </w:p>
        </w:tc>
        <w:tc>
          <w:tcPr>
            <w:tcW w:w="1701" w:type="dxa"/>
          </w:tcPr>
          <w:p w14:paraId="679D22A7" w14:textId="77777777" w:rsidR="0079020A" w:rsidRPr="0079020A" w:rsidRDefault="0079020A" w:rsidP="0079020A"/>
        </w:tc>
        <w:tc>
          <w:tcPr>
            <w:tcW w:w="1559" w:type="dxa"/>
          </w:tcPr>
          <w:p w14:paraId="12474945" w14:textId="77777777" w:rsidR="0079020A" w:rsidRPr="0079020A" w:rsidRDefault="0079020A" w:rsidP="0079020A"/>
        </w:tc>
        <w:tc>
          <w:tcPr>
            <w:tcW w:w="1843" w:type="dxa"/>
          </w:tcPr>
          <w:p w14:paraId="53D2A56C" w14:textId="77777777" w:rsidR="0079020A" w:rsidRPr="0079020A" w:rsidRDefault="0079020A" w:rsidP="0079020A"/>
        </w:tc>
      </w:tr>
      <w:tr w:rsidR="0037246F" w14:paraId="43580585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70EE4C" w14:textId="15224CF2" w:rsidR="0037246F" w:rsidRDefault="0037246F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33728A17" w14:textId="1F716434" w:rsidR="0037246F" w:rsidRPr="00D90C2A" w:rsidRDefault="00606B92" w:rsidP="00CC2EC6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4C285BD6" w14:textId="2B2646E0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507AB7" w:rsidRPr="00D90C2A">
              <w:rPr>
                <w:sz w:val="22"/>
                <w:szCs w:val="22"/>
              </w:rPr>
              <w:t>letras</w:t>
            </w:r>
            <w:r w:rsidR="00507AB7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2D8A4E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C3BB0E6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48FE461D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DD4A95D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42724507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4CEFB2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3604F9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25B7DC4" wp14:editId="7AF491EE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4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8C05BF" w14:textId="77777777" w:rsidR="00CC2EC6" w:rsidRPr="008815EE" w:rsidRDefault="00CC2EC6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B7DC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+SN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e&#10;O+SN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14:paraId="068C05BF" w14:textId="77777777" w:rsidR="00CC2EC6" w:rsidRPr="008815EE" w:rsidRDefault="00CC2EC6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B4164" w:rsidRPr="0037246F" w:rsidSect="00957FDA">
      <w:headerReference w:type="default" r:id="rId9"/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B1FCF" w14:textId="77777777" w:rsidR="00CC2EC6" w:rsidRDefault="00CC2EC6" w:rsidP="001007E7">
      <w:pPr>
        <w:spacing w:after="0" w:line="240" w:lineRule="auto"/>
      </w:pPr>
      <w:r>
        <w:separator/>
      </w:r>
    </w:p>
  </w:endnote>
  <w:endnote w:type="continuationSeparator" w:id="0">
    <w:p w14:paraId="45222063" w14:textId="77777777" w:rsidR="00CC2EC6" w:rsidRDefault="00CC2EC6" w:rsidP="001007E7">
      <w:pPr>
        <w:spacing w:after="0" w:line="240" w:lineRule="auto"/>
      </w:pPr>
      <w:r>
        <w:continuationSeparator/>
      </w:r>
    </w:p>
  </w:endnote>
  <w:endnote w:type="continuationNotice" w:id="1">
    <w:p w14:paraId="02BDD18C" w14:textId="77777777" w:rsidR="00F73F2D" w:rsidRDefault="00F73F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0ADE77" w14:textId="77777777" w:rsidR="00CC2EC6" w:rsidRDefault="00CC2EC6">
    <w:pPr>
      <w:pStyle w:val="Piedepgina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9C766" wp14:editId="1CB344B0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6DAE3C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5C228C3" w14:textId="77777777" w:rsidR="00CC2EC6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44A28925" w14:textId="77777777" w:rsidR="00CC2EC6" w:rsidRPr="00157600" w:rsidRDefault="00CC2EC6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C89C76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MlTqt6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14:paraId="776DAE3C" w14:textId="77777777" w:rsidR="00CC2EC6" w:rsidRPr="00157600" w:rsidRDefault="00CC2EC6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5C228C3" w14:textId="77777777" w:rsidR="00CC2EC6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44A28925" w14:textId="77777777" w:rsidR="00CC2EC6" w:rsidRPr="00157600" w:rsidRDefault="00CC2EC6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A052857" w14:textId="77777777" w:rsidR="00CC2EC6" w:rsidRDefault="00CC2EC6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45EC2FF" wp14:editId="626B66CF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27AB13" w14:textId="77777777" w:rsidR="00CC2EC6" w:rsidRPr="0083342F" w:rsidRDefault="00CC2EC6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EC2FF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14:paraId="4727AB13" w14:textId="77777777" w:rsidR="00CC2EC6" w:rsidRPr="0083342F" w:rsidRDefault="00CC2EC6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2E9526A" w14:textId="77777777" w:rsidR="00CC2EC6" w:rsidRDefault="00CC2EC6" w:rsidP="00B97B51">
    <w:pPr>
      <w:pStyle w:val="Piedepgina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4D53F98D" wp14:editId="299974B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C0BB147" w14:textId="77777777" w:rsidR="00CC2EC6" w:rsidRDefault="00CC2EC6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706DA" w14:textId="77777777" w:rsidR="00CC2EC6" w:rsidRDefault="00CC2EC6" w:rsidP="001007E7">
      <w:pPr>
        <w:spacing w:after="0" w:line="240" w:lineRule="auto"/>
      </w:pPr>
      <w:r>
        <w:separator/>
      </w:r>
    </w:p>
  </w:footnote>
  <w:footnote w:type="continuationSeparator" w:id="0">
    <w:p w14:paraId="4BA95B45" w14:textId="77777777" w:rsidR="00CC2EC6" w:rsidRDefault="00CC2EC6" w:rsidP="001007E7">
      <w:pPr>
        <w:spacing w:after="0" w:line="240" w:lineRule="auto"/>
      </w:pPr>
      <w:r>
        <w:continuationSeparator/>
      </w:r>
    </w:p>
  </w:footnote>
  <w:footnote w:type="continuationNotice" w:id="1">
    <w:p w14:paraId="5D522981" w14:textId="77777777" w:rsidR="00F73F2D" w:rsidRDefault="00F73F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27C58" w14:textId="77777777" w:rsidR="00F73F2D" w:rsidRDefault="00F73F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4131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04BDC"/>
    <w:rsid w:val="00034BD5"/>
    <w:rsid w:val="00034DD9"/>
    <w:rsid w:val="000A18DF"/>
    <w:rsid w:val="000B4BD3"/>
    <w:rsid w:val="000E0742"/>
    <w:rsid w:val="001007E7"/>
    <w:rsid w:val="001020C0"/>
    <w:rsid w:val="00123B8D"/>
    <w:rsid w:val="00157600"/>
    <w:rsid w:val="00167058"/>
    <w:rsid w:val="00170EC5"/>
    <w:rsid w:val="00177CC6"/>
    <w:rsid w:val="00177CE2"/>
    <w:rsid w:val="00194FF2"/>
    <w:rsid w:val="001B27BD"/>
    <w:rsid w:val="001F4DFF"/>
    <w:rsid w:val="001F73A7"/>
    <w:rsid w:val="00200073"/>
    <w:rsid w:val="00212A34"/>
    <w:rsid w:val="00223E0E"/>
    <w:rsid w:val="0024178C"/>
    <w:rsid w:val="0025358D"/>
    <w:rsid w:val="00253DBA"/>
    <w:rsid w:val="00260273"/>
    <w:rsid w:val="0026335F"/>
    <w:rsid w:val="002860A4"/>
    <w:rsid w:val="002971F5"/>
    <w:rsid w:val="002C4A7E"/>
    <w:rsid w:val="002C707C"/>
    <w:rsid w:val="002E1412"/>
    <w:rsid w:val="00306E98"/>
    <w:rsid w:val="00314023"/>
    <w:rsid w:val="0031441A"/>
    <w:rsid w:val="00334632"/>
    <w:rsid w:val="00351DE8"/>
    <w:rsid w:val="003604F9"/>
    <w:rsid w:val="0037246F"/>
    <w:rsid w:val="00377990"/>
    <w:rsid w:val="003903A2"/>
    <w:rsid w:val="00390CDC"/>
    <w:rsid w:val="003A4539"/>
    <w:rsid w:val="003B29C3"/>
    <w:rsid w:val="003B38E0"/>
    <w:rsid w:val="003F6937"/>
    <w:rsid w:val="00403697"/>
    <w:rsid w:val="0042490F"/>
    <w:rsid w:val="00426525"/>
    <w:rsid w:val="00432232"/>
    <w:rsid w:val="00466B9C"/>
    <w:rsid w:val="004767CC"/>
    <w:rsid w:val="00483086"/>
    <w:rsid w:val="00495C2F"/>
    <w:rsid w:val="0049643D"/>
    <w:rsid w:val="004A657C"/>
    <w:rsid w:val="004C4743"/>
    <w:rsid w:val="004E4F9F"/>
    <w:rsid w:val="004E5ED8"/>
    <w:rsid w:val="00507AB7"/>
    <w:rsid w:val="0053238D"/>
    <w:rsid w:val="00535962"/>
    <w:rsid w:val="00570222"/>
    <w:rsid w:val="00571FC3"/>
    <w:rsid w:val="005764E6"/>
    <w:rsid w:val="005B442B"/>
    <w:rsid w:val="005D0D63"/>
    <w:rsid w:val="00606B92"/>
    <w:rsid w:val="00611A07"/>
    <w:rsid w:val="0062592A"/>
    <w:rsid w:val="006506D0"/>
    <w:rsid w:val="00651E48"/>
    <w:rsid w:val="00665D3C"/>
    <w:rsid w:val="006709BC"/>
    <w:rsid w:val="0067351B"/>
    <w:rsid w:val="00682C2C"/>
    <w:rsid w:val="006A6E6C"/>
    <w:rsid w:val="006E1A58"/>
    <w:rsid w:val="006F4625"/>
    <w:rsid w:val="00744593"/>
    <w:rsid w:val="00763539"/>
    <w:rsid w:val="0077337F"/>
    <w:rsid w:val="0077482A"/>
    <w:rsid w:val="00780662"/>
    <w:rsid w:val="00780880"/>
    <w:rsid w:val="0079020A"/>
    <w:rsid w:val="007B4164"/>
    <w:rsid w:val="007B6F6F"/>
    <w:rsid w:val="00805D45"/>
    <w:rsid w:val="00810515"/>
    <w:rsid w:val="00821024"/>
    <w:rsid w:val="0083342F"/>
    <w:rsid w:val="00854B4F"/>
    <w:rsid w:val="008B3AE5"/>
    <w:rsid w:val="009002B4"/>
    <w:rsid w:val="00931B5B"/>
    <w:rsid w:val="00957FDA"/>
    <w:rsid w:val="009773D3"/>
    <w:rsid w:val="00984BA1"/>
    <w:rsid w:val="009A233B"/>
    <w:rsid w:val="009A2AEC"/>
    <w:rsid w:val="009B0931"/>
    <w:rsid w:val="009C3E25"/>
    <w:rsid w:val="009E0472"/>
    <w:rsid w:val="009E3F31"/>
    <w:rsid w:val="009E5B52"/>
    <w:rsid w:val="009F3EEB"/>
    <w:rsid w:val="00A16099"/>
    <w:rsid w:val="00A24343"/>
    <w:rsid w:val="00A27436"/>
    <w:rsid w:val="00A640BD"/>
    <w:rsid w:val="00A820E6"/>
    <w:rsid w:val="00AB4966"/>
    <w:rsid w:val="00AC7631"/>
    <w:rsid w:val="00AD7919"/>
    <w:rsid w:val="00AE4A8F"/>
    <w:rsid w:val="00AF0D2F"/>
    <w:rsid w:val="00B3101F"/>
    <w:rsid w:val="00B420BA"/>
    <w:rsid w:val="00B53813"/>
    <w:rsid w:val="00B61D08"/>
    <w:rsid w:val="00B62EEF"/>
    <w:rsid w:val="00B75DDB"/>
    <w:rsid w:val="00B800F2"/>
    <w:rsid w:val="00B82170"/>
    <w:rsid w:val="00B9237C"/>
    <w:rsid w:val="00B967FA"/>
    <w:rsid w:val="00B97B51"/>
    <w:rsid w:val="00BB1FE3"/>
    <w:rsid w:val="00BC1D0C"/>
    <w:rsid w:val="00BC61BD"/>
    <w:rsid w:val="00BE4FB0"/>
    <w:rsid w:val="00BF1AD5"/>
    <w:rsid w:val="00C03CB9"/>
    <w:rsid w:val="00C12E47"/>
    <w:rsid w:val="00C66D08"/>
    <w:rsid w:val="00C75B3B"/>
    <w:rsid w:val="00C77345"/>
    <w:rsid w:val="00CA4661"/>
    <w:rsid w:val="00CC2EC6"/>
    <w:rsid w:val="00CE67A3"/>
    <w:rsid w:val="00D07EED"/>
    <w:rsid w:val="00D24FA7"/>
    <w:rsid w:val="00D26362"/>
    <w:rsid w:val="00D64696"/>
    <w:rsid w:val="00D82A69"/>
    <w:rsid w:val="00D90D49"/>
    <w:rsid w:val="00D91A1C"/>
    <w:rsid w:val="00DB498B"/>
    <w:rsid w:val="00DC5D96"/>
    <w:rsid w:val="00DD0340"/>
    <w:rsid w:val="00DD2F75"/>
    <w:rsid w:val="00DD4F3E"/>
    <w:rsid w:val="00DD5E97"/>
    <w:rsid w:val="00DD5F60"/>
    <w:rsid w:val="00E13E55"/>
    <w:rsid w:val="00E31337"/>
    <w:rsid w:val="00E3360B"/>
    <w:rsid w:val="00E96D05"/>
    <w:rsid w:val="00EA2134"/>
    <w:rsid w:val="00EA2B5B"/>
    <w:rsid w:val="00EA7406"/>
    <w:rsid w:val="00EB128A"/>
    <w:rsid w:val="00EC7B1A"/>
    <w:rsid w:val="00ED0285"/>
    <w:rsid w:val="00F00626"/>
    <w:rsid w:val="00F116C5"/>
    <w:rsid w:val="00F225BF"/>
    <w:rsid w:val="00F25B99"/>
    <w:rsid w:val="00F4086F"/>
    <w:rsid w:val="00F53753"/>
    <w:rsid w:val="00F545E6"/>
    <w:rsid w:val="00F56153"/>
    <w:rsid w:val="00F63432"/>
    <w:rsid w:val="00F7167E"/>
    <w:rsid w:val="00F73F2D"/>
    <w:rsid w:val="00F7443C"/>
    <w:rsid w:val="00F77C66"/>
    <w:rsid w:val="00F80E97"/>
    <w:rsid w:val="00FC15E9"/>
    <w:rsid w:val="00FC280C"/>
    <w:rsid w:val="00FC2870"/>
    <w:rsid w:val="00FF6D6E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."/>
  <w:listSeparator w:val=","/>
  <w14:docId w14:val="00CFDF1A"/>
  <w15:docId w15:val="{EB02820F-4684-4E8D-916E-7FBFBDE6E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FCBA8-A1C5-40CB-855F-9E9677E0F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79</TotalTime>
  <Pages>2</Pages>
  <Words>238</Words>
  <Characters>1315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NELSON STALI CRUZ RODRIGUEZ</cp:lastModifiedBy>
  <cp:revision>77</cp:revision>
  <cp:lastPrinted>2021-03-03T17:52:00Z</cp:lastPrinted>
  <dcterms:created xsi:type="dcterms:W3CDTF">2021-06-03T14:11:00Z</dcterms:created>
  <dcterms:modified xsi:type="dcterms:W3CDTF">2026-09-21T19:26:00Z</dcterms:modified>
</cp:coreProperties>
</file>