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DEA44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0FF06CC" wp14:editId="12B4A75D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A8C6E5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378559CD" wp14:editId="11D2DE1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9F29A4" wp14:editId="320D5A23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7BE7B2" w14:textId="77777777" w:rsidR="0026335F" w:rsidRPr="0026335F" w:rsidRDefault="00D948D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:rsidR="0026335F" w:rsidRPr="0026335F" w:rsidRDefault="00247B8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547B739" wp14:editId="6B4CDC9F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EB5BE49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2625E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EB8B492" wp14:editId="0EF44C23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43547540" w14:textId="4EDD33D7" w:rsidR="00BC61BD" w:rsidRPr="00BC61BD" w:rsidRDefault="00D948D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948D0">
                                  <w:drawing>
                                    <wp:inline distT="0" distB="0" distL="0" distR="0" wp14:anchorId="171A9B0C" wp14:editId="546E64B4">
                                      <wp:extent cx="845820" cy="547263"/>
                                      <wp:effectExtent l="0" t="0" r="0" b="0"/>
                                      <wp:docPr id="208980886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Picture 1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4726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B8B4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43547540" w14:textId="4EDD33D7" w:rsidR="00BC61BD" w:rsidRPr="00BC61BD" w:rsidRDefault="00D948D0">
                          <w:pPr>
                            <w:rPr>
                              <w:lang w:val="en-US"/>
                            </w:rPr>
                          </w:pPr>
                          <w:r w:rsidRPr="00D948D0">
                            <w:drawing>
                              <wp:inline distT="0" distB="0" distL="0" distR="0" wp14:anchorId="171A9B0C" wp14:editId="546E64B4">
                                <wp:extent cx="845820" cy="547263"/>
                                <wp:effectExtent l="0" t="0" r="0" b="0"/>
                                <wp:docPr id="208980886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4726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5F102CD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19A15F" wp14:editId="6B509E5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87ED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948D0">
                              <w:fldChar w:fldCharType="begin"/>
                            </w:r>
                            <w:r w:rsidR="00D948D0">
                              <w:instrText xml:space="preserve"> NUMPAGES   \* MERGEFORMAT </w:instrText>
                            </w:r>
                            <w:r w:rsidR="00D948D0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948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A0552FA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D8425C" wp14:editId="19767E8B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3233B1" w14:textId="0A7F35D7" w:rsidR="002E1412" w:rsidRPr="002E1412" w:rsidRDefault="00D948D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MINISTERIO DE </w:t>
                                </w:r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8425C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163233B1" w14:textId="0A7F35D7" w:rsidR="002E1412" w:rsidRPr="002E1412" w:rsidRDefault="00D948D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MINISTERIO DE 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4D3F3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37F5807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E15A08" wp14:editId="6D47E64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2FE7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760FB1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5B32D9" wp14:editId="17BA9A0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D524A" w14:textId="77777777" w:rsidR="002E1412" w:rsidRPr="002E1412" w:rsidRDefault="00D948D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247B8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E8D15B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587EDF2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AC0212D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7C5810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EF3E6E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DEDDAF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EA71CB4" w14:textId="77777777" w:rsidTr="00E82502">
        <w:trPr>
          <w:cantSplit/>
          <w:trHeight w:val="440"/>
        </w:trPr>
        <w:tc>
          <w:tcPr>
            <w:tcW w:w="9252" w:type="dxa"/>
          </w:tcPr>
          <w:p w14:paraId="28F65EFF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BE1A47" w14:textId="77777777" w:rsidTr="00E82502">
        <w:trPr>
          <w:cantSplit/>
          <w:trHeight w:val="440"/>
        </w:trPr>
        <w:tc>
          <w:tcPr>
            <w:tcW w:w="9252" w:type="dxa"/>
          </w:tcPr>
          <w:p w14:paraId="3C04E47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1E1775D" w14:textId="77777777" w:rsidTr="00E82502">
        <w:trPr>
          <w:cantSplit/>
          <w:trHeight w:val="440"/>
        </w:trPr>
        <w:tc>
          <w:tcPr>
            <w:tcW w:w="9252" w:type="dxa"/>
          </w:tcPr>
          <w:p w14:paraId="7202D6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17ED24FA" w14:textId="77777777" w:rsidTr="00E82502">
        <w:trPr>
          <w:cantSplit/>
          <w:trHeight w:val="440"/>
        </w:trPr>
        <w:tc>
          <w:tcPr>
            <w:tcW w:w="9252" w:type="dxa"/>
          </w:tcPr>
          <w:p w14:paraId="71AD143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655C6AA" w14:textId="77777777" w:rsidTr="00E82502">
        <w:trPr>
          <w:cantSplit/>
          <w:trHeight w:val="440"/>
        </w:trPr>
        <w:tc>
          <w:tcPr>
            <w:tcW w:w="9252" w:type="dxa"/>
          </w:tcPr>
          <w:p w14:paraId="7FB037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C07D238" w14:textId="77777777" w:rsidTr="00E82502">
        <w:trPr>
          <w:cantSplit/>
          <w:trHeight w:val="440"/>
        </w:trPr>
        <w:tc>
          <w:tcPr>
            <w:tcW w:w="9252" w:type="dxa"/>
          </w:tcPr>
          <w:p w14:paraId="43B32C51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BB80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D0A8A0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5F120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2427ED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318945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FF98D" w14:textId="77777777" w:rsidR="00247B82" w:rsidRDefault="00247B82" w:rsidP="001007E7">
      <w:pPr>
        <w:spacing w:after="0" w:line="240" w:lineRule="auto"/>
      </w:pPr>
      <w:r>
        <w:separator/>
      </w:r>
    </w:p>
  </w:endnote>
  <w:endnote w:type="continuationSeparator" w:id="0">
    <w:p w14:paraId="5041ECC5" w14:textId="77777777" w:rsidR="00247B82" w:rsidRDefault="00247B8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B27F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EC7A305" wp14:editId="0BC5BDD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110F2A" wp14:editId="757F963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AC3AF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25E3FB8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B2EBFD" wp14:editId="7D14164F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9EA31F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D992D4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86B1B5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004BFE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143F9E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7D6269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4E23A" w14:textId="77777777" w:rsidR="00247B82" w:rsidRDefault="00247B82" w:rsidP="001007E7">
      <w:pPr>
        <w:spacing w:after="0" w:line="240" w:lineRule="auto"/>
      </w:pPr>
      <w:r>
        <w:separator/>
      </w:r>
    </w:p>
  </w:footnote>
  <w:footnote w:type="continuationSeparator" w:id="0">
    <w:p w14:paraId="28CB600B" w14:textId="77777777" w:rsidR="00247B82" w:rsidRDefault="00247B8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47B82"/>
    <w:rsid w:val="00253DBA"/>
    <w:rsid w:val="0026335F"/>
    <w:rsid w:val="00295BD4"/>
    <w:rsid w:val="002D451D"/>
    <w:rsid w:val="002E1412"/>
    <w:rsid w:val="00314023"/>
    <w:rsid w:val="00341484"/>
    <w:rsid w:val="0035520B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48D0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92BE184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5A2E9373CF54EB5ED5649E311EAE7" ma:contentTypeVersion="12" ma:contentTypeDescription="Create a new document." ma:contentTypeScope="" ma:versionID="af10e27517b4489b505900dd266e6d7c">
  <xsd:schema xmlns:xsd="http://www.w3.org/2001/XMLSchema" xmlns:xs="http://www.w3.org/2001/XMLSchema" xmlns:p="http://schemas.microsoft.com/office/2006/metadata/properties" xmlns:ns2="3ec22eae-3598-4f1c-89b4-6dbaa4e5c868" xmlns:ns3="5f0006c3-0c40-4a74-a013-bf2c1465c2f9" targetNamespace="http://schemas.microsoft.com/office/2006/metadata/properties" ma:root="true" ma:fieldsID="889e51cb09049828cf78f646dfad81f6" ns2:_="" ns3:_="">
    <xsd:import namespace="3ec22eae-3598-4f1c-89b4-6dbaa4e5c868"/>
    <xsd:import namespace="5f0006c3-0c40-4a74-a013-bf2c1465c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22eae-3598-4f1c-89b4-6dbaa4e5c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7695b0-348a-4a9a-afd6-ef3091934b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006c3-0c40-4a74-a013-bf2c1465c2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e05c77-9287-4b41-9764-42f7f85507dd}" ma:internalName="TaxCatchAll" ma:showField="CatchAllData" ma:web="5f0006c3-0c40-4a74-a013-bf2c1465c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22eae-3598-4f1c-89b4-6dbaa4e5c868">
      <Terms xmlns="http://schemas.microsoft.com/office/infopath/2007/PartnerControls"/>
    </lcf76f155ced4ddcb4097134ff3c332f>
    <TaxCatchAll xmlns="5f0006c3-0c40-4a74-a013-bf2c1465c2f9" xsi:nil="true"/>
  </documentManagement>
</p:properties>
</file>

<file path=customXml/itemProps1.xml><?xml version="1.0" encoding="utf-8"?>
<ds:datastoreItem xmlns:ds="http://schemas.openxmlformats.org/officeDocument/2006/customXml" ds:itemID="{E65BDDB3-6093-46EB-A241-650D432A09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772129-BD40-46A5-8D5B-761673C0D504}"/>
</file>

<file path=customXml/itemProps3.xml><?xml version="1.0" encoding="utf-8"?>
<ds:datastoreItem xmlns:ds="http://schemas.openxmlformats.org/officeDocument/2006/customXml" ds:itemID="{0216B3CC-AEB2-4223-896B-AE4E8F1502AC}"/>
</file>

<file path=customXml/itemProps4.xml><?xml version="1.0" encoding="utf-8"?>
<ds:datastoreItem xmlns:ds="http://schemas.openxmlformats.org/officeDocument/2006/customXml" ds:itemID="{426B8974-B531-4B7E-B77C-504348611F3C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Shailyn Catherine Robles de Fernández</cp:lastModifiedBy>
  <cp:revision>3</cp:revision>
  <cp:lastPrinted>2011-03-04T18:48:00Z</cp:lastPrinted>
  <dcterms:created xsi:type="dcterms:W3CDTF">2023-10-16T18:32:00Z</dcterms:created>
  <dcterms:modified xsi:type="dcterms:W3CDTF">2025-02-25T15:00:00Z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0x0101007645A2E9373CF54EB5ED5649E311EAE7</vt:lpwstr>
  </property>
</Properties>
</file>