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8508E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9775019" wp14:editId="61489836">
                <wp:simplePos x="0" y="0"/>
                <wp:positionH relativeFrom="column">
                  <wp:posOffset>4558411</wp:posOffset>
                </wp:positionH>
                <wp:positionV relativeFrom="paragraph">
                  <wp:posOffset>219075</wp:posOffset>
                </wp:positionV>
                <wp:extent cx="1852550" cy="287655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2550" cy="287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692E1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21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7501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58.95pt;margin-top:17.25pt;width:145.85pt;height:22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qGmtAIAALs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oH5RG0hx7ds71BN3KPwsjWZxx0Bm53AziaPZyDr+Oqh1tZfdNIyGVLxYZdKyXHltEa8gvtTf/s&#10;6oSjLch6/ChriEO3RjqgfaN6WzwoBwJ0SOTh1BubS2VDJnEUx2CqwBYl81kcuxA0O94elDbvmeyR&#10;XeRYQe8dOt3damOzodnRxQYTsuRd5/rfiWcH4DidQGy4am02C9fOxzRIV8kqIR6JZiuPBEXhXZdL&#10;4s3KcB4X74rlsgh/2rghyVpe10zYMEdpheTPWncQ+SSKk7i07Hht4WxKWm3Wy06hHQVpl+47FOTM&#10;zX+ehisCcHlBKYxIcBOlXjlL5h4pSeyl8yDxgjC9SWcBSUlRPqd0ywX7d0pozHEKXZ3E9Ftugfte&#10;c6NZzw0Mj473OU5OTjSzElyJ2rXWUN5N67NS2PSfSgHtPjbaCdZqdFKr2a/3gGJVvJb1A0hXSVAW&#10;iBAmHixaqX5gNML0yLH+vqWKYdR9ECD/NCQE3IzbkHgewUadW9bnFioqgMqxwWhaLs00oraD4psW&#10;Ik0PTshreDINd2p+yurw0GBCOFKHaWZH0PneeT3N3MUvAAAA//8DAFBLAwQUAAYACAAAACEAQNf9&#10;f94AAAAKAQAADwAAAGRycy9kb3ducmV2LnhtbEyPy07DMBBF90j9B2sqsaN2oa+kcSoEYgtqgUrd&#10;ufE0iRqPo9htwt8zXcFydI/uPZNtBteIK3ah9qRhOlEgkApvayo1fH2+PaxAhGjImsYTavjBAJt8&#10;dJeZ1PqetnjdxVJwCYXUaKhibFMpQ1GhM2HiWyTOTr5zJvLZldJ2pudy18hHpRbSmZp4oTItvlRY&#10;nHcXp+H7/XTYz9RH+ermbe8HJcklUuv78fC8BhFxiH8w3PRZHXJ2OvoL2SAaDcvpMmFUw9NsDuIG&#10;KJUsQBw5SlYg80z+fyH/BQAA//8DAFBLAQItABQABgAIAAAAIQC2gziS/gAAAOEBAAATAAAAAAAA&#10;AAAAAAAAAAAAAABbQ29udGVudF9UeXBlc10ueG1sUEsBAi0AFAAGAAgAAAAhADj9If/WAAAAlAEA&#10;AAsAAAAAAAAAAAAAAAAALwEAAF9yZWxzLy5yZWxzUEsBAi0AFAAGAAgAAAAhAH5eoaa0AgAAuwUA&#10;AA4AAAAAAAAAAAAAAAAALgIAAGRycy9lMm9Eb2MueG1sUEsBAi0AFAAGAAgAAAAhAEDX/X/eAAAA&#10;CgEAAA8AAAAAAAAAAAAAAAAADgUAAGRycy9kb3ducmV2LnhtbFBLBQYAAAAABAAEAPMAAAAZBgAA&#10;AAA=&#10;" filled="f" stroked="f">
                <v:textbox>
                  <w:txbxContent>
                    <w:p w:rsidR="0026335F" w:rsidRPr="0026335F" w:rsidRDefault="00692E1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21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9B8B865" wp14:editId="5E86BE5A">
                <wp:simplePos x="0" y="0"/>
                <wp:positionH relativeFrom="column">
                  <wp:posOffset>4505325</wp:posOffset>
                </wp:positionH>
                <wp:positionV relativeFrom="paragraph">
                  <wp:posOffset>-590550</wp:posOffset>
                </wp:positionV>
                <wp:extent cx="18249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49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DB5D52" w:rsidP="001466B0">
                                <w:pPr>
                                  <w:jc w:val="center"/>
                                </w:pPr>
                                <w:r w:rsidRPr="00DB5D52">
                                  <w:rPr>
                                    <w:rStyle w:val="Style2"/>
                                  </w:rPr>
                                  <w:t>UASD-DAF-CM-2026-0064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B8B865" id="Group 21" o:spid="_x0000_s1027" style="position:absolute;margin-left:354.75pt;margin-top:-46.5pt;width:143.7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7M4gMAANkNAAAOAAAAZHJzL2Uyb0RvYy54bWzUV9tu4zYQfS/QfyD47uhiybaEKIvUl6DA&#10;tl10tx9AS9QFlUSVpCNni/57h0NJsZ2glzSbYv0gkxpyNHNmzqF0/e7Y1OSeS1WJNqHelUsJb1OR&#10;VW2R0F8+7WYrSpRmbcZq0fKEPnBF3918+81138XcF6WoMy4JOGlV3HcJLbXuYsdRackbpq5Ex1sw&#10;5kI2TMNUFk4mWQ/em9rxXXfh9EJmnRQpVwrubqyR3qD/POep/inPFdekTijEpvEq8bo3V+fmmsWF&#10;ZF1ZpUMY7AVRNKxq4aGTqw3TjBxk9cRVU6VSKJHrq1Q0jsjzKuWYA2TjuRfZ3Elx6DCXIu6LboIJ&#10;oL3A6cVu0x/vP0hSZVC7OSUta6BG+FjiewacvitiWHMnu4/dB2kzhOF7kf6qwOxc2s28sIvJvv9B&#10;ZOCPHbRAcI65bIwLSJscsQYPUw34UZMUbnorP4giKFUKtiVgEgxFSkuopNnm+avFghIwh/7cFjAt&#10;t8N2PwwCu9eDrcbqsNg+F2MdYjOJQcOpR0zVf8P0Y8k6jqVSBq8RU4jFYvozdCJri5oT37e44roR&#10;VGURJa1Yl7CM30op+pKzDMLCOkDwJxvMREE9/hbiZ7Aagf4LpFjcSaXvuGiIGSRUQvRYQXb/XmkL&#10;6rjEFLQVu6qu4T6L65b0CY1CP8QNStRVZozGpmSxX9eS3DPDRvwNFTpb1lQaNKGumoSupkUsNnBs&#10;2wyfollV2zGUt26Nc8gLYhtGlnu/R260XW1XwSzwF9tZ4G42s9vdOpgtdt4y3Mw36/XG+8PE6QVx&#10;WWUZb02oow54wT/riUGRLIMnJThL6SzzHf6eZu6ch4GtC1mN/5gd9oEpve3gvcgeoA2ksMIGQgyD&#10;UsjPlPQgaglVvx2Y5JTU37fQSpEXAJ2IxkkQLn2YyFPL/tTC2hRcJVRTYodrbZXz0MmqKOFJHta4&#10;FbfA8LzCxjCtaaNCdUCSWRlB6k2KMjIkHBkyqA4y+lJVjK6+lup4fmQwMPKxQGph66D2+IERQSM8&#10;0WJl6sPiSXUiL/RwlwFtME2i47rRsM9F4/+qOaCNVnM+Gap/J47ERyE8URCij3B/rN+XEp8JMs9d&#10;Li1mJiKj8nB0D4iFAVZ8Quxfa885z8x7A580Zl/YDq0PDRxFVne8E0mB++ZQsXo0EnJ0gbw78261&#10;zV+Fy+fEbdxn3b3yo1+iiRdaoY/7oz3pTaaPPH2ZerydcrzFOb18yplwRAmOc3NMvzFnJpl5Spn5&#10;4lxkXpUy+vgFKDNfAeueeR/4aigzvbN9LQfu48suHsP4/YCCNnzrmA+U0zmuevwiu/kTAAD//wMA&#10;UEsDBBQABgAIAAAAIQCZY55m4QAAAAoBAAAPAAAAZHJzL2Rvd25yZXYueG1sTI9NS8NAEIbvgv9h&#10;GcFbu4m1H4nZlFLUUxFsheJtmp0modndkN0m6b93POlxmIf3fd5sPZpG9NT52lkF8TQCQbZwural&#10;gq/D22QFwge0GhtnScGNPKzz+7sMU+0G+0n9PpSCQ6xPUUEVQptK6YuKDPqpa8ny7+w6g4HPrpS6&#10;w4HDTSOfomghDdaWGypsaVtRcdlfjYL3AYfNLH7td5fz9vZ9mH8cdzEp9fgwbl5ABBrDHwy/+qwO&#10;OTud3NVqLxoFyyiZM6pgksx4FBNJskhAnBhdPoPMM/l/Qv4DAAD//wMAUEsBAi0AFAAGAAgAAAAh&#10;ALaDOJL+AAAA4QEAABMAAAAAAAAAAAAAAAAAAAAAAFtDb250ZW50X1R5cGVzXS54bWxQSwECLQAU&#10;AAYACAAAACEAOP0h/9YAAACUAQAACwAAAAAAAAAAAAAAAAAvAQAAX3JlbHMvLnJlbHNQSwECLQAU&#10;AAYACAAAACEAiK5uzOIDAADZDQAADgAAAAAAAAAAAAAAAAAuAgAAZHJzL2Uyb0RvYy54bWxQSwEC&#10;LQAUAAYACAAAACEAmWOeZuEAAAAKAQAADwAAAAAAAAAAAAAAAAA8BgAAZHJzL2Rvd25yZXYueG1s&#10;UEsFBgAAAAAEAAQA8wAAAEo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:rsidR="001466B0" w:rsidRPr="00535962" w:rsidRDefault="00DB5D52" w:rsidP="001466B0">
                          <w:pPr>
                            <w:jc w:val="center"/>
                          </w:pPr>
                          <w:r w:rsidRPr="00DB5D52">
                            <w:rPr>
                              <w:rStyle w:val="Style2"/>
                            </w:rPr>
                            <w:t>UASD-DAF-CM-2026-0064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415D5B" wp14:editId="50A7640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15D5B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40B4E650" wp14:editId="76F4646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A8508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8508E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27C4625E" wp14:editId="33FE8232">
                                      <wp:extent cx="762000" cy="876300"/>
                                      <wp:effectExtent l="19050" t="0" r="0" b="0"/>
                                      <wp:docPr id="1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A8508E">
                          <w:pPr>
                            <w:rPr>
                              <w:lang w:val="en-US"/>
                            </w:rPr>
                          </w:pPr>
                          <w:r w:rsidRPr="00A8508E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27C4625E" wp14:editId="33FE8232">
                                <wp:extent cx="762000" cy="876300"/>
                                <wp:effectExtent l="19050" t="0" r="0" b="0"/>
                                <wp:docPr id="1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535962" w:rsidP="00535962"/>
    <w:p w:rsidR="00535962" w:rsidRDefault="00A8508E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FC25F1" wp14:editId="1E482E53">
                <wp:simplePos x="0" y="0"/>
                <wp:positionH relativeFrom="column">
                  <wp:posOffset>5252085</wp:posOffset>
                </wp:positionH>
                <wp:positionV relativeFrom="paragraph">
                  <wp:posOffset>8890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92E19">
                              <w:fldChar w:fldCharType="begin"/>
                            </w:r>
                            <w:r w:rsidR="00692E19">
                              <w:instrText xml:space="preserve"> NUMPAGES   \* MERGEFORMAT </w:instrText>
                            </w:r>
                            <w:r w:rsidR="00692E19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92E1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C25F1" id="Text Box 13" o:spid="_x0000_s1034" type="#_x0000_t202" style="position:absolute;margin-left:413.55pt;margin-top:.7pt;width:83.6pt;height:1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BC&#10;4bxn3QAAAAgBAAAPAAAAZHJzL2Rvd25yZXYueG1sTI/BTsMwEETvSPyDtUjcqJ02QBPiVFURVxCF&#10;VuLmxtskaryOYrcJf89yguPqjWbeFqvJdeKCQ2g9aUhmCgRS5W1LtYbPj5e7JYgQDVnTeUIN3xhg&#10;VV5fFSa3fqR3vGxjLbiEQm40NDH2uZShatCZMPM9ErOjH5yJfA61tIMZudx1cq7Ug3SmJV5oTI+b&#10;BqvT9uw07F6PX/tUvdXP7r4f/aQkuUxqfXszrZ9ARJziXxh+9VkdSnY6+DPZIDoNy/ljwlEGKQjm&#10;WZYuQBw0pEkCsizk/wfKHwAAAP//AwBQSwECLQAUAAYACAAAACEAtoM4kv4AAADhAQAAEwAAAAAA&#10;AAAAAAAAAAAAAAAAW0NvbnRlbnRfVHlwZXNdLnhtbFBLAQItABQABgAIAAAAIQA4/SH/1gAAAJQB&#10;AAALAAAAAAAAAAAAAAAAAC8BAABfcmVscy8ucmVsc1BLAQItABQABgAIAAAAIQB8Zl2JtgIAAMEF&#10;AAAOAAAAAAAAAAAAAAAAAC4CAABkcnMvZTJvRG9jLnhtbFBLAQItABQABgAIAAAAIQBC4bxn3QAA&#10;AAgBAAAPAAAAAAAAAAAAAAAAABAFAABkcnMvZG93bnJldi54bWxQSwUGAAAAAAQABADzAAAAGgYA&#10;AAAA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FA01DC"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692E1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8508E" w:rsidRPr="00A8508E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UNIVERSIDAD AUTÓNOMA DE SANTO DOMINGO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C04AF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A8508E" w:rsidRPr="00A8508E">
                            <w:rPr>
                              <w:rStyle w:val="Style6"/>
                              <w:sz w:val="24"/>
                              <w:szCs w:val="24"/>
                            </w:rPr>
                            <w:t>UNIVERSIDAD AUTÓNOMA DE SANTO DOMINGO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A8508E" w:rsidRDefault="00A8508E" w:rsidP="00A8508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 w:rsidRPr="00A8508E">
                              <w:rPr>
                                <w:rStyle w:val="Style8"/>
                                <w:b/>
                                <w:smallCaps/>
                                <w:lang w:val="es-MX"/>
                              </w:rPr>
                              <w:t>Dirección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A8508E" w:rsidRDefault="00A8508E" w:rsidP="00A8508E">
                      <w:pPr>
                        <w:jc w:val="center"/>
                        <w:rPr>
                          <w:b/>
                          <w:lang w:val="es-MX"/>
                        </w:rPr>
                      </w:pPr>
                      <w:r w:rsidRPr="00A8508E">
                        <w:rPr>
                          <w:rStyle w:val="Style8"/>
                          <w:b/>
                          <w:smallCaps/>
                          <w:lang w:val="es-MX"/>
                        </w:rPr>
                        <w:t>Dirección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C03ED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44D7F"/>
    <w:rsid w:val="005C6279"/>
    <w:rsid w:val="00611A07"/>
    <w:rsid w:val="0062592A"/>
    <w:rsid w:val="006506D0"/>
    <w:rsid w:val="00651E48"/>
    <w:rsid w:val="00666D56"/>
    <w:rsid w:val="006709BC"/>
    <w:rsid w:val="00692E19"/>
    <w:rsid w:val="00694BA4"/>
    <w:rsid w:val="006F567F"/>
    <w:rsid w:val="00702187"/>
    <w:rsid w:val="00725091"/>
    <w:rsid w:val="00780880"/>
    <w:rsid w:val="007B0E1F"/>
    <w:rsid w:val="007B6F6F"/>
    <w:rsid w:val="007C4FB0"/>
    <w:rsid w:val="00820C9F"/>
    <w:rsid w:val="0082707E"/>
    <w:rsid w:val="008315B0"/>
    <w:rsid w:val="00833D43"/>
    <w:rsid w:val="00846E05"/>
    <w:rsid w:val="008B3AE5"/>
    <w:rsid w:val="008C388B"/>
    <w:rsid w:val="00966EEE"/>
    <w:rsid w:val="00977C54"/>
    <w:rsid w:val="00A16099"/>
    <w:rsid w:val="00A620AE"/>
    <w:rsid w:val="00A640BD"/>
    <w:rsid w:val="00A641A7"/>
    <w:rsid w:val="00A72F42"/>
    <w:rsid w:val="00A8508E"/>
    <w:rsid w:val="00AD7919"/>
    <w:rsid w:val="00AF2E6B"/>
    <w:rsid w:val="00B47407"/>
    <w:rsid w:val="00B62EEF"/>
    <w:rsid w:val="00B95EA6"/>
    <w:rsid w:val="00B97B51"/>
    <w:rsid w:val="00BA0007"/>
    <w:rsid w:val="00BB1D79"/>
    <w:rsid w:val="00BC1D0C"/>
    <w:rsid w:val="00BC61BD"/>
    <w:rsid w:val="00BD1586"/>
    <w:rsid w:val="00C04AF7"/>
    <w:rsid w:val="00C078CB"/>
    <w:rsid w:val="00C1350C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27A96"/>
    <w:rsid w:val="00D45A3E"/>
    <w:rsid w:val="00D64696"/>
    <w:rsid w:val="00D70F98"/>
    <w:rsid w:val="00D7710E"/>
    <w:rsid w:val="00D90D49"/>
    <w:rsid w:val="00D9600B"/>
    <w:rsid w:val="00DB5D52"/>
    <w:rsid w:val="00DC5D96"/>
    <w:rsid w:val="00DD4F3E"/>
    <w:rsid w:val="00DF49C5"/>
    <w:rsid w:val="00E13E55"/>
    <w:rsid w:val="00E77982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19B5C-100C-4350-A0C9-B7438F811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20</cp:revision>
  <cp:lastPrinted>2011-03-04T18:48:00Z</cp:lastPrinted>
  <dcterms:created xsi:type="dcterms:W3CDTF">2025-03-24T17:41:00Z</dcterms:created>
  <dcterms:modified xsi:type="dcterms:W3CDTF">2026-09-21T18:17:00Z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1800908390</vt:i4>
  </property>
</Properties>
</file>