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2591" w14:textId="73C2A41F" w:rsidR="00535962" w:rsidRPr="00F7167E" w:rsidRDefault="00E8778E" w:rsidP="00130549">
      <w:pPr>
        <w:tabs>
          <w:tab w:val="right" w:pos="9027"/>
        </w:tabs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14BD67B" wp14:editId="6BA2488E">
                <wp:simplePos x="0" y="0"/>
                <wp:positionH relativeFrom="column">
                  <wp:posOffset>4123426</wp:posOffset>
                </wp:positionH>
                <wp:positionV relativeFrom="paragraph">
                  <wp:posOffset>-733245</wp:posOffset>
                </wp:positionV>
                <wp:extent cx="2039620" cy="701040"/>
                <wp:effectExtent l="0" t="0" r="17780" b="22860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962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424" cy="1038"/>
                            <a:chOff x="9151" y="720"/>
                            <a:chExt cx="2018" cy="965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142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FABA11" w14:textId="6646AD92" w:rsidR="00130549" w:rsidRPr="00535962" w:rsidRDefault="00AE5CFA" w:rsidP="00130549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CONADIS-CCC-</w:t>
                                    </w:r>
                                    <w:r w:rsidR="005C4809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237D05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5C480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237D05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20F1E3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BD67B" id="Group 20" o:spid="_x0000_s1026" style="position:absolute;margin-left:324.7pt;margin-top:-57.75pt;width:160.6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2" o:spid="_x0000_s1028" style="position:absolute;left:12941;top:561;width:2424;height:1038" coordorigin="9151,720" coordsize="2018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60;top:1142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FABA11" w14:textId="6646AD92" w:rsidR="00130549" w:rsidRPr="00535962" w:rsidRDefault="00AE5CFA" w:rsidP="00130549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CONADIS-CCC-</w:t>
                              </w:r>
                              <w:r w:rsidR="005C4809">
                                <w:rPr>
                                  <w:rStyle w:val="Style2"/>
                                </w:rPr>
                                <w:t>C</w:t>
                              </w:r>
                              <w:r w:rsidR="00237D05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5C480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237D05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20F1E3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82"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4050CF" wp14:editId="0D1F2D7B">
                <wp:simplePos x="0" y="0"/>
                <wp:positionH relativeFrom="column">
                  <wp:posOffset>2021205</wp:posOffset>
                </wp:positionH>
                <wp:positionV relativeFrom="paragraph">
                  <wp:posOffset>236220</wp:posOffset>
                </wp:positionV>
                <wp:extent cx="2301875" cy="279400"/>
                <wp:effectExtent l="1905" t="0" r="127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21A87A" w14:textId="77777777" w:rsidR="002E1412" w:rsidRPr="002E1412" w:rsidRDefault="001B158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13E58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50CF" id="Text Box 16" o:spid="_x0000_s1031" type="#_x0000_t202" style="position:absolute;margin-left:159.15pt;margin-top:18.6pt;width:181.2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" stroked="f">
                <v:textbox>
                  <w:txbxContent>
                    <w:p w14:paraId="2921A87A" w14:textId="77777777" w:rsidR="002E1412" w:rsidRPr="002E1412" w:rsidRDefault="00B55A0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13E58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5A4AB6" w:rsidRPr="00EB5FA3">
        <w:rPr>
          <w:noProof/>
          <w:lang w:eastAsia="es-ES"/>
        </w:rPr>
        <w:drawing>
          <wp:anchor distT="0" distB="0" distL="114300" distR="114300" simplePos="0" relativeHeight="251657216" behindDoc="0" locked="0" layoutInCell="1" allowOverlap="1" wp14:anchorId="298E2820" wp14:editId="4DA610B1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08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B318F" wp14:editId="2C08B67A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0" t="0" r="0" b="76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picture/>
                            </w:sdtPr>
                            <w:sdtEndPr/>
                            <w:sdtContent>
                              <w:p w14:paraId="5C766831" w14:textId="373EAA6A" w:rsidR="00BC61BD" w:rsidRPr="00BC61BD" w:rsidRDefault="00B55A0B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A1C8038" wp14:editId="5B284A2B">
                                      <wp:extent cx="845820" cy="845820"/>
                                      <wp:effectExtent l="0" t="0" r="0" b="0"/>
                                      <wp:docPr id="1369232069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69232069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B318F" id="Text Box 2" o:spid="_x0000_s1032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picture/>
                      </w:sdtPr>
                      <w:sdtEndPr/>
                      <w:sdtContent>
                        <w:p w14:paraId="5C766831" w14:textId="373EAA6A" w:rsidR="00BC61BD" w:rsidRPr="00BC61BD" w:rsidRDefault="00B55A0B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A1C8038" wp14:editId="5B284A2B">
                                <wp:extent cx="845820" cy="845820"/>
                                <wp:effectExtent l="0" t="0" r="0" b="0"/>
                                <wp:docPr id="1369232069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69232069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8008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8DC923" wp14:editId="026A2008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9756B0" w14:textId="77777777"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DC923" id="Text Box 26" o:spid="_x0000_s1033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" filled="f" stroked="f">
                <v:textbox inset="0,0,0,0">
                  <w:txbxContent>
                    <w:p w14:paraId="0F9756B0" w14:textId="77777777"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14:paraId="4AE6085D" w14:textId="77777777" w:rsidR="00535962" w:rsidRPr="00535962" w:rsidRDefault="0038008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5B7DFE" wp14:editId="1CFD3DC3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36390" w14:textId="77777777" w:rsidR="0026335F" w:rsidRPr="0026335F" w:rsidRDefault="001B158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B7DFE"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" filled="f" stroked="f">
                <v:textbox>
                  <w:txbxContent>
                    <w:p w14:paraId="6A036390" w14:textId="77777777" w:rsidR="0026335F" w:rsidRPr="0026335F" w:rsidRDefault="00B55A0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DBA5B5" w14:textId="77777777" w:rsidR="00535962" w:rsidRDefault="00380082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372D12" wp14:editId="71C8CD19">
                <wp:simplePos x="0" y="0"/>
                <wp:positionH relativeFrom="column">
                  <wp:posOffset>1948180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127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E4611B" w14:textId="77777777"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72D12" id="Text Box 18" o:spid="_x0000_s1035" type="#_x0000_t202" style="position:absolute;margin-left:153.4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" stroked="f">
                <v:textbox>
                  <w:txbxContent>
                    <w:p w14:paraId="2EE4611B" w14:textId="77777777"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7135D0" wp14:editId="752A3E9B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805B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 w:rsidRP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135D0"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" filled="f" stroked="f">
                <v:textbox>
                  <w:txbxContent>
                    <w:p w14:paraId="3BF805B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2760F1" w:rsidRP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6710D5D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A1A5EF6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20B9C35C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1188588C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36B9A836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76DFAF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6A6FFBA9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65168059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2B46BD23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53D2A348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2CEEA81" w14:textId="128F35A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 xml:space="preserve">] a presentar una oferta en relación con la </w:t>
      </w:r>
      <w:r w:rsidR="00237D05" w:rsidRPr="00237D05">
        <w:rPr>
          <w:rStyle w:val="Style11"/>
        </w:rPr>
        <w:t>Contratación Simplificada</w:t>
      </w:r>
      <w:r w:rsidRPr="002B46D1">
        <w:rPr>
          <w:color w:val="000000"/>
          <w:sz w:val="22"/>
          <w:szCs w:val="22"/>
        </w:rPr>
        <w:t xml:space="preserve">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67073F89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1C1D6175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2E30948E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18BFD744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12B210B7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437FB1F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02A9A86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41AE76F2" w14:textId="4FD93243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</w:t>
      </w:r>
      <w:r w:rsidR="00237D05" w:rsidRPr="00237D05">
        <w:rPr>
          <w:rStyle w:val="Style11"/>
        </w:rPr>
        <w:t>Contratación</w:t>
      </w:r>
      <w:r w:rsidRPr="002B46D1">
        <w:rPr>
          <w:color w:val="000000"/>
          <w:sz w:val="22"/>
          <w:szCs w:val="22"/>
        </w:rPr>
        <w:t xml:space="preserve"> de referencia. </w:t>
      </w:r>
    </w:p>
    <w:p w14:paraId="5D16019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304839B4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5DDA702D" w14:textId="4AC62AC3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200E5A9F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61B74B4B" w14:textId="2F636803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4FD06BAA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09BF366C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079782A9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5A7C546D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6EBFBAED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4C73146D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75E37D06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63399" w14:textId="77777777" w:rsidR="001B158D" w:rsidRDefault="001B158D" w:rsidP="001007E7">
      <w:pPr>
        <w:spacing w:after="0" w:line="240" w:lineRule="auto"/>
      </w:pPr>
      <w:r>
        <w:separator/>
      </w:r>
    </w:p>
  </w:endnote>
  <w:endnote w:type="continuationSeparator" w:id="0">
    <w:p w14:paraId="707C157F" w14:textId="77777777" w:rsidR="001B158D" w:rsidRDefault="001B158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5E587" w14:textId="77777777" w:rsidR="001007E7" w:rsidRDefault="0038008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4F4A05" wp14:editId="6CD77D87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D7EBB8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4F4A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" filled="f" stroked="f">
              <v:textbox inset="0,0,0,0">
                <w:txbxContent>
                  <w:p w14:paraId="47D7EBB8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1F78A79" wp14:editId="3088031F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EC9AD2" wp14:editId="4BFC4CF8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09FD0F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A3DDD20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EC9AD2"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ri4oWuEAAAAKAQAADwAAAAAAAAAAAAAAAAAyBAAAZHJzL2Rvd25yZXYueG1sUEsFBgAAAAAE&#10;AAQA8wAAAEAFAAAAAA==&#10;" filled="f" stroked="f">
              <v:textbox inset="0,0,0,0">
                <w:txbxContent>
                  <w:p w14:paraId="2009FD0F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3A3DDD20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08E33FF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119AAF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0C197F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DEF68F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49BD40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4261D" w14:textId="77777777" w:rsidR="001B158D" w:rsidRDefault="001B158D" w:rsidP="001007E7">
      <w:pPr>
        <w:spacing w:after="0" w:line="240" w:lineRule="auto"/>
      </w:pPr>
      <w:r>
        <w:separator/>
      </w:r>
    </w:p>
  </w:footnote>
  <w:footnote w:type="continuationSeparator" w:id="0">
    <w:p w14:paraId="3AC38C7D" w14:textId="77777777" w:rsidR="001B158D" w:rsidRDefault="001B158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2255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71901"/>
    <w:rsid w:val="000B0DCD"/>
    <w:rsid w:val="000C73D4"/>
    <w:rsid w:val="00100079"/>
    <w:rsid w:val="001007E7"/>
    <w:rsid w:val="001020C0"/>
    <w:rsid w:val="00124DF2"/>
    <w:rsid w:val="00130549"/>
    <w:rsid w:val="00131D6C"/>
    <w:rsid w:val="00157600"/>
    <w:rsid w:val="0016722A"/>
    <w:rsid w:val="00170EC5"/>
    <w:rsid w:val="00181E8D"/>
    <w:rsid w:val="00194FF2"/>
    <w:rsid w:val="001A3F92"/>
    <w:rsid w:val="001B158D"/>
    <w:rsid w:val="001F73A7"/>
    <w:rsid w:val="002009A7"/>
    <w:rsid w:val="00237D05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24F9D"/>
    <w:rsid w:val="00341484"/>
    <w:rsid w:val="00380082"/>
    <w:rsid w:val="00392351"/>
    <w:rsid w:val="00392F6D"/>
    <w:rsid w:val="003C398B"/>
    <w:rsid w:val="003D473D"/>
    <w:rsid w:val="00404131"/>
    <w:rsid w:val="0042490F"/>
    <w:rsid w:val="004251AA"/>
    <w:rsid w:val="004379A6"/>
    <w:rsid w:val="0045550B"/>
    <w:rsid w:val="00456C17"/>
    <w:rsid w:val="00464190"/>
    <w:rsid w:val="00466B9C"/>
    <w:rsid w:val="004A3672"/>
    <w:rsid w:val="004B30DA"/>
    <w:rsid w:val="004D45A8"/>
    <w:rsid w:val="00500DA4"/>
    <w:rsid w:val="00535962"/>
    <w:rsid w:val="00544A18"/>
    <w:rsid w:val="00572BFE"/>
    <w:rsid w:val="00587EC0"/>
    <w:rsid w:val="005A4AB6"/>
    <w:rsid w:val="005C4809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E3A66"/>
    <w:rsid w:val="006F567F"/>
    <w:rsid w:val="00725091"/>
    <w:rsid w:val="00780880"/>
    <w:rsid w:val="00795B09"/>
    <w:rsid w:val="007B0E1F"/>
    <w:rsid w:val="007B6F6F"/>
    <w:rsid w:val="007C2731"/>
    <w:rsid w:val="00820C9F"/>
    <w:rsid w:val="0082707E"/>
    <w:rsid w:val="00827A04"/>
    <w:rsid w:val="008315B0"/>
    <w:rsid w:val="008B3AE5"/>
    <w:rsid w:val="008C388B"/>
    <w:rsid w:val="00966EEE"/>
    <w:rsid w:val="009A4E12"/>
    <w:rsid w:val="009A5F31"/>
    <w:rsid w:val="00A16099"/>
    <w:rsid w:val="00A231BB"/>
    <w:rsid w:val="00A42497"/>
    <w:rsid w:val="00A508A9"/>
    <w:rsid w:val="00A640BD"/>
    <w:rsid w:val="00A641A7"/>
    <w:rsid w:val="00A72F42"/>
    <w:rsid w:val="00A7421B"/>
    <w:rsid w:val="00AC0E9B"/>
    <w:rsid w:val="00AD7919"/>
    <w:rsid w:val="00AE5CFA"/>
    <w:rsid w:val="00B55A0B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5EE8"/>
    <w:rsid w:val="00BC61BD"/>
    <w:rsid w:val="00BE0B91"/>
    <w:rsid w:val="00BF56C5"/>
    <w:rsid w:val="00C078CB"/>
    <w:rsid w:val="00C22DBE"/>
    <w:rsid w:val="00C333B0"/>
    <w:rsid w:val="00C5078F"/>
    <w:rsid w:val="00C66D08"/>
    <w:rsid w:val="00C7470C"/>
    <w:rsid w:val="00CA0E82"/>
    <w:rsid w:val="00CA164C"/>
    <w:rsid w:val="00CA4661"/>
    <w:rsid w:val="00CE67A3"/>
    <w:rsid w:val="00D24FA7"/>
    <w:rsid w:val="00D33882"/>
    <w:rsid w:val="00D45A3E"/>
    <w:rsid w:val="00D62A93"/>
    <w:rsid w:val="00D64696"/>
    <w:rsid w:val="00D90D49"/>
    <w:rsid w:val="00DA03F9"/>
    <w:rsid w:val="00DC5D96"/>
    <w:rsid w:val="00DD4F3E"/>
    <w:rsid w:val="00E13E55"/>
    <w:rsid w:val="00E13E58"/>
    <w:rsid w:val="00E14BD3"/>
    <w:rsid w:val="00E3215C"/>
    <w:rsid w:val="00E446DC"/>
    <w:rsid w:val="00E46B33"/>
    <w:rsid w:val="00E82502"/>
    <w:rsid w:val="00E8778E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6818BF6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F8B1D-3FDA-492A-8842-EBB591643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Belgica Samila Fernández De Los Santos</cp:lastModifiedBy>
  <cp:revision>3</cp:revision>
  <cp:lastPrinted>2011-03-04T19:00:00Z</cp:lastPrinted>
  <dcterms:created xsi:type="dcterms:W3CDTF">2026-09-17T21:35:00Z</dcterms:created>
  <dcterms:modified xsi:type="dcterms:W3CDTF">2026-09-17T21:36:00Z</dcterms:modified>
</cp:coreProperties>
</file>