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94B92" w14:textId="0DEB303B" w:rsidR="00535962" w:rsidRPr="00F7167E" w:rsidRDefault="00301A9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525501" wp14:editId="3A70AA45">
                <wp:simplePos x="0" y="0"/>
                <wp:positionH relativeFrom="column">
                  <wp:posOffset>-363855</wp:posOffset>
                </wp:positionH>
                <wp:positionV relativeFrom="paragraph">
                  <wp:posOffset>-450850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EE1A5A9" w14:textId="6184A1C4" w:rsidR="00BC61BD" w:rsidRPr="00BC61BD" w:rsidRDefault="00301A94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83EB73E" wp14:editId="6927A52F">
                                      <wp:extent cx="872490" cy="872490"/>
                                      <wp:effectExtent l="0" t="0" r="3810" b="3810"/>
                                      <wp:docPr id="376796269" name="Imagen 13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76796269" name="Imagen 13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8724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5255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65pt;margin-top:-35.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EE1A5A9" w14:textId="6184A1C4" w:rsidR="00BC61BD" w:rsidRPr="00BC61BD" w:rsidRDefault="00301A94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83EB73E" wp14:editId="6927A52F">
                                <wp:extent cx="872490" cy="872490"/>
                                <wp:effectExtent l="0" t="0" r="3810" b="3810"/>
                                <wp:docPr id="376796269" name="Imagen 13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6796269" name="Imagen 13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8724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50BF6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E5CC550" wp14:editId="180A4DD4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E385A19" w14:textId="343E99A6" w:rsidR="00957FDA" w:rsidRPr="00535962" w:rsidRDefault="005F0D5D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</w:t>
                                    </w:r>
                                    <w:r w:rsidR="00AF51A7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AF51A7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301A94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AF51A7">
                                      <w:rPr>
                                        <w:rStyle w:val="Style2"/>
                                      </w:rPr>
                                      <w:t>03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0E38B8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5CC550" id="Group 21" o:spid="_x0000_s1027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E385A19" w14:textId="343E99A6" w:rsidR="00957FDA" w:rsidRPr="00535962" w:rsidRDefault="005F0D5D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</w:t>
                              </w:r>
                              <w:r w:rsidR="00AF51A7">
                                <w:rPr>
                                  <w:rStyle w:val="Style2"/>
                                </w:rPr>
                                <w:t>CCC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AF51A7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301A94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AF51A7">
                                <w:rPr>
                                  <w:rStyle w:val="Style2"/>
                                </w:rPr>
                                <w:t>03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E0E38B8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588798" wp14:editId="0556BA4C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14D4A5" w14:textId="77777777" w:rsidR="002E1412" w:rsidRPr="002E1412" w:rsidRDefault="0030315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88798" id="Text Box 16" o:spid="_x0000_s1032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" stroked="f">
                <v:textbox>
                  <w:txbxContent>
                    <w:p w14:paraId="2D14D4A5" w14:textId="77777777" w:rsidR="002E1412" w:rsidRPr="002E1412" w:rsidRDefault="003031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6B35B48C" wp14:editId="065C4EE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4AD67F" wp14:editId="12A60840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697D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AD67F" id="Text Box 20" o:spid="_x0000_s1033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BE697D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03951BF9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E81A65" wp14:editId="6A497259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52CD52" w14:textId="77777777" w:rsidR="00F7443C" w:rsidRPr="004767CC" w:rsidRDefault="0030315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81A65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" stroked="f">
                <v:textbox>
                  <w:txbxContent>
                    <w:p w14:paraId="3452CD52" w14:textId="77777777" w:rsidR="00F7443C" w:rsidRPr="004767CC" w:rsidRDefault="003031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B4C27C" wp14:editId="1795D615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1C4F6A" w14:textId="77777777" w:rsidR="0026335F" w:rsidRPr="0026335F" w:rsidRDefault="0030315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4C27C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91C4F6A" w14:textId="77777777" w:rsidR="0026335F" w:rsidRPr="0026335F" w:rsidRDefault="0030315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A5EE3B8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429E98" wp14:editId="18CB2B8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3C9D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29E9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B43C9D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E2599A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552CF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04F045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0953FC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8BBFF5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F3FB53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A17446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9A762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5732A2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AF51A7" w14:paraId="19F7A8F0" w14:textId="77777777" w:rsidTr="00AF51A7">
        <w:trPr>
          <w:trHeight w:val="52"/>
          <w:jc w:val="center"/>
        </w:trPr>
        <w:tc>
          <w:tcPr>
            <w:tcW w:w="849" w:type="dxa"/>
          </w:tcPr>
          <w:p w14:paraId="43854476" w14:textId="48325148" w:rsidR="00AF51A7" w:rsidRPr="00AF51A7" w:rsidRDefault="00AF51A7" w:rsidP="00AF51A7">
            <w:r>
              <w:t>01</w:t>
            </w:r>
          </w:p>
        </w:tc>
        <w:tc>
          <w:tcPr>
            <w:tcW w:w="5584" w:type="dxa"/>
            <w:vAlign w:val="center"/>
          </w:tcPr>
          <w:p w14:paraId="1D463FF5" w14:textId="3B8B5D8C" w:rsidR="00AF51A7" w:rsidRPr="00AF51A7" w:rsidRDefault="00AF51A7" w:rsidP="00AF51A7">
            <w:r w:rsidRPr="00AF51A7">
              <w:t xml:space="preserve">Colchones </w:t>
            </w:r>
            <w:proofErr w:type="spellStart"/>
            <w:r w:rsidRPr="00AF51A7">
              <w:t>Anti-escaras</w:t>
            </w:r>
            <w:proofErr w:type="spellEnd"/>
          </w:p>
        </w:tc>
        <w:tc>
          <w:tcPr>
            <w:tcW w:w="1276" w:type="dxa"/>
          </w:tcPr>
          <w:p w14:paraId="2B10672F" w14:textId="230A20B9" w:rsidR="00AF51A7" w:rsidRP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2F532CFF" w14:textId="43F199F5" w:rsidR="00AF51A7" w:rsidRPr="00AF51A7" w:rsidRDefault="00AF51A7" w:rsidP="00AF51A7">
            <w:r w:rsidRPr="00AE3272">
              <w:t>50</w:t>
            </w:r>
          </w:p>
        </w:tc>
        <w:tc>
          <w:tcPr>
            <w:tcW w:w="1701" w:type="dxa"/>
          </w:tcPr>
          <w:p w14:paraId="24F211F3" w14:textId="77777777" w:rsidR="00AF51A7" w:rsidRDefault="00AF51A7" w:rsidP="00AF51A7"/>
        </w:tc>
        <w:tc>
          <w:tcPr>
            <w:tcW w:w="1559" w:type="dxa"/>
          </w:tcPr>
          <w:p w14:paraId="75A74C8C" w14:textId="77777777" w:rsidR="00AF51A7" w:rsidRDefault="00AF51A7" w:rsidP="00AF51A7"/>
        </w:tc>
        <w:tc>
          <w:tcPr>
            <w:tcW w:w="1843" w:type="dxa"/>
          </w:tcPr>
          <w:p w14:paraId="2E309CAF" w14:textId="77777777" w:rsidR="00AF51A7" w:rsidRDefault="00AF51A7" w:rsidP="00AF51A7"/>
        </w:tc>
      </w:tr>
      <w:tr w:rsidR="00AF51A7" w14:paraId="53381CCF" w14:textId="77777777" w:rsidTr="00AF1325">
        <w:trPr>
          <w:trHeight w:val="138"/>
          <w:jc w:val="center"/>
        </w:trPr>
        <w:tc>
          <w:tcPr>
            <w:tcW w:w="849" w:type="dxa"/>
          </w:tcPr>
          <w:p w14:paraId="4D18BDFA" w14:textId="415F29C7" w:rsidR="00AF51A7" w:rsidRPr="00AF51A7" w:rsidRDefault="00AF51A7" w:rsidP="00AF51A7">
            <w:r>
              <w:t>02</w:t>
            </w:r>
          </w:p>
        </w:tc>
        <w:tc>
          <w:tcPr>
            <w:tcW w:w="5584" w:type="dxa"/>
            <w:vAlign w:val="center"/>
          </w:tcPr>
          <w:p w14:paraId="447ECBD7" w14:textId="70AA8561" w:rsidR="00AF51A7" w:rsidRPr="00AF51A7" w:rsidRDefault="00AF51A7" w:rsidP="00AF51A7">
            <w:r w:rsidRPr="00AF51A7">
              <w:t>Silla de Ruedas Cuadripléjica 14"</w:t>
            </w:r>
          </w:p>
        </w:tc>
        <w:tc>
          <w:tcPr>
            <w:tcW w:w="1276" w:type="dxa"/>
          </w:tcPr>
          <w:p w14:paraId="4F5ED78A" w14:textId="4C4DE40D" w:rsidR="00AF51A7" w:rsidRP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047F9A36" w14:textId="333D97C6" w:rsidR="00AF51A7" w:rsidRPr="00AF51A7" w:rsidRDefault="00AF51A7" w:rsidP="00AF51A7">
            <w:r>
              <w:t>10</w:t>
            </w:r>
          </w:p>
        </w:tc>
        <w:tc>
          <w:tcPr>
            <w:tcW w:w="1701" w:type="dxa"/>
          </w:tcPr>
          <w:p w14:paraId="2E4BAB43" w14:textId="77777777" w:rsidR="00AF51A7" w:rsidRDefault="00AF51A7" w:rsidP="00AF51A7"/>
        </w:tc>
        <w:tc>
          <w:tcPr>
            <w:tcW w:w="1559" w:type="dxa"/>
          </w:tcPr>
          <w:p w14:paraId="27F5F22C" w14:textId="19D1FA6A" w:rsidR="00AF51A7" w:rsidRDefault="00AF51A7" w:rsidP="00AF51A7">
            <w:r>
              <w:t>N/A</w:t>
            </w:r>
          </w:p>
        </w:tc>
        <w:tc>
          <w:tcPr>
            <w:tcW w:w="1843" w:type="dxa"/>
          </w:tcPr>
          <w:p w14:paraId="21584ABE" w14:textId="77777777" w:rsidR="00AF51A7" w:rsidRDefault="00AF51A7" w:rsidP="00AF51A7"/>
        </w:tc>
      </w:tr>
      <w:tr w:rsidR="00AF51A7" w14:paraId="5996F7FA" w14:textId="77777777" w:rsidTr="00AF1325">
        <w:trPr>
          <w:trHeight w:val="286"/>
          <w:jc w:val="center"/>
        </w:trPr>
        <w:tc>
          <w:tcPr>
            <w:tcW w:w="849" w:type="dxa"/>
          </w:tcPr>
          <w:p w14:paraId="2AB61D79" w14:textId="0A4A0F37" w:rsidR="00AF51A7" w:rsidRPr="00AF51A7" w:rsidRDefault="00AF51A7" w:rsidP="00AF51A7">
            <w:r>
              <w:t>03</w:t>
            </w:r>
          </w:p>
        </w:tc>
        <w:tc>
          <w:tcPr>
            <w:tcW w:w="5584" w:type="dxa"/>
            <w:vAlign w:val="center"/>
          </w:tcPr>
          <w:p w14:paraId="2B095AD5" w14:textId="6320FCF9" w:rsidR="00AF51A7" w:rsidRPr="00AF51A7" w:rsidRDefault="00AF51A7" w:rsidP="00AF51A7">
            <w:r w:rsidRPr="00496A0B">
              <w:t>Silla de ruedas cuadripléjicas No. 16</w:t>
            </w:r>
          </w:p>
        </w:tc>
        <w:tc>
          <w:tcPr>
            <w:tcW w:w="1276" w:type="dxa"/>
          </w:tcPr>
          <w:p w14:paraId="20EE54AE" w14:textId="3EC35008" w:rsidR="00AF51A7" w:rsidRP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72334CA2" w14:textId="24F7E556" w:rsidR="00AF51A7" w:rsidRPr="00AF51A7" w:rsidRDefault="00AF51A7" w:rsidP="00AF51A7">
            <w:r>
              <w:t>5</w:t>
            </w:r>
          </w:p>
        </w:tc>
        <w:tc>
          <w:tcPr>
            <w:tcW w:w="1701" w:type="dxa"/>
          </w:tcPr>
          <w:p w14:paraId="350FD03F" w14:textId="77777777" w:rsidR="00AF51A7" w:rsidRDefault="00AF51A7" w:rsidP="00AF51A7"/>
        </w:tc>
        <w:tc>
          <w:tcPr>
            <w:tcW w:w="1559" w:type="dxa"/>
          </w:tcPr>
          <w:p w14:paraId="3AB4E238" w14:textId="20E0C5CC" w:rsidR="00AF51A7" w:rsidRDefault="00AF51A7" w:rsidP="00AF51A7">
            <w:r>
              <w:t>N/A</w:t>
            </w:r>
          </w:p>
        </w:tc>
        <w:tc>
          <w:tcPr>
            <w:tcW w:w="1843" w:type="dxa"/>
          </w:tcPr>
          <w:p w14:paraId="4857564F" w14:textId="77777777" w:rsidR="00AF51A7" w:rsidRDefault="00AF51A7" w:rsidP="00AF51A7"/>
        </w:tc>
      </w:tr>
      <w:tr w:rsidR="00AF51A7" w14:paraId="0055CBDB" w14:textId="77777777" w:rsidTr="00AF1325">
        <w:trPr>
          <w:trHeight w:val="202"/>
          <w:jc w:val="center"/>
        </w:trPr>
        <w:tc>
          <w:tcPr>
            <w:tcW w:w="849" w:type="dxa"/>
          </w:tcPr>
          <w:p w14:paraId="0FB42583" w14:textId="29AC4568" w:rsidR="00AF51A7" w:rsidRPr="00AF51A7" w:rsidRDefault="00AF51A7" w:rsidP="00AF51A7">
            <w:r>
              <w:t>04</w:t>
            </w:r>
          </w:p>
        </w:tc>
        <w:tc>
          <w:tcPr>
            <w:tcW w:w="5584" w:type="dxa"/>
            <w:vAlign w:val="center"/>
          </w:tcPr>
          <w:p w14:paraId="33C92DD8" w14:textId="04E3AB0D" w:rsidR="00AF51A7" w:rsidRPr="00AF51A7" w:rsidRDefault="00AF51A7" w:rsidP="00AF51A7">
            <w:r w:rsidRPr="00213231">
              <w:t xml:space="preserve">Silla de ruedas </w:t>
            </w:r>
            <w:r w:rsidRPr="00AF51A7">
              <w:t>estándar No. 14</w:t>
            </w:r>
          </w:p>
        </w:tc>
        <w:tc>
          <w:tcPr>
            <w:tcW w:w="1276" w:type="dxa"/>
          </w:tcPr>
          <w:p w14:paraId="47F093DB" w14:textId="1ADCB74E" w:rsidR="00AF51A7" w:rsidRP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736510F9" w14:textId="296DE159" w:rsidR="00AF51A7" w:rsidRPr="00AF51A7" w:rsidRDefault="00AF51A7" w:rsidP="00AF51A7">
            <w:r>
              <w:t>80</w:t>
            </w:r>
          </w:p>
        </w:tc>
        <w:tc>
          <w:tcPr>
            <w:tcW w:w="1701" w:type="dxa"/>
          </w:tcPr>
          <w:p w14:paraId="07490730" w14:textId="77777777" w:rsidR="00AF51A7" w:rsidRDefault="00AF51A7" w:rsidP="00AF51A7"/>
        </w:tc>
        <w:tc>
          <w:tcPr>
            <w:tcW w:w="1559" w:type="dxa"/>
          </w:tcPr>
          <w:p w14:paraId="17A5711D" w14:textId="077DF9D7" w:rsidR="00AF51A7" w:rsidRDefault="00AF51A7" w:rsidP="00AF51A7">
            <w:r>
              <w:t>N/A</w:t>
            </w:r>
          </w:p>
        </w:tc>
        <w:tc>
          <w:tcPr>
            <w:tcW w:w="1843" w:type="dxa"/>
          </w:tcPr>
          <w:p w14:paraId="40F1339C" w14:textId="77777777" w:rsidR="00AF51A7" w:rsidRDefault="00AF51A7" w:rsidP="00AF51A7"/>
        </w:tc>
      </w:tr>
      <w:tr w:rsidR="00AF51A7" w14:paraId="7FE5B10E" w14:textId="77777777" w:rsidTr="00AF1325">
        <w:trPr>
          <w:trHeight w:val="262"/>
          <w:jc w:val="center"/>
        </w:trPr>
        <w:tc>
          <w:tcPr>
            <w:tcW w:w="849" w:type="dxa"/>
          </w:tcPr>
          <w:p w14:paraId="767A3E69" w14:textId="22F33D5F" w:rsidR="00AF51A7" w:rsidRPr="00AF51A7" w:rsidRDefault="00AF51A7" w:rsidP="00AF51A7">
            <w:r>
              <w:t>05</w:t>
            </w:r>
          </w:p>
        </w:tc>
        <w:tc>
          <w:tcPr>
            <w:tcW w:w="5584" w:type="dxa"/>
            <w:vAlign w:val="center"/>
          </w:tcPr>
          <w:p w14:paraId="4124A59A" w14:textId="7C9019F1" w:rsidR="00AF51A7" w:rsidRPr="00AF51A7" w:rsidRDefault="00AF51A7" w:rsidP="00AF51A7">
            <w:r w:rsidRPr="00DE2793">
              <w:t>Bastón Blanco No 48</w:t>
            </w:r>
          </w:p>
        </w:tc>
        <w:tc>
          <w:tcPr>
            <w:tcW w:w="1276" w:type="dxa"/>
          </w:tcPr>
          <w:p w14:paraId="35F1DF9C" w14:textId="4778ED68" w:rsidR="00AF51A7" w:rsidRP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1B1C3545" w14:textId="5A05BA95" w:rsidR="00AF51A7" w:rsidRPr="00AF51A7" w:rsidRDefault="00AF51A7" w:rsidP="00AF51A7">
            <w:r>
              <w:t>70</w:t>
            </w:r>
          </w:p>
        </w:tc>
        <w:tc>
          <w:tcPr>
            <w:tcW w:w="1701" w:type="dxa"/>
          </w:tcPr>
          <w:p w14:paraId="24346A7D" w14:textId="77777777" w:rsidR="00AF51A7" w:rsidRDefault="00AF51A7" w:rsidP="00AF51A7"/>
        </w:tc>
        <w:tc>
          <w:tcPr>
            <w:tcW w:w="1559" w:type="dxa"/>
          </w:tcPr>
          <w:p w14:paraId="09E60FC3" w14:textId="77777777" w:rsidR="00AF51A7" w:rsidRDefault="00AF51A7" w:rsidP="00AF51A7"/>
        </w:tc>
        <w:tc>
          <w:tcPr>
            <w:tcW w:w="1843" w:type="dxa"/>
          </w:tcPr>
          <w:p w14:paraId="59F750DA" w14:textId="77777777" w:rsidR="00AF51A7" w:rsidRDefault="00AF51A7" w:rsidP="00AF51A7"/>
        </w:tc>
      </w:tr>
      <w:tr w:rsidR="00AF51A7" w14:paraId="5CC2008B" w14:textId="77777777" w:rsidTr="00AF1325">
        <w:trPr>
          <w:trHeight w:val="280"/>
          <w:jc w:val="center"/>
        </w:trPr>
        <w:tc>
          <w:tcPr>
            <w:tcW w:w="849" w:type="dxa"/>
          </w:tcPr>
          <w:p w14:paraId="3F6E5A87" w14:textId="04AFA897" w:rsidR="00AF51A7" w:rsidRPr="00AF51A7" w:rsidRDefault="00AF51A7" w:rsidP="00AF51A7">
            <w:r>
              <w:t>06</w:t>
            </w:r>
          </w:p>
        </w:tc>
        <w:tc>
          <w:tcPr>
            <w:tcW w:w="5584" w:type="dxa"/>
            <w:vAlign w:val="center"/>
          </w:tcPr>
          <w:p w14:paraId="0793CCE1" w14:textId="14447467" w:rsidR="00AF51A7" w:rsidRPr="00AF51A7" w:rsidRDefault="00AF51A7" w:rsidP="00AF51A7">
            <w:r w:rsidRPr="00DE2793">
              <w:t xml:space="preserve">Bastón Blanco No </w:t>
            </w:r>
            <w:r w:rsidRPr="00AF51A7">
              <w:t>52</w:t>
            </w:r>
          </w:p>
        </w:tc>
        <w:tc>
          <w:tcPr>
            <w:tcW w:w="1276" w:type="dxa"/>
          </w:tcPr>
          <w:p w14:paraId="4C27936D" w14:textId="4F9E33A9" w:rsidR="00AF51A7" w:rsidRP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254FA593" w14:textId="5DAF27D1" w:rsidR="00AF51A7" w:rsidRPr="00AF51A7" w:rsidRDefault="00AF51A7" w:rsidP="00AF51A7">
            <w:r>
              <w:t>70</w:t>
            </w:r>
          </w:p>
        </w:tc>
        <w:tc>
          <w:tcPr>
            <w:tcW w:w="1701" w:type="dxa"/>
          </w:tcPr>
          <w:p w14:paraId="7B8FBE3B" w14:textId="77777777" w:rsidR="00AF51A7" w:rsidRDefault="00AF51A7" w:rsidP="00AF51A7"/>
        </w:tc>
        <w:tc>
          <w:tcPr>
            <w:tcW w:w="1559" w:type="dxa"/>
          </w:tcPr>
          <w:p w14:paraId="5481E8B9" w14:textId="77777777" w:rsidR="00AF51A7" w:rsidRDefault="00AF51A7" w:rsidP="00AF51A7"/>
        </w:tc>
        <w:tc>
          <w:tcPr>
            <w:tcW w:w="1843" w:type="dxa"/>
          </w:tcPr>
          <w:p w14:paraId="16C9F4D3" w14:textId="77777777" w:rsidR="00AF51A7" w:rsidRDefault="00AF51A7" w:rsidP="00AF51A7"/>
        </w:tc>
      </w:tr>
      <w:tr w:rsidR="00AF51A7" w14:paraId="6D6E787C" w14:textId="77777777" w:rsidTr="00AF1325">
        <w:trPr>
          <w:trHeight w:val="284"/>
          <w:jc w:val="center"/>
        </w:trPr>
        <w:tc>
          <w:tcPr>
            <w:tcW w:w="849" w:type="dxa"/>
          </w:tcPr>
          <w:p w14:paraId="2A2F96B7" w14:textId="27FEE234" w:rsidR="00AF51A7" w:rsidRPr="00AF51A7" w:rsidRDefault="00AF51A7" w:rsidP="00AF51A7">
            <w:r>
              <w:t>07</w:t>
            </w:r>
          </w:p>
        </w:tc>
        <w:tc>
          <w:tcPr>
            <w:tcW w:w="5584" w:type="dxa"/>
            <w:vAlign w:val="center"/>
          </w:tcPr>
          <w:p w14:paraId="7EB5BF39" w14:textId="3209BF3A" w:rsidR="00AF51A7" w:rsidRPr="00AF51A7" w:rsidRDefault="00AF51A7" w:rsidP="00AF51A7">
            <w:r w:rsidRPr="00DE2793">
              <w:t xml:space="preserve">Bastón Blanco No </w:t>
            </w:r>
            <w:r w:rsidRPr="00AF51A7">
              <w:t>50</w:t>
            </w:r>
          </w:p>
        </w:tc>
        <w:tc>
          <w:tcPr>
            <w:tcW w:w="1276" w:type="dxa"/>
          </w:tcPr>
          <w:p w14:paraId="1D75D842" w14:textId="7C5F0C72" w:rsidR="00AF51A7" w:rsidRP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4CF61AD7" w14:textId="02D3CD41" w:rsidR="00AF51A7" w:rsidRPr="00AF51A7" w:rsidRDefault="00AF51A7" w:rsidP="00AF51A7">
            <w:r>
              <w:t>70</w:t>
            </w:r>
          </w:p>
        </w:tc>
        <w:tc>
          <w:tcPr>
            <w:tcW w:w="1701" w:type="dxa"/>
          </w:tcPr>
          <w:p w14:paraId="18709328" w14:textId="77777777" w:rsidR="00AF51A7" w:rsidRDefault="00AF51A7" w:rsidP="00AF51A7"/>
        </w:tc>
        <w:tc>
          <w:tcPr>
            <w:tcW w:w="1559" w:type="dxa"/>
          </w:tcPr>
          <w:p w14:paraId="31CA3255" w14:textId="77777777" w:rsidR="00AF51A7" w:rsidRDefault="00AF51A7" w:rsidP="00AF51A7"/>
        </w:tc>
        <w:tc>
          <w:tcPr>
            <w:tcW w:w="1843" w:type="dxa"/>
          </w:tcPr>
          <w:p w14:paraId="34F9C7B0" w14:textId="77777777" w:rsidR="00AF51A7" w:rsidRDefault="00AF51A7" w:rsidP="00AF51A7"/>
        </w:tc>
      </w:tr>
      <w:tr w:rsidR="00AF51A7" w14:paraId="354432D0" w14:textId="77777777" w:rsidTr="00AF51A7">
        <w:trPr>
          <w:trHeight w:val="94"/>
          <w:jc w:val="center"/>
        </w:trPr>
        <w:tc>
          <w:tcPr>
            <w:tcW w:w="849" w:type="dxa"/>
          </w:tcPr>
          <w:p w14:paraId="46C273F6" w14:textId="7D7B2682" w:rsidR="00AF51A7" w:rsidRPr="00AF51A7" w:rsidRDefault="00AF51A7" w:rsidP="00AF51A7">
            <w:r>
              <w:t>08</w:t>
            </w:r>
          </w:p>
        </w:tc>
        <w:tc>
          <w:tcPr>
            <w:tcW w:w="5584" w:type="dxa"/>
            <w:vAlign w:val="center"/>
          </w:tcPr>
          <w:p w14:paraId="2CE78C85" w14:textId="35A26EB4" w:rsidR="00AF51A7" w:rsidRPr="00AF51A7" w:rsidRDefault="00AF51A7" w:rsidP="00AF51A7">
            <w:r w:rsidRPr="00DE2793">
              <w:t>Bastón de 1 apoyo</w:t>
            </w:r>
          </w:p>
        </w:tc>
        <w:tc>
          <w:tcPr>
            <w:tcW w:w="1276" w:type="dxa"/>
          </w:tcPr>
          <w:p w14:paraId="4A069039" w14:textId="57A7B6BE" w:rsid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78D7C69A" w14:textId="1275EC57" w:rsidR="00AF51A7" w:rsidRDefault="00AF51A7" w:rsidP="00AF51A7">
            <w:r>
              <w:t>400</w:t>
            </w:r>
          </w:p>
        </w:tc>
        <w:tc>
          <w:tcPr>
            <w:tcW w:w="1701" w:type="dxa"/>
          </w:tcPr>
          <w:p w14:paraId="08EAF15E" w14:textId="77777777" w:rsidR="00AF51A7" w:rsidRDefault="00AF51A7" w:rsidP="00AF51A7"/>
        </w:tc>
        <w:tc>
          <w:tcPr>
            <w:tcW w:w="1559" w:type="dxa"/>
          </w:tcPr>
          <w:p w14:paraId="383A5A85" w14:textId="77777777" w:rsidR="00AF51A7" w:rsidRDefault="00AF51A7" w:rsidP="00AF51A7"/>
        </w:tc>
        <w:tc>
          <w:tcPr>
            <w:tcW w:w="1843" w:type="dxa"/>
          </w:tcPr>
          <w:p w14:paraId="31AF8313" w14:textId="77777777" w:rsidR="00AF51A7" w:rsidRDefault="00AF51A7" w:rsidP="00AF51A7"/>
        </w:tc>
      </w:tr>
      <w:tr w:rsidR="00AF51A7" w14:paraId="78ED12A8" w14:textId="77777777" w:rsidTr="00AF1325">
        <w:trPr>
          <w:trHeight w:val="284"/>
          <w:jc w:val="center"/>
        </w:trPr>
        <w:tc>
          <w:tcPr>
            <w:tcW w:w="849" w:type="dxa"/>
          </w:tcPr>
          <w:p w14:paraId="05A4431B" w14:textId="058B931A" w:rsidR="00AF51A7" w:rsidRPr="00AF51A7" w:rsidRDefault="00AF51A7" w:rsidP="00AF51A7">
            <w:r>
              <w:t>09</w:t>
            </w:r>
          </w:p>
        </w:tc>
        <w:tc>
          <w:tcPr>
            <w:tcW w:w="5584" w:type="dxa"/>
            <w:vAlign w:val="center"/>
          </w:tcPr>
          <w:p w14:paraId="09AF1CBB" w14:textId="1FCF1E57" w:rsidR="00AF51A7" w:rsidRPr="00AF51A7" w:rsidRDefault="00AF51A7" w:rsidP="00AF51A7">
            <w:r>
              <w:t xml:space="preserve">Par de </w:t>
            </w:r>
            <w:r w:rsidRPr="00AF51A7">
              <w:t>Muletas axilares para adultos, tamaño 5.10" a 6.6"</w:t>
            </w:r>
          </w:p>
        </w:tc>
        <w:tc>
          <w:tcPr>
            <w:tcW w:w="1276" w:type="dxa"/>
          </w:tcPr>
          <w:p w14:paraId="1DEDF512" w14:textId="581A8B3C" w:rsid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4CDF83C9" w14:textId="50F88226" w:rsidR="00AF51A7" w:rsidRDefault="00AF51A7" w:rsidP="00AF51A7">
            <w:r>
              <w:t>100</w:t>
            </w:r>
          </w:p>
        </w:tc>
        <w:tc>
          <w:tcPr>
            <w:tcW w:w="1701" w:type="dxa"/>
          </w:tcPr>
          <w:p w14:paraId="35CFA477" w14:textId="77777777" w:rsidR="00AF51A7" w:rsidRDefault="00AF51A7" w:rsidP="00AF51A7"/>
        </w:tc>
        <w:tc>
          <w:tcPr>
            <w:tcW w:w="1559" w:type="dxa"/>
          </w:tcPr>
          <w:p w14:paraId="79E53907" w14:textId="77777777" w:rsidR="00AF51A7" w:rsidRDefault="00AF51A7" w:rsidP="00AF51A7"/>
        </w:tc>
        <w:tc>
          <w:tcPr>
            <w:tcW w:w="1843" w:type="dxa"/>
          </w:tcPr>
          <w:p w14:paraId="69C9AC8A" w14:textId="77777777" w:rsidR="00AF51A7" w:rsidRDefault="00AF51A7" w:rsidP="00AF51A7"/>
        </w:tc>
      </w:tr>
      <w:tr w:rsidR="00AF51A7" w14:paraId="5F31C388" w14:textId="77777777" w:rsidTr="00AF1325">
        <w:trPr>
          <w:trHeight w:val="284"/>
          <w:jc w:val="center"/>
        </w:trPr>
        <w:tc>
          <w:tcPr>
            <w:tcW w:w="849" w:type="dxa"/>
          </w:tcPr>
          <w:p w14:paraId="7F8137C3" w14:textId="5EC5779B" w:rsidR="00AF51A7" w:rsidRPr="00AF51A7" w:rsidRDefault="00AF51A7" w:rsidP="00AF51A7">
            <w:r>
              <w:t>10</w:t>
            </w:r>
          </w:p>
        </w:tc>
        <w:tc>
          <w:tcPr>
            <w:tcW w:w="5584" w:type="dxa"/>
            <w:vAlign w:val="center"/>
          </w:tcPr>
          <w:p w14:paraId="1B452C7A" w14:textId="0902D4A9" w:rsidR="00AF51A7" w:rsidRPr="00AF51A7" w:rsidRDefault="00AF51A7" w:rsidP="00AF51A7">
            <w:r>
              <w:t xml:space="preserve">Par de </w:t>
            </w:r>
            <w:r w:rsidRPr="00AF51A7">
              <w:t>Muletas axilares para adultos, tamaño 5.2" a 5.10"</w:t>
            </w:r>
          </w:p>
        </w:tc>
        <w:tc>
          <w:tcPr>
            <w:tcW w:w="1276" w:type="dxa"/>
          </w:tcPr>
          <w:p w14:paraId="47C808E1" w14:textId="0D5C7270" w:rsid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6009814B" w14:textId="68A5D3A7" w:rsidR="00AF51A7" w:rsidRDefault="00AF51A7" w:rsidP="00AF51A7">
            <w:r>
              <w:t>150</w:t>
            </w:r>
          </w:p>
        </w:tc>
        <w:tc>
          <w:tcPr>
            <w:tcW w:w="1701" w:type="dxa"/>
          </w:tcPr>
          <w:p w14:paraId="67B2071D" w14:textId="77777777" w:rsidR="00AF51A7" w:rsidRDefault="00AF51A7" w:rsidP="00AF51A7"/>
        </w:tc>
        <w:tc>
          <w:tcPr>
            <w:tcW w:w="1559" w:type="dxa"/>
          </w:tcPr>
          <w:p w14:paraId="33C7E0D1" w14:textId="77777777" w:rsidR="00AF51A7" w:rsidRDefault="00AF51A7" w:rsidP="00AF51A7"/>
        </w:tc>
        <w:tc>
          <w:tcPr>
            <w:tcW w:w="1843" w:type="dxa"/>
          </w:tcPr>
          <w:p w14:paraId="16088061" w14:textId="77777777" w:rsidR="00AF51A7" w:rsidRDefault="00AF51A7" w:rsidP="00AF51A7"/>
        </w:tc>
      </w:tr>
      <w:tr w:rsidR="00AF51A7" w14:paraId="5C910EBE" w14:textId="77777777" w:rsidTr="00AF51A7">
        <w:trPr>
          <w:trHeight w:val="279"/>
          <w:jc w:val="center"/>
        </w:trPr>
        <w:tc>
          <w:tcPr>
            <w:tcW w:w="849" w:type="dxa"/>
          </w:tcPr>
          <w:p w14:paraId="6CCBD6AA" w14:textId="526E79C4" w:rsidR="00AF51A7" w:rsidRPr="00AF51A7" w:rsidRDefault="00AF51A7" w:rsidP="00AF51A7">
            <w:r>
              <w:t>11</w:t>
            </w:r>
          </w:p>
        </w:tc>
        <w:tc>
          <w:tcPr>
            <w:tcW w:w="5584" w:type="dxa"/>
            <w:vAlign w:val="center"/>
          </w:tcPr>
          <w:p w14:paraId="62F72FF1" w14:textId="515BBCFA" w:rsidR="00AF51A7" w:rsidRPr="00AF51A7" w:rsidRDefault="00AF51A7" w:rsidP="00AF51A7">
            <w:r w:rsidRPr="00213231">
              <w:t xml:space="preserve">Silla de ruedas </w:t>
            </w:r>
            <w:r w:rsidRPr="00AF51A7">
              <w:t>estándar No. 16</w:t>
            </w:r>
          </w:p>
        </w:tc>
        <w:tc>
          <w:tcPr>
            <w:tcW w:w="1276" w:type="dxa"/>
          </w:tcPr>
          <w:p w14:paraId="3FF717E1" w14:textId="2E9EECE8" w:rsid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055BD8BA" w14:textId="3CB5A46E" w:rsidR="00AF51A7" w:rsidRDefault="00AF51A7" w:rsidP="00AF51A7">
            <w:r>
              <w:t>80</w:t>
            </w:r>
          </w:p>
        </w:tc>
        <w:tc>
          <w:tcPr>
            <w:tcW w:w="1701" w:type="dxa"/>
          </w:tcPr>
          <w:p w14:paraId="2F95FDB6" w14:textId="77777777" w:rsidR="00AF51A7" w:rsidRDefault="00AF51A7" w:rsidP="00AF51A7"/>
        </w:tc>
        <w:tc>
          <w:tcPr>
            <w:tcW w:w="1559" w:type="dxa"/>
          </w:tcPr>
          <w:p w14:paraId="2832F40E" w14:textId="4E1045C1" w:rsidR="00AF51A7" w:rsidRDefault="00AF51A7" w:rsidP="00AF51A7">
            <w:r>
              <w:t>N/A</w:t>
            </w:r>
          </w:p>
        </w:tc>
        <w:tc>
          <w:tcPr>
            <w:tcW w:w="1843" w:type="dxa"/>
          </w:tcPr>
          <w:p w14:paraId="45C974C2" w14:textId="77777777" w:rsidR="00AF51A7" w:rsidRDefault="00AF51A7" w:rsidP="00AF51A7"/>
        </w:tc>
      </w:tr>
      <w:tr w:rsidR="00AF51A7" w14:paraId="355F5375" w14:textId="77777777" w:rsidTr="00AF51A7">
        <w:trPr>
          <w:trHeight w:val="257"/>
          <w:jc w:val="center"/>
        </w:trPr>
        <w:tc>
          <w:tcPr>
            <w:tcW w:w="849" w:type="dxa"/>
          </w:tcPr>
          <w:p w14:paraId="790753E3" w14:textId="298A6347" w:rsidR="00AF51A7" w:rsidRPr="00AF51A7" w:rsidRDefault="00AF51A7" w:rsidP="00AF51A7">
            <w:r>
              <w:t>12</w:t>
            </w:r>
          </w:p>
        </w:tc>
        <w:tc>
          <w:tcPr>
            <w:tcW w:w="5584" w:type="dxa"/>
            <w:vAlign w:val="center"/>
          </w:tcPr>
          <w:p w14:paraId="292A34EC" w14:textId="271C9B18" w:rsidR="00AF51A7" w:rsidRPr="00AF51A7" w:rsidRDefault="00AF51A7" w:rsidP="00AF51A7">
            <w:r w:rsidRPr="00AF51A7">
              <w:t>Sillas de baño para personas con discapacidad</w:t>
            </w:r>
          </w:p>
        </w:tc>
        <w:tc>
          <w:tcPr>
            <w:tcW w:w="1276" w:type="dxa"/>
          </w:tcPr>
          <w:p w14:paraId="533D10EF" w14:textId="21F35F4B" w:rsidR="00AF51A7" w:rsidRDefault="00AF51A7" w:rsidP="00AF51A7">
            <w:r>
              <w:t>Unidad</w:t>
            </w:r>
          </w:p>
        </w:tc>
        <w:tc>
          <w:tcPr>
            <w:tcW w:w="1276" w:type="dxa"/>
            <w:vAlign w:val="center"/>
          </w:tcPr>
          <w:p w14:paraId="68BF7A70" w14:textId="1F71E5FB" w:rsidR="00AF51A7" w:rsidRDefault="00AF51A7" w:rsidP="00AF51A7">
            <w:r>
              <w:t>50</w:t>
            </w:r>
          </w:p>
        </w:tc>
        <w:tc>
          <w:tcPr>
            <w:tcW w:w="1701" w:type="dxa"/>
          </w:tcPr>
          <w:p w14:paraId="14C8FDD2" w14:textId="77777777" w:rsidR="00AF51A7" w:rsidRDefault="00AF51A7" w:rsidP="00AF51A7"/>
        </w:tc>
        <w:tc>
          <w:tcPr>
            <w:tcW w:w="1559" w:type="dxa"/>
          </w:tcPr>
          <w:p w14:paraId="7DBE20AD" w14:textId="77777777" w:rsidR="00AF51A7" w:rsidRDefault="00AF51A7" w:rsidP="00AF51A7"/>
        </w:tc>
        <w:tc>
          <w:tcPr>
            <w:tcW w:w="1843" w:type="dxa"/>
          </w:tcPr>
          <w:p w14:paraId="01F88051" w14:textId="77777777" w:rsidR="00AF51A7" w:rsidRDefault="00AF51A7" w:rsidP="00AF51A7"/>
        </w:tc>
      </w:tr>
      <w:tr w:rsidR="0037246F" w14:paraId="16543E0D" w14:textId="77777777" w:rsidTr="00AF51A7">
        <w:trPr>
          <w:trHeight w:val="817"/>
          <w:jc w:val="center"/>
        </w:trPr>
        <w:tc>
          <w:tcPr>
            <w:tcW w:w="14088" w:type="dxa"/>
            <w:gridSpan w:val="7"/>
          </w:tcPr>
          <w:p w14:paraId="39B3E90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600589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C539FE5" w14:textId="77777777" w:rsidR="0037246F" w:rsidRDefault="0037246F" w:rsidP="00014EE3">
      <w:pPr>
        <w:pStyle w:val="Textoindependiente"/>
        <w:spacing w:line="276" w:lineRule="auto"/>
        <w:ind w:right="66"/>
        <w:rPr>
          <w:rFonts w:ascii="Arial" w:hAnsi="Arial" w:cs="Arial"/>
          <w:sz w:val="18"/>
          <w:szCs w:val="22"/>
        </w:rPr>
      </w:pPr>
    </w:p>
    <w:p w14:paraId="6DD8450C" w14:textId="77777777" w:rsidR="00014EE3" w:rsidRPr="00A24343" w:rsidRDefault="00014EE3" w:rsidP="00014EE3">
      <w:pPr>
        <w:pStyle w:val="Textoindependiente"/>
        <w:spacing w:line="276" w:lineRule="auto"/>
        <w:ind w:right="66"/>
        <w:rPr>
          <w:rFonts w:ascii="Arial" w:hAnsi="Arial" w:cs="Arial"/>
          <w:sz w:val="18"/>
          <w:szCs w:val="22"/>
        </w:rPr>
      </w:pPr>
    </w:p>
    <w:p w14:paraId="4F29CF62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205CF7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3F52BE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FA0FED3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527D24" wp14:editId="08979B68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69FD6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27D2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369FD6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88727" w14:textId="77777777" w:rsidR="00303156" w:rsidRDefault="00303156" w:rsidP="001007E7">
      <w:pPr>
        <w:spacing w:after="0" w:line="240" w:lineRule="auto"/>
      </w:pPr>
      <w:r>
        <w:separator/>
      </w:r>
    </w:p>
  </w:endnote>
  <w:endnote w:type="continuationSeparator" w:id="0">
    <w:p w14:paraId="3FB366F4" w14:textId="77777777" w:rsidR="00303156" w:rsidRDefault="0030315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BCB38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E29C3C" wp14:editId="2B90852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98FE9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46B0FC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A498FAE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7E29C3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98FE9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46B0FC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A498FAE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C902426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50534C" wp14:editId="3E9884AB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B9605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50534C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AB9605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0C7829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7C2669D6" wp14:editId="68B72F2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0E900C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12DB3" w14:textId="77777777" w:rsidR="00303156" w:rsidRDefault="00303156" w:rsidP="001007E7">
      <w:pPr>
        <w:spacing w:after="0" w:line="240" w:lineRule="auto"/>
      </w:pPr>
      <w:r>
        <w:separator/>
      </w:r>
    </w:p>
  </w:footnote>
  <w:footnote w:type="continuationSeparator" w:id="0">
    <w:p w14:paraId="14ED7688" w14:textId="77777777" w:rsidR="00303156" w:rsidRDefault="00303156" w:rsidP="001007E7">
      <w:pPr>
        <w:spacing w:after="0" w:line="240" w:lineRule="auto"/>
      </w:pPr>
      <w:r>
        <w:continuationSeparator/>
      </w:r>
    </w:p>
  </w:footnote>
  <w:footnote w:id="1">
    <w:p w14:paraId="5698C11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D353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14EE3"/>
    <w:rsid w:val="00034DD9"/>
    <w:rsid w:val="00041533"/>
    <w:rsid w:val="0004316E"/>
    <w:rsid w:val="001007E7"/>
    <w:rsid w:val="001020C0"/>
    <w:rsid w:val="00123B8D"/>
    <w:rsid w:val="00130425"/>
    <w:rsid w:val="0014583E"/>
    <w:rsid w:val="00157600"/>
    <w:rsid w:val="00170EC5"/>
    <w:rsid w:val="00194FF2"/>
    <w:rsid w:val="001A3338"/>
    <w:rsid w:val="001F73A7"/>
    <w:rsid w:val="00200073"/>
    <w:rsid w:val="00253DBA"/>
    <w:rsid w:val="0026335F"/>
    <w:rsid w:val="00284546"/>
    <w:rsid w:val="002860A4"/>
    <w:rsid w:val="002971F5"/>
    <w:rsid w:val="002A51BE"/>
    <w:rsid w:val="002C4A7E"/>
    <w:rsid w:val="002E1412"/>
    <w:rsid w:val="00301A94"/>
    <w:rsid w:val="00303156"/>
    <w:rsid w:val="00314023"/>
    <w:rsid w:val="0031441A"/>
    <w:rsid w:val="00335227"/>
    <w:rsid w:val="00337AF7"/>
    <w:rsid w:val="00351DE8"/>
    <w:rsid w:val="003534F6"/>
    <w:rsid w:val="0037246F"/>
    <w:rsid w:val="003A4539"/>
    <w:rsid w:val="003B29C3"/>
    <w:rsid w:val="003B38E0"/>
    <w:rsid w:val="00403697"/>
    <w:rsid w:val="0042490F"/>
    <w:rsid w:val="00451516"/>
    <w:rsid w:val="00466B9C"/>
    <w:rsid w:val="004767CC"/>
    <w:rsid w:val="0049643D"/>
    <w:rsid w:val="004C4743"/>
    <w:rsid w:val="004E4F9F"/>
    <w:rsid w:val="00535962"/>
    <w:rsid w:val="005B3870"/>
    <w:rsid w:val="005B442B"/>
    <w:rsid w:val="005D0D63"/>
    <w:rsid w:val="005F0D5D"/>
    <w:rsid w:val="00611A07"/>
    <w:rsid w:val="0062592A"/>
    <w:rsid w:val="006506D0"/>
    <w:rsid w:val="00651E48"/>
    <w:rsid w:val="006709BC"/>
    <w:rsid w:val="00780880"/>
    <w:rsid w:val="007A16AD"/>
    <w:rsid w:val="007B4164"/>
    <w:rsid w:val="007B6F6F"/>
    <w:rsid w:val="007C12EE"/>
    <w:rsid w:val="007C7580"/>
    <w:rsid w:val="007F2BA1"/>
    <w:rsid w:val="00810515"/>
    <w:rsid w:val="0083342F"/>
    <w:rsid w:val="00841F19"/>
    <w:rsid w:val="00854B4F"/>
    <w:rsid w:val="008B3AE5"/>
    <w:rsid w:val="008C3D7D"/>
    <w:rsid w:val="008F362E"/>
    <w:rsid w:val="009002B4"/>
    <w:rsid w:val="009128B5"/>
    <w:rsid w:val="0092273D"/>
    <w:rsid w:val="00957FDA"/>
    <w:rsid w:val="009773D3"/>
    <w:rsid w:val="009A2AEC"/>
    <w:rsid w:val="009B0931"/>
    <w:rsid w:val="009E0472"/>
    <w:rsid w:val="009E1379"/>
    <w:rsid w:val="00A16099"/>
    <w:rsid w:val="00A24343"/>
    <w:rsid w:val="00A640BD"/>
    <w:rsid w:val="00AB4966"/>
    <w:rsid w:val="00AC7631"/>
    <w:rsid w:val="00AD7919"/>
    <w:rsid w:val="00AF0D2F"/>
    <w:rsid w:val="00AF510C"/>
    <w:rsid w:val="00AF51A7"/>
    <w:rsid w:val="00AF5B6B"/>
    <w:rsid w:val="00B3101F"/>
    <w:rsid w:val="00B420BA"/>
    <w:rsid w:val="00B61D08"/>
    <w:rsid w:val="00B62EEF"/>
    <w:rsid w:val="00B82170"/>
    <w:rsid w:val="00B9237C"/>
    <w:rsid w:val="00B97B51"/>
    <w:rsid w:val="00BA51B2"/>
    <w:rsid w:val="00BC1D0C"/>
    <w:rsid w:val="00BC61BD"/>
    <w:rsid w:val="00BD1DC7"/>
    <w:rsid w:val="00BE4FB0"/>
    <w:rsid w:val="00BF1AD5"/>
    <w:rsid w:val="00C66D08"/>
    <w:rsid w:val="00CA4661"/>
    <w:rsid w:val="00CC081D"/>
    <w:rsid w:val="00CE67A3"/>
    <w:rsid w:val="00D24FA7"/>
    <w:rsid w:val="00D64696"/>
    <w:rsid w:val="00D90D49"/>
    <w:rsid w:val="00DC5D96"/>
    <w:rsid w:val="00DD4F3E"/>
    <w:rsid w:val="00E13E55"/>
    <w:rsid w:val="00E14A1A"/>
    <w:rsid w:val="00E31D51"/>
    <w:rsid w:val="00E3360B"/>
    <w:rsid w:val="00E50BF6"/>
    <w:rsid w:val="00E66D8A"/>
    <w:rsid w:val="00E774E3"/>
    <w:rsid w:val="00E77D7B"/>
    <w:rsid w:val="00E83F6D"/>
    <w:rsid w:val="00E96AEE"/>
    <w:rsid w:val="00E96D05"/>
    <w:rsid w:val="00EA7406"/>
    <w:rsid w:val="00EB128A"/>
    <w:rsid w:val="00EC2B05"/>
    <w:rsid w:val="00F116C5"/>
    <w:rsid w:val="00F225BF"/>
    <w:rsid w:val="00F22E90"/>
    <w:rsid w:val="00F25B99"/>
    <w:rsid w:val="00F3521C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EAC1A8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4F3B2-DAE2-4344-8AA8-BDC8DBF76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2</Pages>
  <Words>195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Belgica Samila Fernández De Los Santos</cp:lastModifiedBy>
  <cp:revision>3</cp:revision>
  <cp:lastPrinted>2011-03-04T18:27:00Z</cp:lastPrinted>
  <dcterms:created xsi:type="dcterms:W3CDTF">2026-09-17T21:08:00Z</dcterms:created>
  <dcterms:modified xsi:type="dcterms:W3CDTF">2026-09-17T21:15:00Z</dcterms:modified>
</cp:coreProperties>
</file>