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3420" w14:textId="3270E7D9" w:rsidR="00535962" w:rsidRPr="00F7167E" w:rsidRDefault="00661B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F0A5769" wp14:editId="6B41E924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0" t="0" r="2286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69" cy="968"/>
                            <a:chOff x="9151" y="720"/>
                            <a:chExt cx="2056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5EBE43C3" w14:textId="203E578B" w:rsidR="00840E00" w:rsidRPr="00535962" w:rsidRDefault="00C23348" w:rsidP="00840E0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56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E31C9F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0A5769" id="Group 20" o:spid="_x0000_s1026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69;height:968" coordorigin="9151,720" coordsize="2056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 Narrow" w:hAnsi="Arial Narrow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  <w:sz w:val="22"/>
                              <w:szCs w:val="18"/>
                            </w:rPr>
                          </w:sdtEndPr>
                          <w:sdtContent>
                            <w:p w14:paraId="5EBE43C3" w14:textId="203E578B" w:rsidR="00840E00" w:rsidRPr="00535962" w:rsidRDefault="00C23348" w:rsidP="00840E0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  <w:rFonts w:ascii="Arial Narrow" w:hAnsi="Arial Narrow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56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3E31C9F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C98AC6F" wp14:editId="281BE788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18E11A4" wp14:editId="307B3238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71D361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ACECC4D" wp14:editId="7A808B0C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E11A4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71D361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ACECC4D" wp14:editId="7A808B0C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5D86A9" wp14:editId="7A03C20E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A0E2F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D86A9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2A0E2F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594588B7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3889EB" wp14:editId="7D0FFFDE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F0C58" w14:textId="79255320" w:rsidR="002E1412" w:rsidRPr="002E1412" w:rsidRDefault="002E14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889EB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6B1F0C58" w14:textId="79255320" w:rsidR="002E1412" w:rsidRPr="002E1412" w:rsidRDefault="002E1412" w:rsidP="0083342F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D7DF75" wp14:editId="19A4766E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5F5D7" w14:textId="77777777" w:rsidR="0026335F" w:rsidRPr="0026335F" w:rsidRDefault="000F3AD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7DF75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4DC5F5D7" w14:textId="77777777" w:rsidR="0026335F" w:rsidRPr="0026335F" w:rsidRDefault="00746C0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B9AAD32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01527" wp14:editId="62186609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536EC" w14:textId="77777777" w:rsidR="00F7443C" w:rsidRPr="004767CC" w:rsidRDefault="000F3AD1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015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2D2536EC" w14:textId="77777777" w:rsidR="00F7443C" w:rsidRPr="004767CC" w:rsidRDefault="00746C0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D0F648C" wp14:editId="329143AC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2A7E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648C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7B2A7E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7F33366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807C0E6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C800029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592FF1B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51A352" w14:textId="558F3D6E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35200F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7DF36BE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6072F01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7E80A648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28781F1B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234E078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0383B32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6E7C3189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2D853D3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6B8A6F4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38DBB9C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1790315D" w14:textId="77777777" w:rsidTr="00822B7A">
        <w:trPr>
          <w:trHeight w:val="229"/>
          <w:jc w:val="center"/>
        </w:trPr>
        <w:tc>
          <w:tcPr>
            <w:tcW w:w="0" w:type="auto"/>
          </w:tcPr>
          <w:p w14:paraId="34728D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299E24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2F2D9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99B0B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C0B9EC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4D6C37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E153BD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FA492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917EF0B" w14:textId="77777777" w:rsidTr="00822B7A">
        <w:trPr>
          <w:trHeight w:val="211"/>
          <w:jc w:val="center"/>
        </w:trPr>
        <w:tc>
          <w:tcPr>
            <w:tcW w:w="0" w:type="auto"/>
          </w:tcPr>
          <w:p w14:paraId="11C271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B7C0A7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0AA1F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97A87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A9E2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C6AA3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21AC0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76502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BB09E3B" w14:textId="77777777" w:rsidTr="00822B7A">
        <w:trPr>
          <w:trHeight w:val="229"/>
          <w:jc w:val="center"/>
        </w:trPr>
        <w:tc>
          <w:tcPr>
            <w:tcW w:w="0" w:type="auto"/>
          </w:tcPr>
          <w:p w14:paraId="663A43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432C8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B3B8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68DF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0570C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68D7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B24DF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08C91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3CAC85" w14:textId="77777777" w:rsidTr="00822B7A">
        <w:trPr>
          <w:trHeight w:val="229"/>
          <w:jc w:val="center"/>
        </w:trPr>
        <w:tc>
          <w:tcPr>
            <w:tcW w:w="0" w:type="auto"/>
          </w:tcPr>
          <w:p w14:paraId="21B31F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FC71C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8F2D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3BF35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98534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63E8C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8A48E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C0D7B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E039E38" w14:textId="77777777" w:rsidTr="00822B7A">
        <w:trPr>
          <w:trHeight w:val="229"/>
          <w:jc w:val="center"/>
        </w:trPr>
        <w:tc>
          <w:tcPr>
            <w:tcW w:w="0" w:type="auto"/>
          </w:tcPr>
          <w:p w14:paraId="1EB345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E7882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25368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A9D3A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42881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F39C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CC932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DA7EB8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CEC62A2" w14:textId="77777777" w:rsidTr="00822B7A">
        <w:trPr>
          <w:trHeight w:val="229"/>
          <w:jc w:val="center"/>
        </w:trPr>
        <w:tc>
          <w:tcPr>
            <w:tcW w:w="0" w:type="auto"/>
          </w:tcPr>
          <w:p w14:paraId="3BD98D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241E17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7A11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3012B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F5DF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87109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D9412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49681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38D52F9" w14:textId="77777777" w:rsidTr="00822B7A">
        <w:trPr>
          <w:trHeight w:val="229"/>
          <w:jc w:val="center"/>
        </w:trPr>
        <w:tc>
          <w:tcPr>
            <w:tcW w:w="0" w:type="auto"/>
          </w:tcPr>
          <w:p w14:paraId="4390C9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47BF1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E98F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83AD3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3D340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4E60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BE1F6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6C7A1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54959E" w14:textId="77777777" w:rsidTr="00822B7A">
        <w:trPr>
          <w:trHeight w:val="211"/>
          <w:jc w:val="center"/>
        </w:trPr>
        <w:tc>
          <w:tcPr>
            <w:tcW w:w="0" w:type="auto"/>
          </w:tcPr>
          <w:p w14:paraId="7FB4EF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B54E1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5DFFB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B2713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53150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F9D5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E8A48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A0CF6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724918D" w14:textId="77777777" w:rsidTr="00822B7A">
        <w:trPr>
          <w:trHeight w:val="229"/>
          <w:jc w:val="center"/>
        </w:trPr>
        <w:tc>
          <w:tcPr>
            <w:tcW w:w="0" w:type="auto"/>
          </w:tcPr>
          <w:p w14:paraId="3DFCB8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350012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F48AB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1D9DD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E1E6F3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09C78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DC1EE7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3E5EF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84510EE" w14:textId="77777777" w:rsidTr="00822B7A">
        <w:trPr>
          <w:trHeight w:val="229"/>
          <w:jc w:val="center"/>
        </w:trPr>
        <w:tc>
          <w:tcPr>
            <w:tcW w:w="0" w:type="auto"/>
          </w:tcPr>
          <w:p w14:paraId="60F09C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9A054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6CA22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3AAE3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DE558B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2897AD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F3B390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E081C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CA73FFE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174EE2B2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485B7DF6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8FC222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BB71F8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B42B8A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9B269F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4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861CA" w14:textId="77777777" w:rsidR="005217AE" w:rsidRDefault="005217AE" w:rsidP="001007E7">
      <w:pPr>
        <w:spacing w:after="0" w:line="240" w:lineRule="auto"/>
      </w:pPr>
      <w:r>
        <w:separator/>
      </w:r>
    </w:p>
  </w:endnote>
  <w:endnote w:type="continuationSeparator" w:id="0">
    <w:p w14:paraId="240C1C7C" w14:textId="77777777" w:rsidR="005217AE" w:rsidRDefault="005217A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C0F78" w14:textId="77777777" w:rsidR="001007E7" w:rsidRDefault="00830A6F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22EEB8" wp14:editId="482CC922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634CD6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22EEB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30634CD6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2CF158" wp14:editId="4C33AE8F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B13914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AE7890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92CF158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25B13914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AE78903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7FA2870" w14:textId="77777777" w:rsidR="001007E7" w:rsidRDefault="002356C0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5BC8BDF" wp14:editId="5D4EE7BD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EE3339" w14:textId="77777777" w:rsidR="00B97B51" w:rsidRDefault="00B97B51" w:rsidP="00B97B51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572FBFB6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0D528" w14:textId="77777777" w:rsidR="005217AE" w:rsidRDefault="005217AE" w:rsidP="001007E7">
      <w:pPr>
        <w:spacing w:after="0" w:line="240" w:lineRule="auto"/>
      </w:pPr>
      <w:r>
        <w:separator/>
      </w:r>
    </w:p>
  </w:footnote>
  <w:footnote w:type="continuationSeparator" w:id="0">
    <w:p w14:paraId="44B9E239" w14:textId="77777777" w:rsidR="005217AE" w:rsidRDefault="005217A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8810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019CE"/>
    <w:rsid w:val="0001679F"/>
    <w:rsid w:val="00034DD9"/>
    <w:rsid w:val="00090E8D"/>
    <w:rsid w:val="000A5DAC"/>
    <w:rsid w:val="000B3B70"/>
    <w:rsid w:val="000F3AD1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25294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5200F"/>
    <w:rsid w:val="003B38E0"/>
    <w:rsid w:val="003F0543"/>
    <w:rsid w:val="004008E7"/>
    <w:rsid w:val="0042490F"/>
    <w:rsid w:val="00446540"/>
    <w:rsid w:val="00466B9C"/>
    <w:rsid w:val="004762B3"/>
    <w:rsid w:val="004767CC"/>
    <w:rsid w:val="004C4743"/>
    <w:rsid w:val="005217AE"/>
    <w:rsid w:val="0053293F"/>
    <w:rsid w:val="00535962"/>
    <w:rsid w:val="00551CCA"/>
    <w:rsid w:val="005B442B"/>
    <w:rsid w:val="00602C05"/>
    <w:rsid w:val="00607EC3"/>
    <w:rsid w:val="00611A07"/>
    <w:rsid w:val="0062592A"/>
    <w:rsid w:val="006506D0"/>
    <w:rsid w:val="00651E48"/>
    <w:rsid w:val="00661BA9"/>
    <w:rsid w:val="00662161"/>
    <w:rsid w:val="006709BC"/>
    <w:rsid w:val="006758C0"/>
    <w:rsid w:val="006A43C4"/>
    <w:rsid w:val="00717FB0"/>
    <w:rsid w:val="007372FF"/>
    <w:rsid w:val="00746C0C"/>
    <w:rsid w:val="007563D3"/>
    <w:rsid w:val="00780880"/>
    <w:rsid w:val="0078484A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A3CFB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23348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23A03"/>
    <w:rsid w:val="00E703F3"/>
    <w:rsid w:val="00E81276"/>
    <w:rsid w:val="00EA7406"/>
    <w:rsid w:val="00EA795D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2FAA6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2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1276"/>
    <w:rPr>
      <w:vertAlign w:val="superscript"/>
    </w:rPr>
  </w:style>
  <w:style w:type="paragraph" w:styleId="BodyTextIndent">
    <w:name w:val="Body Text Indent"/>
    <w:basedOn w:val="Normal"/>
    <w:link w:val="BodyTextIndentCh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DefaultParagraphFont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940877-06C9-4A35-8D29-D99C736D6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425D10-39C4-49F6-87AF-4E05CB20208E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customXml/itemProps4.xml><?xml version="1.0" encoding="utf-8"?>
<ds:datastoreItem xmlns:ds="http://schemas.openxmlformats.org/officeDocument/2006/customXml" ds:itemID="{B23ABE50-6956-49F5-AD52-C48CCA54A0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Vladimir Cordero</cp:lastModifiedBy>
  <cp:revision>9</cp:revision>
  <cp:lastPrinted>2011-03-04T19:05:00Z</cp:lastPrinted>
  <dcterms:created xsi:type="dcterms:W3CDTF">2025-03-17T20:03:00Z</dcterms:created>
  <dcterms:modified xsi:type="dcterms:W3CDTF">2026-06-05T19:41:00Z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