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54A85" w14:textId="77777777" w:rsidR="00535962" w:rsidRPr="00F7167E" w:rsidRDefault="00FA2AF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177EF48" wp14:editId="21238D53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F0F9A0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77EF48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TKu6gEAALc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" filled="f" stroked="f">
                <v:textbox inset="0,0,0,0">
                  <w:txbxContent>
                    <w:p w14:paraId="75F0F9A0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58245" behindDoc="0" locked="0" layoutInCell="1" allowOverlap="1" wp14:anchorId="6BF17FD8" wp14:editId="2AC2616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E1E8CE4" wp14:editId="7510120B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686C68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E8CE4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" filled="f" stroked="f">
                <v:textbox>
                  <w:txbxContent>
                    <w:p w14:paraId="39686C68" w14:textId="77777777" w:rsidR="0026335F" w:rsidRPr="0026335F" w:rsidRDefault="00A008A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4" behindDoc="0" locked="0" layoutInCell="1" allowOverlap="1" wp14:anchorId="04911CB9" wp14:editId="4E0787E6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6B9D6514" w14:textId="77777777"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A361CA3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911CB9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B9D6514" w14:textId="77777777"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5A361CA3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F56038" wp14:editId="0D78F9C5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2C4006C4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F683DEC" wp14:editId="0D1C7F9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F56038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2C4006C4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F683DEC" wp14:editId="0D1C7F99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178A5CF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512C198" wp14:editId="6B99EBE9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BC0C1C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2C198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" filled="f" stroked="f">
                <v:textbox>
                  <w:txbxContent>
                    <w:p w14:paraId="39BC0C1C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C7DD9B4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0AFC480D" wp14:editId="0B64DEB0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8DF804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C480D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" stroked="f">
                <v:textbox>
                  <w:txbxContent>
                    <w:p w14:paraId="148DF804" w14:textId="77777777" w:rsidR="002E1412" w:rsidRPr="002E1412" w:rsidRDefault="00A008A4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15B09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225A2B2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37BFAFC0" wp14:editId="4FC619DD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CB39E3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FAFC0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" stroked="f">
                <v:textbox>
                  <w:txbxContent>
                    <w:p w14:paraId="65CB39E3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58DF65D2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7DDB0734" wp14:editId="56B04083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A9071F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B0734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" stroked="f">
                <v:textbox>
                  <w:txbxContent>
                    <w:p w14:paraId="6FA9071F" w14:textId="77777777" w:rsidR="002E1412" w:rsidRPr="002E1412" w:rsidRDefault="00A008A4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D521D5B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23CED66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166C2485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DC1BA36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C1196C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69D28FCF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39900933" w14:textId="77777777" w:rsidTr="00E82502">
        <w:trPr>
          <w:cantSplit/>
          <w:trHeight w:val="440"/>
        </w:trPr>
        <w:tc>
          <w:tcPr>
            <w:tcW w:w="9252" w:type="dxa"/>
          </w:tcPr>
          <w:p w14:paraId="4DE3DC87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3BB2022F" w14:textId="77777777" w:rsidTr="00E82502">
        <w:trPr>
          <w:cantSplit/>
          <w:trHeight w:val="440"/>
        </w:trPr>
        <w:tc>
          <w:tcPr>
            <w:tcW w:w="9252" w:type="dxa"/>
          </w:tcPr>
          <w:p w14:paraId="65BDC16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2C3D572A" w14:textId="77777777" w:rsidTr="00E82502">
        <w:trPr>
          <w:cantSplit/>
          <w:trHeight w:val="440"/>
        </w:trPr>
        <w:tc>
          <w:tcPr>
            <w:tcW w:w="9252" w:type="dxa"/>
          </w:tcPr>
          <w:p w14:paraId="370A968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37040F76" w14:textId="77777777" w:rsidTr="00E82502">
        <w:trPr>
          <w:cantSplit/>
          <w:trHeight w:val="440"/>
        </w:trPr>
        <w:tc>
          <w:tcPr>
            <w:tcW w:w="9252" w:type="dxa"/>
          </w:tcPr>
          <w:p w14:paraId="4845C0D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F33A61D" w14:textId="77777777" w:rsidTr="00E82502">
        <w:trPr>
          <w:cantSplit/>
          <w:trHeight w:val="440"/>
        </w:trPr>
        <w:tc>
          <w:tcPr>
            <w:tcW w:w="9252" w:type="dxa"/>
          </w:tcPr>
          <w:p w14:paraId="31D1F86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DAAB561" w14:textId="77777777" w:rsidTr="00E82502">
        <w:trPr>
          <w:cantSplit/>
          <w:trHeight w:val="440"/>
        </w:trPr>
        <w:tc>
          <w:tcPr>
            <w:tcW w:w="9252" w:type="dxa"/>
          </w:tcPr>
          <w:p w14:paraId="5B789BCC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CFDC53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6E839C3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A0D67B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F4FA64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8FD1E16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4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6CC36" w14:textId="77777777" w:rsidR="001539BF" w:rsidRDefault="001539BF" w:rsidP="001007E7">
      <w:pPr>
        <w:spacing w:after="0" w:line="240" w:lineRule="auto"/>
      </w:pPr>
      <w:r>
        <w:separator/>
      </w:r>
    </w:p>
  </w:endnote>
  <w:endnote w:type="continuationSeparator" w:id="0">
    <w:p w14:paraId="4FBA2C01" w14:textId="77777777" w:rsidR="001539BF" w:rsidRDefault="001539B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1CB7B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58242" behindDoc="0" locked="0" layoutInCell="1" allowOverlap="1" wp14:anchorId="54429072" wp14:editId="18AC506A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595B4AC" wp14:editId="7B40ECDE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57C39C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56F805E5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95B4A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" filled="f" stroked="f">
              <v:textbox inset="0,0,0,0">
                <w:txbxContent>
                  <w:p w14:paraId="1957C39C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56F805E5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4CBFE4F" wp14:editId="20E7C157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A2E6AE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CBFE4F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py6AEAALwDAAAOAAAAZHJzL2Uyb0RvYy54bWysU9tu2zAMfR+wfxD0vtjpkC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" filled="f" stroked="f">
              <v:textbox inset="0,0,0,0">
                <w:txbxContent>
                  <w:p w14:paraId="1EA2E6AE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3A7E4C2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AFFAD5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DAA75D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F76B335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7C5E1C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5ED77" w14:textId="77777777" w:rsidR="001539BF" w:rsidRDefault="001539BF" w:rsidP="001007E7">
      <w:pPr>
        <w:spacing w:after="0" w:line="240" w:lineRule="auto"/>
      </w:pPr>
      <w:r>
        <w:separator/>
      </w:r>
    </w:p>
  </w:footnote>
  <w:footnote w:type="continuationSeparator" w:id="0">
    <w:p w14:paraId="31EBC58F" w14:textId="77777777" w:rsidR="001539BF" w:rsidRDefault="001539B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39BF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3E4B80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008A4"/>
    <w:rsid w:val="00A16099"/>
    <w:rsid w:val="00A640BD"/>
    <w:rsid w:val="00A641A7"/>
    <w:rsid w:val="00A66DDA"/>
    <w:rsid w:val="00A72F42"/>
    <w:rsid w:val="00AD7919"/>
    <w:rsid w:val="00AF2E6B"/>
    <w:rsid w:val="00B62EEF"/>
    <w:rsid w:val="00B9719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C5D619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0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b48405fa3293aaa844ede31e843ea634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de53a2e2e52adcd536f59747ecff1379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402126-6197-475E-9617-42C5D9B8900F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customXml/itemProps3.xml><?xml version="1.0" encoding="utf-8"?>
<ds:datastoreItem xmlns:ds="http://schemas.openxmlformats.org/officeDocument/2006/customXml" ds:itemID="{04C9A760-55C0-418C-AD9C-757B77B2F0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D12A52-546C-432F-9DB2-24750DA07A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ebc3c3-48af-4073-a293-dba40ad514ce"/>
    <ds:schemaRef ds:uri="9ffd14d9-7aa0-4ca3-81b5-9762f912e3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Aneudys Rodríguez</cp:lastModifiedBy>
  <cp:revision>3</cp:revision>
  <cp:lastPrinted>2011-03-04T18:48:00Z</cp:lastPrinted>
  <dcterms:created xsi:type="dcterms:W3CDTF">2021-11-22T14:53:00Z</dcterms:created>
  <dcterms:modified xsi:type="dcterms:W3CDTF">2025-08-25T20:36:00Z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Order">
    <vt:r8>1570800</vt:r8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