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68320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A87DBB1" wp14:editId="1903C076">
                <wp:simplePos x="0" y="0"/>
                <wp:positionH relativeFrom="column">
                  <wp:posOffset>7172960</wp:posOffset>
                </wp:positionH>
                <wp:positionV relativeFrom="paragraph">
                  <wp:posOffset>-581025</wp:posOffset>
                </wp:positionV>
                <wp:extent cx="1790065" cy="701040"/>
                <wp:effectExtent l="19050" t="0" r="1968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0065" cy="701040"/>
                          <a:chOff x="12702" y="523"/>
                          <a:chExt cx="2819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02" y="561"/>
                            <a:ext cx="2819" cy="968"/>
                            <a:chOff x="8953" y="720"/>
                            <a:chExt cx="2347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77"/>
                              <a:ext cx="234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2F72F3" w:rsidP="00957FDA">
                                    <w:pPr>
                                      <w:jc w:val="center"/>
                                    </w:pPr>
                                    <w:r w:rsidRPr="002F72F3">
                                      <w:rPr>
                                        <w:rStyle w:val="Style2"/>
                                      </w:rPr>
                                      <w:t>ETED-CCC-CS-2026-0006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87DBB1" id="Group 21" o:spid="_x0000_s1026" style="position:absolute;margin-left:564.8pt;margin-top:-45.75pt;width:140.95pt;height:55.2pt;z-index:251697152" coordorigin="12702,523" coordsize="281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702;top:561;width:2819;height:968" coordorigin="8953,720" coordsize="234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53;top:1077;width:234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2F72F3" w:rsidP="00957FDA">
                              <w:pPr>
                                <w:jc w:val="center"/>
                              </w:pPr>
                              <w:r w:rsidRPr="002F72F3">
                                <w:rPr>
                                  <w:rStyle w:val="Style2"/>
                                </w:rPr>
                                <w:t>ETED-CCC-CS-2026-0006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A4669">
        <w:rPr>
          <w:noProof/>
          <w:lang w:val="es-DO" w:eastAsia="es-DO"/>
        </w:rPr>
        <w:drawing>
          <wp:anchor distT="0" distB="0" distL="114300" distR="114300" simplePos="0" relativeHeight="251702272" behindDoc="1" locked="0" layoutInCell="1" allowOverlap="1" wp14:anchorId="21671E7C" wp14:editId="0C0934D2">
            <wp:simplePos x="0" y="0"/>
            <wp:positionH relativeFrom="column">
              <wp:posOffset>3729052</wp:posOffset>
            </wp:positionH>
            <wp:positionV relativeFrom="paragraph">
              <wp:posOffset>-657689</wp:posOffset>
            </wp:positionV>
            <wp:extent cx="1184745" cy="779145"/>
            <wp:effectExtent l="0" t="0" r="0" b="1905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745" cy="77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6DC2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1D50609" wp14:editId="545544DC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2F72F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A4669">
                                  <w:rPr>
                                    <w:rStyle w:val="Style6"/>
                                  </w:rPr>
                                  <w:t>EMPRESA DE TRANSMISION ELECTRICA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50609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uO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VQ17jo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:rsidR="002E1412" w:rsidRPr="002E1412" w:rsidRDefault="00C94C4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4669">
                            <w:rPr>
                              <w:rStyle w:val="Style6"/>
                            </w:rPr>
                            <w:t>EMPRESA DE TRANSMISION ELECTRICA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56DC2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3F9199" wp14:editId="2FC1871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F9199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056DC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67E4B5" wp14:editId="62BDB07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1C009D5" wp14:editId="2F460F0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7E4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1C009D5" wp14:editId="2F460F0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5451B5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DEC1B9" wp14:editId="3EBAAD6D">
                <wp:simplePos x="0" y="0"/>
                <wp:positionH relativeFrom="column">
                  <wp:posOffset>7600950</wp:posOffset>
                </wp:positionH>
                <wp:positionV relativeFrom="paragraph">
                  <wp:posOffset>36195</wp:posOffset>
                </wp:positionV>
                <wp:extent cx="1520825" cy="4191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F72F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-1655436032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8320F">
                                  <w:rPr>
                                    <w:rStyle w:val="Style5"/>
                                    <w:lang w:val="es-DO"/>
                                  </w:rPr>
                                  <w:t>00</w:t>
                                </w:r>
                                <w:r w:rsidR="005451B5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68320F">
                                  <w:rPr>
                                    <w:rStyle w:val="Style5"/>
                                  </w:rPr>
                                  <w:t>marzo</w:t>
                                </w:r>
                                <w:r w:rsidR="005451B5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EC1B9" id="Text Box 12" o:spid="_x0000_s1034" type="#_x0000_t202" style="position:absolute;margin-left:598.5pt;margin-top:2.85pt;width:119.75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" filled="f" stroked="f">
                <v:textbox>
                  <w:txbxContent>
                    <w:p w:rsidR="0026335F" w:rsidRPr="0026335F" w:rsidRDefault="0006136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-1655436032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8320F">
                            <w:rPr>
                              <w:rStyle w:val="Style5"/>
                              <w:lang w:val="es-DO"/>
                            </w:rPr>
                            <w:t>00</w:t>
                          </w:r>
                          <w:r w:rsidR="005451B5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68320F">
                            <w:rPr>
                              <w:rStyle w:val="Style5"/>
                            </w:rPr>
                            <w:t>marzo</w:t>
                          </w:r>
                          <w:r w:rsidR="005451B5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BBFE49" wp14:editId="4017086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2F72F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947736080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BFE49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5451B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947736080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056DC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67AF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F72F3">
                              <w:fldChar w:fldCharType="begin"/>
                            </w:r>
                            <w:r w:rsidR="002F72F3">
                              <w:instrText xml:space="preserve"> NUMPAGES   \* MERGEFORMAT </w:instrText>
                            </w:r>
                            <w:r w:rsidR="002F72F3">
                              <w:fldChar w:fldCharType="separate"/>
                            </w:r>
                            <w:r w:rsidR="00367AF8" w:rsidRPr="00367AF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F72F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67AF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367AF8" w:rsidRPr="00367AF8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B65B2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5451B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5451B5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:rsidR="0037246F" w:rsidRDefault="0037246F" w:rsidP="0068320F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5451B5" w:rsidP="00BB657B">
            <w:pPr>
              <w:spacing w:after="0" w:line="240" w:lineRule="auto"/>
            </w:pPr>
            <w:r>
              <w:t>UD</w:t>
            </w:r>
          </w:p>
        </w:tc>
        <w:tc>
          <w:tcPr>
            <w:tcW w:w="1276" w:type="dxa"/>
          </w:tcPr>
          <w:p w:rsidR="0037246F" w:rsidRDefault="005451B5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1701" w:type="dxa"/>
          </w:tcPr>
          <w:p w:rsidR="0037246F" w:rsidRDefault="0037246F" w:rsidP="00CB75FC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CB75FC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CB75FC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5451B5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RD$</w:t>
            </w:r>
            <w:bookmarkStart w:id="0" w:name="_GoBack"/>
            <w:bookmarkEnd w:id="0"/>
          </w:p>
          <w:p w:rsidR="0068320F" w:rsidRPr="0037246F" w:rsidRDefault="0037246F" w:rsidP="0068320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="005451B5">
              <w:t xml:space="preserve"> </w:t>
            </w:r>
          </w:p>
          <w:p w:rsidR="00132D69" w:rsidRPr="0037246F" w:rsidRDefault="00132D69" w:rsidP="005451B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Default="005451B5" w:rsidP="005451B5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>en calidad de</w:t>
      </w:r>
      <w:r>
        <w:t xml:space="preserve"> REPRESENTANTE LEGAL</w:t>
      </w:r>
      <w:r w:rsidR="0037246F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 w:rsidRPr="005451B5">
        <w:t xml:space="preserve">       </w:t>
      </w:r>
    </w:p>
    <w:p w:rsidR="005451B5" w:rsidRPr="00403697" w:rsidRDefault="005451B5" w:rsidP="005451B5">
      <w:pPr>
        <w:rPr>
          <w:color w:val="000000"/>
          <w:sz w:val="20"/>
          <w:szCs w:val="20"/>
        </w:rPr>
      </w:pPr>
      <w:r w:rsidRPr="005451B5">
        <w:t xml:space="preserve">Cecilio Santana Silvestre, </w:t>
      </w:r>
      <w:proofErr w:type="spellStart"/>
      <w:r w:rsidRPr="005451B5">
        <w:t>Msc</w:t>
      </w:r>
      <w:proofErr w:type="spellEnd"/>
      <w:r w:rsidRPr="005451B5">
        <w:t xml:space="preserve"> </w:t>
      </w:r>
    </w:p>
    <w:p w:rsidR="007B4164" w:rsidRPr="0037246F" w:rsidRDefault="00056DC2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320F">
        <w:t>00/00</w:t>
      </w:r>
      <w:r w:rsidR="005451B5">
        <w:t>/2026</w: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056DC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056DC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56DC2"/>
    <w:rsid w:val="001007E7"/>
    <w:rsid w:val="001020C0"/>
    <w:rsid w:val="00123B8D"/>
    <w:rsid w:val="00132D69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2F72F3"/>
    <w:rsid w:val="00314023"/>
    <w:rsid w:val="0031441A"/>
    <w:rsid w:val="00351DE8"/>
    <w:rsid w:val="00367AF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451B5"/>
    <w:rsid w:val="005B322F"/>
    <w:rsid w:val="005B442B"/>
    <w:rsid w:val="005D0D63"/>
    <w:rsid w:val="00611A07"/>
    <w:rsid w:val="0062592A"/>
    <w:rsid w:val="006506D0"/>
    <w:rsid w:val="00651E48"/>
    <w:rsid w:val="00654BE6"/>
    <w:rsid w:val="006709BC"/>
    <w:rsid w:val="0068320F"/>
    <w:rsid w:val="006F3D4F"/>
    <w:rsid w:val="00780880"/>
    <w:rsid w:val="00782269"/>
    <w:rsid w:val="007B4164"/>
    <w:rsid w:val="007B6F6F"/>
    <w:rsid w:val="00810515"/>
    <w:rsid w:val="0083342F"/>
    <w:rsid w:val="00854B4F"/>
    <w:rsid w:val="008A4669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65B2E"/>
    <w:rsid w:val="00B82170"/>
    <w:rsid w:val="00B9237C"/>
    <w:rsid w:val="00B97B51"/>
    <w:rsid w:val="00BC1D0C"/>
    <w:rsid w:val="00BC61BD"/>
    <w:rsid w:val="00BE4FB0"/>
    <w:rsid w:val="00BF1AD5"/>
    <w:rsid w:val="00C66D08"/>
    <w:rsid w:val="00C94C45"/>
    <w:rsid w:val="00CA4661"/>
    <w:rsid w:val="00CB75FC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429A8-D403-4D57-87DE-80585E3E3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97</TotalTime>
  <Pages>1</Pages>
  <Words>70</Words>
  <Characters>387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Nestor Carlos Otaño Valdez AL-11</cp:lastModifiedBy>
  <cp:revision>14</cp:revision>
  <cp:lastPrinted>2026-02-26T20:55:00Z</cp:lastPrinted>
  <dcterms:created xsi:type="dcterms:W3CDTF">2026-02-09T15:42:00Z</dcterms:created>
  <dcterms:modified xsi:type="dcterms:W3CDTF">2026-03-12T18:26:00Z</dcterms:modified>
</cp:coreProperties>
</file>