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8461" w14:textId="578666B8" w:rsidR="00535962" w:rsidRPr="00F7167E" w:rsidRDefault="00C54C4C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0CBB1310">
                <wp:simplePos x="0" y="0"/>
                <wp:positionH relativeFrom="column">
                  <wp:posOffset>4495800</wp:posOffset>
                </wp:positionH>
                <wp:positionV relativeFrom="paragraph">
                  <wp:posOffset>161925</wp:posOffset>
                </wp:positionV>
                <wp:extent cx="19056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6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184AC931" w:rsidR="0026335F" w:rsidRPr="0026335F" w:rsidRDefault="006945F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53A2">
                                  <w:rPr>
                                    <w:rStyle w:val="Style5"/>
                                    <w:lang w:val="es-DO"/>
                                  </w:rPr>
                                  <w:t>17</w:t>
                                </w:r>
                                <w:r w:rsidR="00C54C4C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4pt;margin-top:12.75pt;width:150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21jtwIAALs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" filled="f" stroked="f">
                <v:textbox>
                  <w:txbxContent>
                    <w:p w14:paraId="14653FD5" w14:textId="184AC931" w:rsidR="0026335F" w:rsidRPr="0026335F" w:rsidRDefault="006B53A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17</w:t>
                          </w:r>
                          <w:r w:rsidR="00C54C4C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50B5A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22821749">
                <wp:simplePos x="0" y="0"/>
                <wp:positionH relativeFrom="column">
                  <wp:posOffset>4714875</wp:posOffset>
                </wp:positionH>
                <wp:positionV relativeFrom="paragraph">
                  <wp:posOffset>-590550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1011"/>
                            <a:chOff x="9151" y="720"/>
                            <a:chExt cx="2034" cy="94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6" y="111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017FD027" w:rsidR="001466B0" w:rsidRPr="00535962" w:rsidRDefault="009446EA" w:rsidP="001466B0">
                                    <w:pPr>
                                      <w:jc w:val="center"/>
                                    </w:pPr>
                                    <w:r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B4686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11</w:t>
                                    </w:r>
                                    <w:r w:rsidR="00EB20C2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7" style="position:absolute;margin-left:371.25pt;margin-top:-46.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43;height:1011" coordorigin="9151,720" coordsize="203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76;top:111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017FD027" w:rsidR="001466B0" w:rsidRPr="00535962" w:rsidRDefault="009446EA" w:rsidP="001466B0">
                              <w:pPr>
                                <w:jc w:val="center"/>
                              </w:pPr>
                              <w:r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B4686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11</w:t>
                              </w:r>
                              <w:r w:rsidR="00EB20C2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5A87"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593ED13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51FEF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14:paraId="13EC5B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6945F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6945F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9CD08" w14:textId="77777777" w:rsidR="006945FC" w:rsidRDefault="006945FC" w:rsidP="001007E7">
      <w:pPr>
        <w:spacing w:after="0" w:line="240" w:lineRule="auto"/>
      </w:pPr>
      <w:r>
        <w:separator/>
      </w:r>
    </w:p>
  </w:endnote>
  <w:endnote w:type="continuationSeparator" w:id="0">
    <w:p w14:paraId="31F584BD" w14:textId="77777777" w:rsidR="006945FC" w:rsidRDefault="006945F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0549D" w14:textId="77777777" w:rsidR="006945FC" w:rsidRDefault="006945FC" w:rsidP="001007E7">
      <w:pPr>
        <w:spacing w:after="0" w:line="240" w:lineRule="auto"/>
      </w:pPr>
      <w:r>
        <w:separator/>
      </w:r>
    </w:p>
  </w:footnote>
  <w:footnote w:type="continuationSeparator" w:id="0">
    <w:p w14:paraId="5D603A18" w14:textId="77777777" w:rsidR="006945FC" w:rsidRDefault="006945F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D451D"/>
    <w:rsid w:val="002E1412"/>
    <w:rsid w:val="002E509B"/>
    <w:rsid w:val="002F1DF1"/>
    <w:rsid w:val="00314023"/>
    <w:rsid w:val="00340991"/>
    <w:rsid w:val="00341484"/>
    <w:rsid w:val="00392351"/>
    <w:rsid w:val="003A6141"/>
    <w:rsid w:val="003C0D53"/>
    <w:rsid w:val="003F2A37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945FC"/>
    <w:rsid w:val="006B53A2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9F3E3D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46867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C078CB"/>
    <w:rsid w:val="00C22DBE"/>
    <w:rsid w:val="00C5078F"/>
    <w:rsid w:val="00C50B5A"/>
    <w:rsid w:val="00C54C4C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20C2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7EF3A-64DD-418E-B901-C7B0E4199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Secundino Trinidad</cp:lastModifiedBy>
  <cp:revision>31</cp:revision>
  <cp:lastPrinted>2011-03-04T18:48:00Z</cp:lastPrinted>
  <dcterms:created xsi:type="dcterms:W3CDTF">2023-02-26T17:21:00Z</dcterms:created>
  <dcterms:modified xsi:type="dcterms:W3CDTF">2026-09-19T14:52:00Z</dcterms:modified>
</cp:coreProperties>
</file>