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C46241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59E7977E" w:rsidR="009005C3" w:rsidRPr="00405C92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3F3C08">
                                      <w:rPr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ED0370" w:rsidRPr="00405C92">
                                      <w:rPr>
                                        <w:lang w:val="en-US"/>
                                      </w:rPr>
                                      <w:t>11</w:t>
                                    </w:r>
                                    <w:r w:rsidR="00405C92" w:rsidRPr="00405C92">
                                      <w:rPr>
                                        <w:lang w:val="en-US"/>
                                      </w:rPr>
                                      <w:t>9</w:t>
                                    </w:r>
                                  </w:p>
                                  <w:p w14:paraId="335646C0" w14:textId="77777777" w:rsidR="00957FDA" w:rsidRPr="00535962" w:rsidRDefault="00C46241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59E7977E" w:rsidR="009005C3" w:rsidRPr="00405C92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3F3C08">
                                <w:rPr>
                                  <w:lang w:val="en-US"/>
                                </w:rPr>
                                <w:t>TAL CENTRAL FFA-DAF-CM-2026-0</w:t>
                              </w:r>
                              <w:r w:rsidR="00ED0370" w:rsidRPr="00405C92">
                                <w:rPr>
                                  <w:lang w:val="en-US"/>
                                </w:rPr>
                                <w:t>11</w:t>
                              </w:r>
                              <w:r w:rsidR="00405C92" w:rsidRPr="00405C92">
                                <w:rPr>
                                  <w:lang w:val="en-US"/>
                                </w:rPr>
                                <w:t>9</w:t>
                              </w:r>
                            </w:p>
                            <w:p w14:paraId="335646C0" w14:textId="77777777" w:rsidR="00957FDA" w:rsidRPr="00535962" w:rsidRDefault="00C46241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2D0F3E90" w:rsidR="00535962" w:rsidRPr="00535962" w:rsidRDefault="00386EB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702D0ADC">
                <wp:simplePos x="0" y="0"/>
                <wp:positionH relativeFrom="column">
                  <wp:posOffset>7219950</wp:posOffset>
                </wp:positionH>
                <wp:positionV relativeFrom="paragraph">
                  <wp:posOffset>36195</wp:posOffset>
                </wp:positionV>
                <wp:extent cx="1901825" cy="428625"/>
                <wp:effectExtent l="0" t="0" r="0" b="9525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023147D7" w:rsidR="0026335F" w:rsidRPr="0026335F" w:rsidRDefault="00C4624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75DFF">
                                  <w:rPr>
                                    <w:rStyle w:val="Style5"/>
                                  </w:rPr>
                                  <w:t>17</w:t>
                                </w:r>
                                <w:r w:rsidR="00386EBC">
                                  <w:rPr>
                                    <w:rStyle w:val="Style5"/>
                                  </w:rPr>
                                  <w:t xml:space="preserve"> de septiembre </w:t>
                                </w:r>
                              </w:sdtContent>
                            </w:sdt>
                            <w:r w:rsidR="00B31159">
                              <w:rPr>
                                <w:rStyle w:val="Style5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B5D2" id="Text Box 12" o:spid="_x0000_s1034" type="#_x0000_t202" style="position:absolute;margin-left:568.5pt;margin-top:2.85pt;width:149.75pt;height:3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VxetgIAAME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" filled="f" stroked="f">
                <v:textbox>
                  <w:txbxContent>
                    <w:p w14:paraId="7883E488" w14:textId="023147D7" w:rsidR="0026335F" w:rsidRPr="0026335F" w:rsidRDefault="00875DF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</w:rPr>
                            <w:t>17</w:t>
                          </w:r>
                          <w:r w:rsidR="00386EBC">
                            <w:rPr>
                              <w:rStyle w:val="Style5"/>
                            </w:rPr>
                            <w:t xml:space="preserve"> de septiembre </w:t>
                          </w:r>
                        </w:sdtContent>
                      </w:sdt>
                      <w:r w:rsidR="00B31159">
                        <w:rPr>
                          <w:rStyle w:val="Style5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542E36C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C46241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C2650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14:paraId="05AFF24D" w14:textId="77777777" w:rsidR="00F7443C" w:rsidRPr="004767CC" w:rsidRDefault="0097683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2761FE9A" w:rsidR="0037246F" w:rsidRPr="00D90C2A" w:rsidRDefault="00976832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VALOR </w:t>
            </w:r>
            <w:r w:rsidR="0037246F" w:rsidRPr="00D90C2A">
              <w:rPr>
                <w:b/>
                <w:sz w:val="22"/>
                <w:szCs w:val="22"/>
              </w:rPr>
              <w:t>TOTAL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37246F" w:rsidRPr="00D90C2A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…..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5345F" w14:textId="77777777" w:rsidR="00C46241" w:rsidRDefault="00C46241" w:rsidP="001007E7">
      <w:pPr>
        <w:spacing w:after="0" w:line="240" w:lineRule="auto"/>
      </w:pPr>
      <w:r>
        <w:separator/>
      </w:r>
    </w:p>
  </w:endnote>
  <w:endnote w:type="continuationSeparator" w:id="0">
    <w:p w14:paraId="44D44486" w14:textId="77777777" w:rsidR="00C46241" w:rsidRDefault="00C4624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E2AB0" w14:textId="77777777" w:rsidR="00C46241" w:rsidRDefault="00C46241" w:rsidP="001007E7">
      <w:pPr>
        <w:spacing w:after="0" w:line="240" w:lineRule="auto"/>
      </w:pPr>
      <w:r>
        <w:separator/>
      </w:r>
    </w:p>
  </w:footnote>
  <w:footnote w:type="continuationSeparator" w:id="0">
    <w:p w14:paraId="33B4AF37" w14:textId="77777777" w:rsidR="00C46241" w:rsidRDefault="00C46241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62176"/>
    <w:rsid w:val="000F7C12"/>
    <w:rsid w:val="001007E7"/>
    <w:rsid w:val="001020C0"/>
    <w:rsid w:val="00123B8D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86EBC"/>
    <w:rsid w:val="003A4539"/>
    <w:rsid w:val="003B29C3"/>
    <w:rsid w:val="003B38E0"/>
    <w:rsid w:val="003B4F80"/>
    <w:rsid w:val="003F3C08"/>
    <w:rsid w:val="00403697"/>
    <w:rsid w:val="004047F7"/>
    <w:rsid w:val="00405C92"/>
    <w:rsid w:val="0042490F"/>
    <w:rsid w:val="0044078B"/>
    <w:rsid w:val="00466B9C"/>
    <w:rsid w:val="004760C0"/>
    <w:rsid w:val="004767CC"/>
    <w:rsid w:val="0049413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75DFF"/>
    <w:rsid w:val="008B3AE5"/>
    <w:rsid w:val="009002B4"/>
    <w:rsid w:val="009005C3"/>
    <w:rsid w:val="00903D58"/>
    <w:rsid w:val="009368F4"/>
    <w:rsid w:val="00957FDA"/>
    <w:rsid w:val="00976832"/>
    <w:rsid w:val="009773D3"/>
    <w:rsid w:val="009A2AEC"/>
    <w:rsid w:val="009B0931"/>
    <w:rsid w:val="009E0472"/>
    <w:rsid w:val="009F3E3D"/>
    <w:rsid w:val="00A16099"/>
    <w:rsid w:val="00A23AE7"/>
    <w:rsid w:val="00A24343"/>
    <w:rsid w:val="00A640BD"/>
    <w:rsid w:val="00A74509"/>
    <w:rsid w:val="00AA31DB"/>
    <w:rsid w:val="00AB4966"/>
    <w:rsid w:val="00AC7631"/>
    <w:rsid w:val="00AD7919"/>
    <w:rsid w:val="00AF0D2F"/>
    <w:rsid w:val="00AF4A4D"/>
    <w:rsid w:val="00B24A5C"/>
    <w:rsid w:val="00B3101F"/>
    <w:rsid w:val="00B31159"/>
    <w:rsid w:val="00B420BA"/>
    <w:rsid w:val="00B61D08"/>
    <w:rsid w:val="00B62EEF"/>
    <w:rsid w:val="00B6627F"/>
    <w:rsid w:val="00B82170"/>
    <w:rsid w:val="00B9237C"/>
    <w:rsid w:val="00B97B51"/>
    <w:rsid w:val="00BB281D"/>
    <w:rsid w:val="00BC1D0C"/>
    <w:rsid w:val="00BC61BD"/>
    <w:rsid w:val="00BE4FB0"/>
    <w:rsid w:val="00BF1AD5"/>
    <w:rsid w:val="00C015D0"/>
    <w:rsid w:val="00C0432F"/>
    <w:rsid w:val="00C46241"/>
    <w:rsid w:val="00C66D08"/>
    <w:rsid w:val="00C857D9"/>
    <w:rsid w:val="00CA4661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0370"/>
    <w:rsid w:val="00ED4C93"/>
    <w:rsid w:val="00ED5BFD"/>
    <w:rsid w:val="00ED7DD3"/>
    <w:rsid w:val="00F116C5"/>
    <w:rsid w:val="00F225BF"/>
    <w:rsid w:val="00F25B99"/>
    <w:rsid w:val="00F4086F"/>
    <w:rsid w:val="00F53753"/>
    <w:rsid w:val="00F7167E"/>
    <w:rsid w:val="00F7443C"/>
    <w:rsid w:val="00F85C31"/>
    <w:rsid w:val="00FC280C"/>
    <w:rsid w:val="00FC2870"/>
    <w:rsid w:val="00FE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BC53A-D24E-4415-9B63-649421294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Secundino Trinidad</cp:lastModifiedBy>
  <cp:revision>39</cp:revision>
  <cp:lastPrinted>2011-03-04T18:27:00Z</cp:lastPrinted>
  <dcterms:created xsi:type="dcterms:W3CDTF">2023-02-26T17:19:00Z</dcterms:created>
  <dcterms:modified xsi:type="dcterms:W3CDTF">2026-09-19T14:51:00Z</dcterms:modified>
</cp:coreProperties>
</file>