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024F9D1B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6E41D4">
                                  <w:rPr>
                                    <w:rStyle w:val="Style2"/>
                                  </w:rPr>
                                  <w:t>1</w:t>
                                </w:r>
                                <w:r w:rsidR="00A021ED">
                                  <w:rPr>
                                    <w:rStyle w:val="Style2"/>
                                  </w:rPr>
                                  <w:t>60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024F9D1B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6E41D4">
                            <w:rPr>
                              <w:rStyle w:val="Style2"/>
                            </w:rPr>
                            <w:t>1</w:t>
                          </w:r>
                          <w:r w:rsidR="00A021ED">
                            <w:rPr>
                              <w:rStyle w:val="Style2"/>
                            </w:rPr>
                            <w:t>60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FD512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BA6D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FD512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BA6D2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FD512A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BA6D2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0E77D" w14:textId="77777777" w:rsidR="00FD512A" w:rsidRDefault="00FD512A" w:rsidP="001007E7">
      <w:pPr>
        <w:spacing w:after="0" w:line="240" w:lineRule="auto"/>
      </w:pPr>
      <w:r>
        <w:separator/>
      </w:r>
    </w:p>
  </w:endnote>
  <w:endnote w:type="continuationSeparator" w:id="0">
    <w:p w14:paraId="30104203" w14:textId="77777777" w:rsidR="00FD512A" w:rsidRDefault="00FD512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3F327" w14:textId="77777777" w:rsidR="00FD512A" w:rsidRDefault="00FD512A" w:rsidP="001007E7">
      <w:pPr>
        <w:spacing w:after="0" w:line="240" w:lineRule="auto"/>
      </w:pPr>
      <w:r>
        <w:separator/>
      </w:r>
    </w:p>
  </w:footnote>
  <w:footnote w:type="continuationSeparator" w:id="0">
    <w:p w14:paraId="41970332" w14:textId="77777777" w:rsidR="00FD512A" w:rsidRDefault="00FD512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6C17"/>
    <w:rsid w:val="00466B9C"/>
    <w:rsid w:val="004670D6"/>
    <w:rsid w:val="0047489C"/>
    <w:rsid w:val="004A5775"/>
    <w:rsid w:val="004B30DA"/>
    <w:rsid w:val="004D45A8"/>
    <w:rsid w:val="004F7C5E"/>
    <w:rsid w:val="005163EF"/>
    <w:rsid w:val="005256A5"/>
    <w:rsid w:val="00535962"/>
    <w:rsid w:val="005475EA"/>
    <w:rsid w:val="00567C56"/>
    <w:rsid w:val="0059030E"/>
    <w:rsid w:val="00593F7F"/>
    <w:rsid w:val="005D5C94"/>
    <w:rsid w:val="005D7012"/>
    <w:rsid w:val="005F68D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021ED"/>
    <w:rsid w:val="00A16099"/>
    <w:rsid w:val="00A23E45"/>
    <w:rsid w:val="00A261D2"/>
    <w:rsid w:val="00A51BE5"/>
    <w:rsid w:val="00A640BD"/>
    <w:rsid w:val="00A641A7"/>
    <w:rsid w:val="00A72F42"/>
    <w:rsid w:val="00AA2F6B"/>
    <w:rsid w:val="00AC3DCF"/>
    <w:rsid w:val="00AD7919"/>
    <w:rsid w:val="00AF2E6B"/>
    <w:rsid w:val="00B42647"/>
    <w:rsid w:val="00B50E8E"/>
    <w:rsid w:val="00B62EEF"/>
    <w:rsid w:val="00B70838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50EF8"/>
    <w:rsid w:val="00F53753"/>
    <w:rsid w:val="00F56654"/>
    <w:rsid w:val="00F7167E"/>
    <w:rsid w:val="00F72C2D"/>
    <w:rsid w:val="00F7443C"/>
    <w:rsid w:val="00F84D68"/>
    <w:rsid w:val="00F9504D"/>
    <w:rsid w:val="00FA2E05"/>
    <w:rsid w:val="00FB7BCA"/>
    <w:rsid w:val="00FC2870"/>
    <w:rsid w:val="00FD512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Ricardo Antonio Rodriguez Antigua</cp:lastModifiedBy>
  <cp:revision>35</cp:revision>
  <cp:lastPrinted>2013-08-13T13:54:00Z</cp:lastPrinted>
  <dcterms:created xsi:type="dcterms:W3CDTF">2021-12-21T17:39:00Z</dcterms:created>
  <dcterms:modified xsi:type="dcterms:W3CDTF">2026-07-15T14:15:00Z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