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F6BF8" w14:textId="77777777" w:rsidR="00535962" w:rsidRPr="00F7167E" w:rsidRDefault="00FA01DC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8FFB06C" wp14:editId="541FC380">
                <wp:simplePos x="0" y="0"/>
                <wp:positionH relativeFrom="column">
                  <wp:posOffset>3848100</wp:posOffset>
                </wp:positionH>
                <wp:positionV relativeFrom="paragraph">
                  <wp:posOffset>-466725</wp:posOffset>
                </wp:positionV>
                <wp:extent cx="2686050" cy="701040"/>
                <wp:effectExtent l="0" t="0" r="1905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605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3731C687" w14:textId="21DD79E3" w:rsidR="001466B0" w:rsidRPr="00535962" w:rsidRDefault="00F03AFC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HOSGEDOPOL</w:t>
                                    </w:r>
                                    <w:r w:rsidR="00A30431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392389">
                                      <w:rPr>
                                        <w:rStyle w:val="Style2"/>
                                      </w:rPr>
                                      <w:t xml:space="preserve"> </w:t>
                                    </w:r>
                                    <w:r w:rsidR="00E61B45">
                                      <w:rPr>
                                        <w:rStyle w:val="Style2"/>
                                      </w:rPr>
                                      <w:t>ccc</w:t>
                                    </w:r>
                                    <w:r w:rsidR="00D057C7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C35E5C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E61B45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 w:rsidR="00D057C7">
                                      <w:rPr>
                                        <w:rStyle w:val="Style2"/>
                                      </w:rPr>
                                      <w:t>-2025-00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033A12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FFB06C" id="Group 21" o:spid="_x0000_s1026" style="position:absolute;margin-left:303pt;margin-top:-36.75pt;width:211.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3731C687" w14:textId="21DD79E3" w:rsidR="001466B0" w:rsidRPr="00535962" w:rsidRDefault="00F03AFC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HOSGEDOPOL</w:t>
                              </w:r>
                              <w:r w:rsidR="00A30431">
                                <w:rPr>
                                  <w:rStyle w:val="Style2"/>
                                </w:rPr>
                                <w:t>-</w:t>
                              </w:r>
                              <w:r w:rsidR="00392389">
                                <w:rPr>
                                  <w:rStyle w:val="Style2"/>
                                </w:rPr>
                                <w:t xml:space="preserve"> </w:t>
                              </w:r>
                              <w:r w:rsidR="00E61B45">
                                <w:rPr>
                                  <w:rStyle w:val="Style2"/>
                                </w:rPr>
                                <w:t>ccc</w:t>
                              </w:r>
                              <w:r w:rsidR="00D057C7">
                                <w:rPr>
                                  <w:rStyle w:val="Style2"/>
                                </w:rPr>
                                <w:t>-</w:t>
                              </w:r>
                              <w:r w:rsidR="00C35E5C">
                                <w:rPr>
                                  <w:rStyle w:val="Style2"/>
                                </w:rPr>
                                <w:t>c</w:t>
                              </w:r>
                              <w:r w:rsidR="00E61B45">
                                <w:rPr>
                                  <w:rStyle w:val="Style2"/>
                                </w:rPr>
                                <w:t>p</w:t>
                              </w:r>
                              <w:r w:rsidR="00D057C7">
                                <w:rPr>
                                  <w:rStyle w:val="Style2"/>
                                </w:rPr>
                                <w:t>-2025-00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D033A12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9BDC0A" wp14:editId="335563F8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66077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BDC0A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3B266077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E8EFFE" wp14:editId="1C4BC76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6A5B69C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7CF00E2" wp14:editId="3B61D28A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8EFFE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6A5B69C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7CF00E2" wp14:editId="3B61D28A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22CA17E" wp14:editId="253C1CAB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4928">
        <w:t xml:space="preserve"> </w:t>
      </w:r>
    </w:p>
    <w:p w14:paraId="3E5DBA79" w14:textId="77777777" w:rsidR="00535962" w:rsidRPr="00535962" w:rsidRDefault="00FA01D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2480F3" wp14:editId="251BD726">
                <wp:simplePos x="0" y="0"/>
                <wp:positionH relativeFrom="column">
                  <wp:posOffset>4429125</wp:posOffset>
                </wp:positionH>
                <wp:positionV relativeFrom="paragraph">
                  <wp:posOffset>140970</wp:posOffset>
                </wp:positionV>
                <wp:extent cx="201930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57AC0B" w14:textId="0F47FBD0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0-10-29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F03AFC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C35E5C">
                              <w:rPr>
                                <w:rStyle w:val="Style5"/>
                              </w:rPr>
                              <w:t>11</w:t>
                            </w:r>
                            <w:r w:rsidR="00D057C7">
                              <w:rPr>
                                <w:rStyle w:val="Style5"/>
                              </w:rPr>
                              <w:t xml:space="preserve"> de </w:t>
                            </w:r>
                            <w:r w:rsidR="00C35E5C">
                              <w:rPr>
                                <w:rStyle w:val="Style5"/>
                              </w:rPr>
                              <w:t>septiembre</w:t>
                            </w:r>
                            <w:r w:rsidR="00D057C7">
                              <w:rPr>
                                <w:rStyle w:val="Style5"/>
                              </w:rPr>
                              <w:t xml:space="preserve"> de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480F3" id="Text Box 12" o:spid="_x0000_s1033" type="#_x0000_t202" style="position:absolute;margin-left:348.75pt;margin-top:11.1pt;width:159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" filled="f" stroked="f">
                <v:textbox>
                  <w:txbxContent>
                    <w:p w14:paraId="0C57AC0B" w14:textId="0F47FBD0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0-10-29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F03AFC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  <w:r w:rsidR="00C35E5C">
                        <w:rPr>
                          <w:rStyle w:val="Style5"/>
                        </w:rPr>
                        <w:t>11</w:t>
                      </w:r>
                      <w:r w:rsidR="00D057C7">
                        <w:rPr>
                          <w:rStyle w:val="Style5"/>
                        </w:rPr>
                        <w:t xml:space="preserve"> de </w:t>
                      </w:r>
                      <w:r w:rsidR="00C35E5C">
                        <w:rPr>
                          <w:rStyle w:val="Style5"/>
                        </w:rPr>
                        <w:t>septiembre</w:t>
                      </w:r>
                      <w:r w:rsidR="00D057C7">
                        <w:rPr>
                          <w:rStyle w:val="Style5"/>
                        </w:rPr>
                        <w:t xml:space="preserve"> de 2025</w:t>
                      </w:r>
                    </w:p>
                  </w:txbxContent>
                </v:textbox>
              </v:shape>
            </w:pict>
          </mc:Fallback>
        </mc:AlternateContent>
      </w:r>
    </w:p>
    <w:p w14:paraId="2CC78255" w14:textId="77777777" w:rsidR="00535962" w:rsidRDefault="00FA01DC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3CB2309" wp14:editId="330BE53D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DBCEF0" w14:textId="53595ED0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C2014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C20149" w:rsidRPr="00C20149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B2309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4FDBCEF0" w14:textId="53595ED0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C20149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C20149" w:rsidRPr="00C20149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662E3F" wp14:editId="6D0925F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FBB7E2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62E3F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68FBB7E2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CDFD09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A1AC989" w14:textId="06672568" w:rsidR="00E82502" w:rsidRPr="00D057C7" w:rsidRDefault="00FA01DC" w:rsidP="00D057C7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30250F8" wp14:editId="5AE904A5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AF1E9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250F8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3A7AF1E9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86423E1" wp14:editId="74C144D4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2EBFF4" w14:textId="537BA133" w:rsidR="002E1412" w:rsidRPr="002E1412" w:rsidRDefault="002E1412" w:rsidP="00C20149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423E1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C2EBFF4" w14:textId="537BA133" w:rsidR="002E1412" w:rsidRPr="002E1412" w:rsidRDefault="002E1412" w:rsidP="00C20149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795BAA7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3D84E592" w14:textId="77777777" w:rsidTr="00E82502">
        <w:trPr>
          <w:cantSplit/>
          <w:trHeight w:val="440"/>
        </w:trPr>
        <w:tc>
          <w:tcPr>
            <w:tcW w:w="9252" w:type="dxa"/>
          </w:tcPr>
          <w:p w14:paraId="76267C8B" w14:textId="003D5C61" w:rsidR="00E82502" w:rsidRPr="00E82502" w:rsidRDefault="00FA01DC" w:rsidP="007D5DA4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</w:t>
            </w:r>
            <w:r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 xml:space="preserve">Nombre/ </w:t>
            </w:r>
            <w:r w:rsidR="00E82502"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E82502" w:rsidRPr="00E82502" w14:paraId="617B034F" w14:textId="77777777" w:rsidTr="00E82502">
        <w:trPr>
          <w:cantSplit/>
          <w:trHeight w:val="440"/>
        </w:trPr>
        <w:tc>
          <w:tcPr>
            <w:tcW w:w="9252" w:type="dxa"/>
          </w:tcPr>
          <w:p w14:paraId="2E67DC4B" w14:textId="77777777" w:rsidR="00E82502" w:rsidRPr="00E82502" w:rsidRDefault="00E82502" w:rsidP="004A6AB1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E82502" w:rsidRPr="00E82502" w14:paraId="36EE74D2" w14:textId="77777777" w:rsidTr="00E82502">
        <w:trPr>
          <w:cantSplit/>
          <w:trHeight w:val="440"/>
        </w:trPr>
        <w:tc>
          <w:tcPr>
            <w:tcW w:w="9252" w:type="dxa"/>
          </w:tcPr>
          <w:p w14:paraId="473AD447" w14:textId="02227DB6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>3.  RNC</w:t>
            </w:r>
            <w:r w:rsidR="00FA01DC"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>/ Cédula/ Pasaporte</w:t>
            </w:r>
            <w:r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 xml:space="preserve"> del Oferente: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</w:tc>
      </w:tr>
      <w:tr w:rsidR="00E82502" w:rsidRPr="00E82502" w14:paraId="45A233C4" w14:textId="77777777" w:rsidTr="00E82502">
        <w:trPr>
          <w:cantSplit/>
          <w:trHeight w:val="440"/>
        </w:trPr>
        <w:tc>
          <w:tcPr>
            <w:tcW w:w="9252" w:type="dxa"/>
          </w:tcPr>
          <w:p w14:paraId="75046BA3" w14:textId="688CF1BB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>4.  RPE del Oferente: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</w:tc>
      </w:tr>
      <w:tr w:rsidR="00E82502" w:rsidRPr="00E82502" w14:paraId="370A3599" w14:textId="77777777" w:rsidTr="00E82502">
        <w:trPr>
          <w:cantSplit/>
          <w:trHeight w:val="440"/>
        </w:trPr>
        <w:tc>
          <w:tcPr>
            <w:tcW w:w="9252" w:type="dxa"/>
          </w:tcPr>
          <w:p w14:paraId="7AA8C13D" w14:textId="2F7CF9EE" w:rsidR="00E82502" w:rsidRPr="00E82502" w:rsidRDefault="00A641A7" w:rsidP="00392389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D057C7">
              <w:rPr>
                <w:b/>
                <w:bCs/>
                <w:spacing w:val="-2"/>
                <w:sz w:val="22"/>
                <w:szCs w:val="22"/>
              </w:rPr>
              <w:t>5</w:t>
            </w:r>
            <w:r w:rsidR="00E82502"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>.  Domicilio legal del Oferente: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="00C35E5C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</w:tc>
      </w:tr>
      <w:tr w:rsidR="00E82502" w:rsidRPr="00E82502" w14:paraId="0A9B6A88" w14:textId="77777777" w:rsidTr="00E82502">
        <w:trPr>
          <w:cantSplit/>
          <w:trHeight w:val="440"/>
        </w:trPr>
        <w:tc>
          <w:tcPr>
            <w:tcW w:w="9252" w:type="dxa"/>
          </w:tcPr>
          <w:p w14:paraId="1DB712EA" w14:textId="77777777" w:rsidR="00E82502" w:rsidRPr="00D057C7" w:rsidRDefault="00A641A7" w:rsidP="004B30DA">
            <w:pPr>
              <w:suppressAutoHyphens/>
              <w:spacing w:before="240" w:line="240" w:lineRule="auto"/>
              <w:ind w:left="360" w:hanging="360"/>
              <w:rPr>
                <w:b/>
                <w:bCs/>
                <w:spacing w:val="-2"/>
                <w:sz w:val="22"/>
                <w:szCs w:val="22"/>
                <w:lang w:val="es-DO"/>
              </w:rPr>
            </w:pPr>
            <w:r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>6</w:t>
            </w:r>
            <w:r w:rsidR="00E82502"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976CFDB" w14:textId="1D89187B" w:rsidR="00D057C7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r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>Nombre:</w:t>
            </w:r>
            <w:r w:rsidR="00D057C7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  <w:p w14:paraId="135D56CE" w14:textId="793C68B0" w:rsidR="00E82502" w:rsidRPr="00D057C7" w:rsidRDefault="00D057C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 xml:space="preserve">      </w:t>
            </w:r>
            <w:r w:rsidR="00E82502"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>Dirección:</w:t>
            </w:r>
            <w:r w:rsidR="00E82502" w:rsidRPr="004A6AB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</w:p>
          <w:p w14:paraId="7ED7CE5C" w14:textId="47BEAE95" w:rsidR="00E82502" w:rsidRPr="004A6AB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D057C7">
              <w:rPr>
                <w:b/>
                <w:bCs/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</w:p>
          <w:p w14:paraId="3814A219" w14:textId="00048067" w:rsidR="00E82502" w:rsidRPr="00E82502" w:rsidRDefault="00E82502" w:rsidP="00392389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C20149">
              <w:rPr>
                <w:b/>
                <w:bCs/>
                <w:spacing w:val="-2"/>
                <w:sz w:val="22"/>
                <w:szCs w:val="22"/>
                <w:lang w:val="es-DO"/>
              </w:rPr>
              <w:t>Dirección de correo electrónico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: </w:t>
            </w:r>
          </w:p>
        </w:tc>
      </w:tr>
    </w:tbl>
    <w:p w14:paraId="0752A7E5" w14:textId="4C791F3F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71C87" w14:textId="77777777" w:rsidR="00BC27EC" w:rsidRDefault="00BC27EC" w:rsidP="001007E7">
      <w:pPr>
        <w:spacing w:after="0" w:line="240" w:lineRule="auto"/>
      </w:pPr>
      <w:r>
        <w:separator/>
      </w:r>
    </w:p>
  </w:endnote>
  <w:endnote w:type="continuationSeparator" w:id="0">
    <w:p w14:paraId="7E4C5131" w14:textId="77777777" w:rsidR="00BC27EC" w:rsidRDefault="00BC27E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4B52B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96DE9EE" wp14:editId="38B4382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DA6709" wp14:editId="79AFB9AE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D6DC5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7CEBD4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DA670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2D6DC5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7CEBD4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733A53" wp14:editId="10917492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C8198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733A53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BC8198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3A7293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EE5AAF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BDC297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30419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E519CC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D9A2B" w14:textId="77777777" w:rsidR="00BC27EC" w:rsidRDefault="00BC27EC" w:rsidP="001007E7">
      <w:pPr>
        <w:spacing w:after="0" w:line="240" w:lineRule="auto"/>
      </w:pPr>
      <w:r>
        <w:separator/>
      </w:r>
    </w:p>
  </w:footnote>
  <w:footnote w:type="continuationSeparator" w:id="0">
    <w:p w14:paraId="44496C71" w14:textId="77777777" w:rsidR="00BC27EC" w:rsidRDefault="00BC27E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34DD9"/>
    <w:rsid w:val="00045479"/>
    <w:rsid w:val="0005792C"/>
    <w:rsid w:val="00066A44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35CC0"/>
    <w:rsid w:val="00341484"/>
    <w:rsid w:val="00392351"/>
    <w:rsid w:val="00392389"/>
    <w:rsid w:val="003A6141"/>
    <w:rsid w:val="003B4928"/>
    <w:rsid w:val="00404131"/>
    <w:rsid w:val="0042490F"/>
    <w:rsid w:val="004379A6"/>
    <w:rsid w:val="0044234A"/>
    <w:rsid w:val="004458F3"/>
    <w:rsid w:val="00456C17"/>
    <w:rsid w:val="00466B9C"/>
    <w:rsid w:val="0048303C"/>
    <w:rsid w:val="004A6AB1"/>
    <w:rsid w:val="004B30DA"/>
    <w:rsid w:val="004D45A8"/>
    <w:rsid w:val="00535962"/>
    <w:rsid w:val="005F1159"/>
    <w:rsid w:val="00601A41"/>
    <w:rsid w:val="00611A07"/>
    <w:rsid w:val="0062592A"/>
    <w:rsid w:val="006506D0"/>
    <w:rsid w:val="00651E48"/>
    <w:rsid w:val="00666D56"/>
    <w:rsid w:val="006709BC"/>
    <w:rsid w:val="006F567F"/>
    <w:rsid w:val="007029CC"/>
    <w:rsid w:val="00725091"/>
    <w:rsid w:val="00780880"/>
    <w:rsid w:val="007B0E1F"/>
    <w:rsid w:val="007B6F6F"/>
    <w:rsid w:val="007D5DA4"/>
    <w:rsid w:val="00820C9F"/>
    <w:rsid w:val="0082707E"/>
    <w:rsid w:val="008315B0"/>
    <w:rsid w:val="008B3AE5"/>
    <w:rsid w:val="008C388B"/>
    <w:rsid w:val="00966EEE"/>
    <w:rsid w:val="00977C54"/>
    <w:rsid w:val="009D2308"/>
    <w:rsid w:val="00A16099"/>
    <w:rsid w:val="00A30431"/>
    <w:rsid w:val="00A640BD"/>
    <w:rsid w:val="00A641A7"/>
    <w:rsid w:val="00A72F42"/>
    <w:rsid w:val="00AD2634"/>
    <w:rsid w:val="00AD7919"/>
    <w:rsid w:val="00AF2E6B"/>
    <w:rsid w:val="00B20C6B"/>
    <w:rsid w:val="00B569CD"/>
    <w:rsid w:val="00B62EEF"/>
    <w:rsid w:val="00B97B51"/>
    <w:rsid w:val="00BA0007"/>
    <w:rsid w:val="00BB1D79"/>
    <w:rsid w:val="00BC1D0C"/>
    <w:rsid w:val="00BC27EC"/>
    <w:rsid w:val="00BC61BD"/>
    <w:rsid w:val="00BD1586"/>
    <w:rsid w:val="00BD15D3"/>
    <w:rsid w:val="00C078CB"/>
    <w:rsid w:val="00C20149"/>
    <w:rsid w:val="00C22DBE"/>
    <w:rsid w:val="00C35E5C"/>
    <w:rsid w:val="00C5078F"/>
    <w:rsid w:val="00C66D08"/>
    <w:rsid w:val="00C7470C"/>
    <w:rsid w:val="00CA0E82"/>
    <w:rsid w:val="00CA164C"/>
    <w:rsid w:val="00CA4661"/>
    <w:rsid w:val="00CE67A3"/>
    <w:rsid w:val="00D057C7"/>
    <w:rsid w:val="00D1201E"/>
    <w:rsid w:val="00D24FA7"/>
    <w:rsid w:val="00D433E0"/>
    <w:rsid w:val="00D45A3E"/>
    <w:rsid w:val="00D64696"/>
    <w:rsid w:val="00D7710E"/>
    <w:rsid w:val="00D90D49"/>
    <w:rsid w:val="00D9600B"/>
    <w:rsid w:val="00DC5D96"/>
    <w:rsid w:val="00DD4F3E"/>
    <w:rsid w:val="00E13E55"/>
    <w:rsid w:val="00E61B45"/>
    <w:rsid w:val="00E82502"/>
    <w:rsid w:val="00E90285"/>
    <w:rsid w:val="00EA6B34"/>
    <w:rsid w:val="00EA7406"/>
    <w:rsid w:val="00EE1E7B"/>
    <w:rsid w:val="00F03AFC"/>
    <w:rsid w:val="00F225BF"/>
    <w:rsid w:val="00F53753"/>
    <w:rsid w:val="00F7167E"/>
    <w:rsid w:val="00F7443C"/>
    <w:rsid w:val="00F84D68"/>
    <w:rsid w:val="00F9504D"/>
    <w:rsid w:val="00FA01DC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EF4C97"/>
  <w15:docId w15:val="{D155D318-ACD2-4F2E-A438-B596FC9C4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4097A-DC96-4E4E-8C56-6BFB311A5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68</TotalTime>
  <Pages>1</Pages>
  <Words>62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Francis Ulloa</cp:lastModifiedBy>
  <cp:revision>13</cp:revision>
  <cp:lastPrinted>2025-10-22T12:50:00Z</cp:lastPrinted>
  <dcterms:created xsi:type="dcterms:W3CDTF">2018-03-06T17:36:00Z</dcterms:created>
  <dcterms:modified xsi:type="dcterms:W3CDTF">2025-10-22T12:56:00Z</dcterms:modified>
</cp:coreProperties>
</file>