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7F8EA4DB" w:rsidR="001466B0" w:rsidRPr="00535962" w:rsidRDefault="0004799B" w:rsidP="001466B0">
                                <w:pPr>
                                  <w:jc w:val="center"/>
                                </w:pPr>
                                <w:r w:rsidRPr="0004799B">
                                  <w:rPr>
                                    <w:rStyle w:val="Style2"/>
                                  </w:rPr>
                                  <w:t>DGAP-DAF-CM-2026-01</w:t>
                                </w:r>
                                <w:r w:rsidR="00A1624F">
                                  <w:rPr>
                                    <w:rStyle w:val="Style2"/>
                                  </w:rPr>
                                  <w:t>9</w:t>
                                </w:r>
                                <w:r w:rsidR="0011648F">
                                  <w:rPr>
                                    <w:rStyle w:val="Style2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7F8EA4DB" w:rsidR="001466B0" w:rsidRPr="00535962" w:rsidRDefault="0004799B" w:rsidP="001466B0">
                          <w:pPr>
                            <w:jc w:val="center"/>
                          </w:pPr>
                          <w:r w:rsidRPr="0004799B">
                            <w:rPr>
                              <w:rStyle w:val="Style2"/>
                            </w:rPr>
                            <w:t>DGAP-DAF-CM-2026-01</w:t>
                          </w:r>
                          <w:r w:rsidR="00A1624F">
                            <w:rPr>
                              <w:rStyle w:val="Style2"/>
                            </w:rPr>
                            <w:t>9</w:t>
                          </w:r>
                          <w:r w:rsidR="0011648F">
                            <w:rPr>
                              <w:rStyle w:val="Style2"/>
                            </w:rPr>
                            <w:t>7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6F44D" w14:textId="77777777" w:rsidR="00634676" w:rsidRDefault="00634676" w:rsidP="001007E7">
      <w:pPr>
        <w:spacing w:after="0" w:line="240" w:lineRule="auto"/>
      </w:pPr>
      <w:r>
        <w:separator/>
      </w:r>
    </w:p>
  </w:endnote>
  <w:endnote w:type="continuationSeparator" w:id="0">
    <w:p w14:paraId="15EBD0D4" w14:textId="77777777" w:rsidR="00634676" w:rsidRDefault="006346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ECB84" w14:textId="77777777" w:rsidR="00634676" w:rsidRDefault="00634676" w:rsidP="001007E7">
      <w:pPr>
        <w:spacing w:after="0" w:line="240" w:lineRule="auto"/>
      </w:pPr>
      <w:r>
        <w:separator/>
      </w:r>
    </w:p>
  </w:footnote>
  <w:footnote w:type="continuationSeparator" w:id="0">
    <w:p w14:paraId="417709B4" w14:textId="77777777" w:rsidR="00634676" w:rsidRDefault="0063467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46DFF"/>
    <w:rsid w:val="0004799B"/>
    <w:rsid w:val="0005792C"/>
    <w:rsid w:val="0009054D"/>
    <w:rsid w:val="000B0DCD"/>
    <w:rsid w:val="000C585C"/>
    <w:rsid w:val="000E02D9"/>
    <w:rsid w:val="001007E7"/>
    <w:rsid w:val="001020C0"/>
    <w:rsid w:val="00114CD0"/>
    <w:rsid w:val="0011648F"/>
    <w:rsid w:val="001466B0"/>
    <w:rsid w:val="00147638"/>
    <w:rsid w:val="00157600"/>
    <w:rsid w:val="00170EC5"/>
    <w:rsid w:val="00181E8D"/>
    <w:rsid w:val="00194FF2"/>
    <w:rsid w:val="001959F7"/>
    <w:rsid w:val="001A3F92"/>
    <w:rsid w:val="001A4451"/>
    <w:rsid w:val="001C7F93"/>
    <w:rsid w:val="001F73A7"/>
    <w:rsid w:val="002009A7"/>
    <w:rsid w:val="0020550E"/>
    <w:rsid w:val="00253DBA"/>
    <w:rsid w:val="00260F05"/>
    <w:rsid w:val="0026335F"/>
    <w:rsid w:val="00294E89"/>
    <w:rsid w:val="00295BD4"/>
    <w:rsid w:val="002D451D"/>
    <w:rsid w:val="002E1412"/>
    <w:rsid w:val="003075D6"/>
    <w:rsid w:val="00314023"/>
    <w:rsid w:val="0031666D"/>
    <w:rsid w:val="00341484"/>
    <w:rsid w:val="003764DF"/>
    <w:rsid w:val="00392351"/>
    <w:rsid w:val="003A6141"/>
    <w:rsid w:val="003B353C"/>
    <w:rsid w:val="00404131"/>
    <w:rsid w:val="00407BCB"/>
    <w:rsid w:val="0042490F"/>
    <w:rsid w:val="004379A6"/>
    <w:rsid w:val="0044234A"/>
    <w:rsid w:val="00456C17"/>
    <w:rsid w:val="00466B9C"/>
    <w:rsid w:val="004670D6"/>
    <w:rsid w:val="004670F5"/>
    <w:rsid w:val="004B30DA"/>
    <w:rsid w:val="004D26B7"/>
    <w:rsid w:val="004D45A8"/>
    <w:rsid w:val="005256A5"/>
    <w:rsid w:val="00535962"/>
    <w:rsid w:val="0059030E"/>
    <w:rsid w:val="005D7012"/>
    <w:rsid w:val="00611A07"/>
    <w:rsid w:val="00615EC8"/>
    <w:rsid w:val="0062592A"/>
    <w:rsid w:val="00634676"/>
    <w:rsid w:val="006506D0"/>
    <w:rsid w:val="00651E48"/>
    <w:rsid w:val="00660E94"/>
    <w:rsid w:val="006650CB"/>
    <w:rsid w:val="00666D56"/>
    <w:rsid w:val="006709BC"/>
    <w:rsid w:val="00692DC9"/>
    <w:rsid w:val="006F505B"/>
    <w:rsid w:val="006F567F"/>
    <w:rsid w:val="00712EB5"/>
    <w:rsid w:val="00725091"/>
    <w:rsid w:val="00732785"/>
    <w:rsid w:val="00737FCF"/>
    <w:rsid w:val="00747D7D"/>
    <w:rsid w:val="00780880"/>
    <w:rsid w:val="007A1B19"/>
    <w:rsid w:val="007B0E1F"/>
    <w:rsid w:val="007B1969"/>
    <w:rsid w:val="007B6F6F"/>
    <w:rsid w:val="007E2DC8"/>
    <w:rsid w:val="00820C9F"/>
    <w:rsid w:val="0082707E"/>
    <w:rsid w:val="008315B0"/>
    <w:rsid w:val="0085541D"/>
    <w:rsid w:val="008915F4"/>
    <w:rsid w:val="008A2799"/>
    <w:rsid w:val="008B3AE5"/>
    <w:rsid w:val="008C388B"/>
    <w:rsid w:val="00920530"/>
    <w:rsid w:val="00923812"/>
    <w:rsid w:val="0095214B"/>
    <w:rsid w:val="00966EEE"/>
    <w:rsid w:val="00977C54"/>
    <w:rsid w:val="009B0A4A"/>
    <w:rsid w:val="009C40F7"/>
    <w:rsid w:val="00A01E79"/>
    <w:rsid w:val="00A16099"/>
    <w:rsid w:val="00A1624F"/>
    <w:rsid w:val="00A261D2"/>
    <w:rsid w:val="00A47BA5"/>
    <w:rsid w:val="00A51BE5"/>
    <w:rsid w:val="00A640BD"/>
    <w:rsid w:val="00A641A7"/>
    <w:rsid w:val="00A72F42"/>
    <w:rsid w:val="00AD7919"/>
    <w:rsid w:val="00AF2E6B"/>
    <w:rsid w:val="00B50E8E"/>
    <w:rsid w:val="00B62EEF"/>
    <w:rsid w:val="00B97B51"/>
    <w:rsid w:val="00BA0007"/>
    <w:rsid w:val="00BA5B22"/>
    <w:rsid w:val="00BB01E4"/>
    <w:rsid w:val="00BB1D79"/>
    <w:rsid w:val="00BC0E1A"/>
    <w:rsid w:val="00BC1D0C"/>
    <w:rsid w:val="00BC61BD"/>
    <w:rsid w:val="00BD1586"/>
    <w:rsid w:val="00C078CB"/>
    <w:rsid w:val="00C1776E"/>
    <w:rsid w:val="00C22DBE"/>
    <w:rsid w:val="00C44E74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4FA7"/>
    <w:rsid w:val="00D44726"/>
    <w:rsid w:val="00D44A7F"/>
    <w:rsid w:val="00D45A3E"/>
    <w:rsid w:val="00D64696"/>
    <w:rsid w:val="00D72DB1"/>
    <w:rsid w:val="00D7710E"/>
    <w:rsid w:val="00D820FE"/>
    <w:rsid w:val="00D90D49"/>
    <w:rsid w:val="00D9166B"/>
    <w:rsid w:val="00DB20F4"/>
    <w:rsid w:val="00DB34F8"/>
    <w:rsid w:val="00DC5D96"/>
    <w:rsid w:val="00DD4F3E"/>
    <w:rsid w:val="00E052F3"/>
    <w:rsid w:val="00E13E55"/>
    <w:rsid w:val="00E525E4"/>
    <w:rsid w:val="00E63DDE"/>
    <w:rsid w:val="00E82502"/>
    <w:rsid w:val="00E8657B"/>
    <w:rsid w:val="00EA6B34"/>
    <w:rsid w:val="00EA7406"/>
    <w:rsid w:val="00EE1E7B"/>
    <w:rsid w:val="00F225BF"/>
    <w:rsid w:val="00F26FB1"/>
    <w:rsid w:val="00F50EF8"/>
    <w:rsid w:val="00F53753"/>
    <w:rsid w:val="00F7167E"/>
    <w:rsid w:val="00F7443C"/>
    <w:rsid w:val="00F84D68"/>
    <w:rsid w:val="00F9504D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25</cp:revision>
  <cp:lastPrinted>2013-08-13T13:54:00Z</cp:lastPrinted>
  <dcterms:created xsi:type="dcterms:W3CDTF">2021-12-21T17:39:00Z</dcterms:created>
  <dcterms:modified xsi:type="dcterms:W3CDTF">2026-09-16T23:47:00Z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2025-06-09T12:01:15Z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5d43a4f8-730c-4e8d-bb47-1b9343d2d6ad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