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159F2B20" w:rsidR="00957FDA" w:rsidRPr="00535962" w:rsidRDefault="003A487E" w:rsidP="00957FDA">
                                <w:pPr>
                                  <w:jc w:val="center"/>
                                </w:pPr>
                                <w:r w:rsidRPr="003A487E">
                                  <w:rPr>
                                    <w:rStyle w:val="Style2"/>
                                  </w:rPr>
                                  <w:t>DGAP-DAF-CM-2026-0</w:t>
                                </w:r>
                                <w:r w:rsidR="00276BC8">
                                  <w:rPr>
                                    <w:rStyle w:val="Style2"/>
                                  </w:rPr>
                                  <w:t>19</w:t>
                                </w:r>
                                <w:r w:rsidR="00C21919">
                                  <w:rPr>
                                    <w:rStyle w:val="Style2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159F2B20" w:rsidR="00957FDA" w:rsidRPr="00535962" w:rsidRDefault="003A487E" w:rsidP="00957FDA">
                          <w:pPr>
                            <w:jc w:val="center"/>
                          </w:pPr>
                          <w:r w:rsidRPr="003A487E">
                            <w:rPr>
                              <w:rStyle w:val="Style2"/>
                            </w:rPr>
                            <w:t>DGAP-DAF-CM-2026-0</w:t>
                          </w:r>
                          <w:r w:rsidR="00276BC8">
                            <w:rPr>
                              <w:rStyle w:val="Style2"/>
                            </w:rPr>
                            <w:t>19</w:t>
                          </w:r>
                          <w:r w:rsidR="00C21919">
                            <w:rPr>
                              <w:rStyle w:val="Style2"/>
                            </w:rPr>
                            <w:t>7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E336F7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FC0865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66CAD" w14:textId="77777777" w:rsidR="00CF31E6" w:rsidRDefault="00CF31E6" w:rsidP="001007E7">
      <w:pPr>
        <w:spacing w:after="0" w:line="240" w:lineRule="auto"/>
      </w:pPr>
      <w:r>
        <w:separator/>
      </w:r>
    </w:p>
  </w:endnote>
  <w:endnote w:type="continuationSeparator" w:id="0">
    <w:p w14:paraId="52744F0B" w14:textId="77777777" w:rsidR="00CF31E6" w:rsidRDefault="00CF31E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D53E8" w14:textId="77777777" w:rsidR="00CF31E6" w:rsidRDefault="00CF31E6" w:rsidP="001007E7">
      <w:pPr>
        <w:spacing w:after="0" w:line="240" w:lineRule="auto"/>
      </w:pPr>
      <w:r>
        <w:separator/>
      </w:r>
    </w:p>
  </w:footnote>
  <w:footnote w:type="continuationSeparator" w:id="0">
    <w:p w14:paraId="068F01F0" w14:textId="77777777" w:rsidR="00CF31E6" w:rsidRDefault="00CF31E6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16E1F"/>
    <w:rsid w:val="000329FB"/>
    <w:rsid w:val="00034DD9"/>
    <w:rsid w:val="00052D9A"/>
    <w:rsid w:val="00070ADF"/>
    <w:rsid w:val="000B3C30"/>
    <w:rsid w:val="001007E7"/>
    <w:rsid w:val="001020C0"/>
    <w:rsid w:val="00110E32"/>
    <w:rsid w:val="001166D1"/>
    <w:rsid w:val="00123B8D"/>
    <w:rsid w:val="00157600"/>
    <w:rsid w:val="00170EC5"/>
    <w:rsid w:val="00192D3C"/>
    <w:rsid w:val="00194FF2"/>
    <w:rsid w:val="001959F7"/>
    <w:rsid w:val="001E4F55"/>
    <w:rsid w:val="001F73A7"/>
    <w:rsid w:val="00200073"/>
    <w:rsid w:val="00253DBA"/>
    <w:rsid w:val="00260D92"/>
    <w:rsid w:val="0026335F"/>
    <w:rsid w:val="00276BC8"/>
    <w:rsid w:val="002860A4"/>
    <w:rsid w:val="002964BA"/>
    <w:rsid w:val="002971F5"/>
    <w:rsid w:val="002C4A7E"/>
    <w:rsid w:val="002C7588"/>
    <w:rsid w:val="002E1412"/>
    <w:rsid w:val="002F0F28"/>
    <w:rsid w:val="00311AFB"/>
    <w:rsid w:val="00314023"/>
    <w:rsid w:val="0031441A"/>
    <w:rsid w:val="00351DE8"/>
    <w:rsid w:val="00362B8A"/>
    <w:rsid w:val="003710B0"/>
    <w:rsid w:val="0037246F"/>
    <w:rsid w:val="003A4539"/>
    <w:rsid w:val="003A487E"/>
    <w:rsid w:val="003B29C3"/>
    <w:rsid w:val="003B38E0"/>
    <w:rsid w:val="003C6728"/>
    <w:rsid w:val="00403697"/>
    <w:rsid w:val="00412C47"/>
    <w:rsid w:val="00413731"/>
    <w:rsid w:val="0042490F"/>
    <w:rsid w:val="00452C7C"/>
    <w:rsid w:val="00466B9C"/>
    <w:rsid w:val="00472F9E"/>
    <w:rsid w:val="004767CC"/>
    <w:rsid w:val="0049643D"/>
    <w:rsid w:val="004A3841"/>
    <w:rsid w:val="004C4743"/>
    <w:rsid w:val="004E4F9F"/>
    <w:rsid w:val="00535962"/>
    <w:rsid w:val="00536BAE"/>
    <w:rsid w:val="00582048"/>
    <w:rsid w:val="005A584C"/>
    <w:rsid w:val="005B442B"/>
    <w:rsid w:val="005C5DC1"/>
    <w:rsid w:val="005D0D63"/>
    <w:rsid w:val="005D35B3"/>
    <w:rsid w:val="00611A07"/>
    <w:rsid w:val="00614370"/>
    <w:rsid w:val="0062592A"/>
    <w:rsid w:val="006506D0"/>
    <w:rsid w:val="00651E48"/>
    <w:rsid w:val="00660E94"/>
    <w:rsid w:val="006709BC"/>
    <w:rsid w:val="006C5649"/>
    <w:rsid w:val="00747EAC"/>
    <w:rsid w:val="00780880"/>
    <w:rsid w:val="0078112E"/>
    <w:rsid w:val="007B4164"/>
    <w:rsid w:val="007B6F6F"/>
    <w:rsid w:val="007C79F7"/>
    <w:rsid w:val="00810515"/>
    <w:rsid w:val="0083342F"/>
    <w:rsid w:val="00854B4F"/>
    <w:rsid w:val="008757D2"/>
    <w:rsid w:val="008A5C2E"/>
    <w:rsid w:val="008B24CD"/>
    <w:rsid w:val="008B3AE5"/>
    <w:rsid w:val="009000B1"/>
    <w:rsid w:val="009002B4"/>
    <w:rsid w:val="00914D90"/>
    <w:rsid w:val="00923812"/>
    <w:rsid w:val="00951B33"/>
    <w:rsid w:val="0095570D"/>
    <w:rsid w:val="00957FDA"/>
    <w:rsid w:val="009773D3"/>
    <w:rsid w:val="009A2AEC"/>
    <w:rsid w:val="009B0931"/>
    <w:rsid w:val="009B4174"/>
    <w:rsid w:val="009D16CE"/>
    <w:rsid w:val="009E0472"/>
    <w:rsid w:val="009F5AC3"/>
    <w:rsid w:val="00A16099"/>
    <w:rsid w:val="00A24343"/>
    <w:rsid w:val="00A261D2"/>
    <w:rsid w:val="00A640BD"/>
    <w:rsid w:val="00A73385"/>
    <w:rsid w:val="00A9320F"/>
    <w:rsid w:val="00AB4966"/>
    <w:rsid w:val="00AC7631"/>
    <w:rsid w:val="00AD7919"/>
    <w:rsid w:val="00AF0D2F"/>
    <w:rsid w:val="00B3101F"/>
    <w:rsid w:val="00B34A79"/>
    <w:rsid w:val="00B34E22"/>
    <w:rsid w:val="00B420BA"/>
    <w:rsid w:val="00B61D08"/>
    <w:rsid w:val="00B62EEF"/>
    <w:rsid w:val="00B9237C"/>
    <w:rsid w:val="00B97B51"/>
    <w:rsid w:val="00BB56AF"/>
    <w:rsid w:val="00BC1D0C"/>
    <w:rsid w:val="00BC61BD"/>
    <w:rsid w:val="00BC6459"/>
    <w:rsid w:val="00BE4FB0"/>
    <w:rsid w:val="00BF1AD5"/>
    <w:rsid w:val="00C21919"/>
    <w:rsid w:val="00C471AD"/>
    <w:rsid w:val="00C55869"/>
    <w:rsid w:val="00C66D08"/>
    <w:rsid w:val="00C924A5"/>
    <w:rsid w:val="00C9478E"/>
    <w:rsid w:val="00CA4661"/>
    <w:rsid w:val="00CE48B7"/>
    <w:rsid w:val="00CE67A3"/>
    <w:rsid w:val="00CF31E6"/>
    <w:rsid w:val="00D24FA7"/>
    <w:rsid w:val="00D64696"/>
    <w:rsid w:val="00D72DB1"/>
    <w:rsid w:val="00D820FE"/>
    <w:rsid w:val="00D90D49"/>
    <w:rsid w:val="00DC5D96"/>
    <w:rsid w:val="00DD4F3E"/>
    <w:rsid w:val="00E01254"/>
    <w:rsid w:val="00E052F3"/>
    <w:rsid w:val="00E13E55"/>
    <w:rsid w:val="00E22E66"/>
    <w:rsid w:val="00E3360B"/>
    <w:rsid w:val="00E5406F"/>
    <w:rsid w:val="00E96D05"/>
    <w:rsid w:val="00EA7406"/>
    <w:rsid w:val="00EB128A"/>
    <w:rsid w:val="00F116C5"/>
    <w:rsid w:val="00F134B2"/>
    <w:rsid w:val="00F21D09"/>
    <w:rsid w:val="00F225BF"/>
    <w:rsid w:val="00F25B99"/>
    <w:rsid w:val="00F4086F"/>
    <w:rsid w:val="00F53753"/>
    <w:rsid w:val="00F7167E"/>
    <w:rsid w:val="00F7443C"/>
    <w:rsid w:val="00F76868"/>
    <w:rsid w:val="00FB47A6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26</cp:revision>
  <cp:lastPrinted>2013-08-13T13:53:00Z</cp:lastPrinted>
  <dcterms:created xsi:type="dcterms:W3CDTF">2021-12-21T13:11:00Z</dcterms:created>
  <dcterms:modified xsi:type="dcterms:W3CDTF">2026-09-16T23:46:00Z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2025-06-09T12:00:53Z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e942c2ae-8e37-48f8-8449-e5b4f7381bc6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