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8E48A" w14:textId="3A8CD382" w:rsidR="00535962" w:rsidRPr="00F7167E" w:rsidRDefault="004533C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C68FE1D" wp14:editId="43698578">
                <wp:simplePos x="0" y="0"/>
                <wp:positionH relativeFrom="column">
                  <wp:posOffset>6987540</wp:posOffset>
                </wp:positionH>
                <wp:positionV relativeFrom="paragraph">
                  <wp:posOffset>-570230</wp:posOffset>
                </wp:positionV>
                <wp:extent cx="1972310" cy="701040"/>
                <wp:effectExtent l="0" t="0" r="27940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231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29FC38B" w14:textId="56E11107" w:rsidR="00840E00" w:rsidRPr="00535962" w:rsidRDefault="004533C1" w:rsidP="00840E0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DB158D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DB158D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DB158D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C10150">
                                      <w:rPr>
                                        <w:rStyle w:val="Style2"/>
                                      </w:rPr>
                                      <w:t>208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76A49F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68FE1D" id="Group 20" o:spid="_x0000_s1026" style="position:absolute;margin-left:550.2pt;margin-top:-44.9pt;width:155.3pt;height:55.2pt;z-index:25165721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29FC38B" w14:textId="56E11107" w:rsidR="00840E00" w:rsidRPr="00535962" w:rsidRDefault="004533C1" w:rsidP="00840E0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DB158D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DB158D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DB158D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</w:t>
                              </w:r>
                              <w:r w:rsidR="00C10150">
                                <w:rPr>
                                  <w:rStyle w:val="Style2"/>
                                </w:rPr>
                                <w:t>208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76A49F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BA5D97F" wp14:editId="3495AAFD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CD7B2F" wp14:editId="5502149A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56BB29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6A2B58A" wp14:editId="527B99A0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D7B2F" id="Text Box 2" o:spid="_x0000_s1031" type="#_x0000_t202" style="position:absolute;margin-left:-37.2pt;margin-top:-26.35pt;width:81pt;height:84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56BB29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6A2B58A" wp14:editId="527B99A0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9E8B50" wp14:editId="51533E39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0245A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E8B50" id="Text Box 27" o:spid="_x0000_s1032" type="#_x0000_t202" style="position:absolute;margin-left:-29.35pt;margin-top:-40.2pt;width:74.65pt;height:2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6400245A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  <w:r w:rsidR="00A7331F">
        <w:t xml:space="preserve"> </w:t>
      </w:r>
    </w:p>
    <w:p w14:paraId="10A46245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86F976" wp14:editId="321CD4CC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C230E" w14:textId="576F4716" w:rsidR="002E1412" w:rsidRPr="002E1412" w:rsidRDefault="0009555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533C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6F976" id="Text Box 16" o:spid="_x0000_s1033" type="#_x0000_t202" style="position:absolute;margin-left:228.55pt;margin-top:7.85pt;width:239.2pt;height:2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5C0C230E" w14:textId="576F4716" w:rsidR="002E1412" w:rsidRPr="002E1412" w:rsidRDefault="0009555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533C1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1C610B" wp14:editId="36C39430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CEB06D" w14:textId="77777777" w:rsidR="0026335F" w:rsidRPr="0026335F" w:rsidRDefault="0009555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C610B" id="Text Box 12" o:spid="_x0000_s1034" type="#_x0000_t202" style="position:absolute;margin-left:602.55pt;margin-top:.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00CEB06D" w14:textId="77777777" w:rsidR="0026335F" w:rsidRPr="0026335F" w:rsidRDefault="0009555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5AA645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18C594" wp14:editId="3960692D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6EC573" w14:textId="77777777" w:rsidR="00F7443C" w:rsidRPr="004767CC" w:rsidRDefault="0009555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8C594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506EC573" w14:textId="77777777" w:rsidR="00F7443C" w:rsidRPr="004767CC" w:rsidRDefault="0009555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2AFB5D8" wp14:editId="69DFF8C8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C76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FB5D8" id="Text Box 13" o:spid="_x0000_s1036" type="#_x0000_t202" style="position:absolute;margin-left:627.6pt;margin-top:4.5pt;width:89pt;height:1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8FC76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9A9573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082E07F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57EB3EFA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6DBEAAA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C660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proofErr w:type="gramStart"/>
      <w:r w:rsidRPr="00AE0C17">
        <w:rPr>
          <w:rFonts w:ascii="Arial" w:hAnsi="Arial" w:cs="Arial"/>
          <w:bCs/>
          <w:sz w:val="22"/>
          <w:szCs w:val="22"/>
        </w:rPr>
        <w:t>magnitud similares</w:t>
      </w:r>
      <w:proofErr w:type="gramEnd"/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E724D7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F87ADDA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211FAFD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76D67707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1CA12D7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E59497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7263B537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62BE34E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0CBC2FEF" w14:textId="77777777" w:rsidR="007372FF" w:rsidRPr="00DB158D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</w:pPr>
            <w:r w:rsidRPr="00DB158D"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2A879C6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9C978B0" w14:textId="77777777" w:rsidTr="00822B7A">
        <w:trPr>
          <w:trHeight w:val="229"/>
          <w:jc w:val="center"/>
        </w:trPr>
        <w:tc>
          <w:tcPr>
            <w:tcW w:w="0" w:type="auto"/>
          </w:tcPr>
          <w:p w14:paraId="032551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49C3A5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1C004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E7F6F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9F5E1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8DE24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D3966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0F3D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ADB518C" w14:textId="77777777" w:rsidTr="00822B7A">
        <w:trPr>
          <w:trHeight w:val="211"/>
          <w:jc w:val="center"/>
        </w:trPr>
        <w:tc>
          <w:tcPr>
            <w:tcW w:w="0" w:type="auto"/>
          </w:tcPr>
          <w:p w14:paraId="3127BB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6036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22065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FD151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C27FB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4E4FD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FE007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0954D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154C5A3" w14:textId="77777777" w:rsidTr="00822B7A">
        <w:trPr>
          <w:trHeight w:val="229"/>
          <w:jc w:val="center"/>
        </w:trPr>
        <w:tc>
          <w:tcPr>
            <w:tcW w:w="0" w:type="auto"/>
          </w:tcPr>
          <w:p w14:paraId="1AD410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47D37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BADF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62446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8A0DF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EBB7A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959BC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2A64FE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3636AD0" w14:textId="77777777" w:rsidTr="00822B7A">
        <w:trPr>
          <w:trHeight w:val="229"/>
          <w:jc w:val="center"/>
        </w:trPr>
        <w:tc>
          <w:tcPr>
            <w:tcW w:w="0" w:type="auto"/>
          </w:tcPr>
          <w:p w14:paraId="2C2EBA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7C255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54B400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2E370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A70B8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1606B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B0BFF7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654EF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73E6F4D" w14:textId="77777777" w:rsidTr="00822B7A">
        <w:trPr>
          <w:trHeight w:val="229"/>
          <w:jc w:val="center"/>
        </w:trPr>
        <w:tc>
          <w:tcPr>
            <w:tcW w:w="0" w:type="auto"/>
          </w:tcPr>
          <w:p w14:paraId="580584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A6F1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9B4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98C3F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6C6F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EF230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3E2A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7EBAC5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B5AAFA6" w14:textId="77777777" w:rsidTr="00822B7A">
        <w:trPr>
          <w:trHeight w:val="229"/>
          <w:jc w:val="center"/>
        </w:trPr>
        <w:tc>
          <w:tcPr>
            <w:tcW w:w="0" w:type="auto"/>
          </w:tcPr>
          <w:p w14:paraId="7140A89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88FF3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5890E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60FC7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5766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2004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05745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0705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0C68379" w14:textId="77777777" w:rsidTr="00822B7A">
        <w:trPr>
          <w:trHeight w:val="229"/>
          <w:jc w:val="center"/>
        </w:trPr>
        <w:tc>
          <w:tcPr>
            <w:tcW w:w="0" w:type="auto"/>
          </w:tcPr>
          <w:p w14:paraId="111155E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119A6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027D5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3284D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C209B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9EA20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E689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8466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DC2402B" w14:textId="77777777" w:rsidTr="00822B7A">
        <w:trPr>
          <w:trHeight w:val="211"/>
          <w:jc w:val="center"/>
        </w:trPr>
        <w:tc>
          <w:tcPr>
            <w:tcW w:w="0" w:type="auto"/>
          </w:tcPr>
          <w:p w14:paraId="0AAE99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74802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87CED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516CF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72F6A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10B23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34DF2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04B24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16B8EEC" w14:textId="77777777" w:rsidTr="00822B7A">
        <w:trPr>
          <w:trHeight w:val="229"/>
          <w:jc w:val="center"/>
        </w:trPr>
        <w:tc>
          <w:tcPr>
            <w:tcW w:w="0" w:type="auto"/>
          </w:tcPr>
          <w:p w14:paraId="50249D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7AD61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172A8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6BA7E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997F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AB63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C89EE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281321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68CAF5E" w14:textId="77777777" w:rsidTr="00822B7A">
        <w:trPr>
          <w:trHeight w:val="229"/>
          <w:jc w:val="center"/>
        </w:trPr>
        <w:tc>
          <w:tcPr>
            <w:tcW w:w="0" w:type="auto"/>
          </w:tcPr>
          <w:p w14:paraId="0656C3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989D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8A575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EA487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8F786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AF62C6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11172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55EF2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E308B4E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75D073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6EB18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0413390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70806C3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09C407D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06DB42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15CE2" w14:textId="77777777" w:rsidR="00095556" w:rsidRDefault="00095556" w:rsidP="001007E7">
      <w:pPr>
        <w:spacing w:after="0" w:line="240" w:lineRule="auto"/>
      </w:pPr>
      <w:r>
        <w:separator/>
      </w:r>
    </w:p>
  </w:endnote>
  <w:endnote w:type="continuationSeparator" w:id="0">
    <w:p w14:paraId="73E328A7" w14:textId="77777777" w:rsidR="00095556" w:rsidRDefault="0009555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60EC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41E1D1" wp14:editId="06810B03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6E1DD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41E1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476E1DD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F901DC6" wp14:editId="76D30ACB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AD2C1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380E47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F901DC6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39AD2C1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380E47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50A71A32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9521418" wp14:editId="7CD9AA6A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5A4CF8C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EBB107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8C7C1" w14:textId="77777777" w:rsidR="00095556" w:rsidRDefault="00095556" w:rsidP="001007E7">
      <w:pPr>
        <w:spacing w:after="0" w:line="240" w:lineRule="auto"/>
      </w:pPr>
      <w:r>
        <w:separator/>
      </w:r>
    </w:p>
  </w:footnote>
  <w:footnote w:type="continuationSeparator" w:id="0">
    <w:p w14:paraId="217428F2" w14:textId="77777777" w:rsidR="00095556" w:rsidRDefault="00095556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9029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8763B"/>
    <w:rsid w:val="00090E8D"/>
    <w:rsid w:val="00095556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376F"/>
    <w:rsid w:val="00284B63"/>
    <w:rsid w:val="002860A4"/>
    <w:rsid w:val="002971F5"/>
    <w:rsid w:val="002E1412"/>
    <w:rsid w:val="00314023"/>
    <w:rsid w:val="0031441A"/>
    <w:rsid w:val="00352F99"/>
    <w:rsid w:val="003A49DD"/>
    <w:rsid w:val="003B38E0"/>
    <w:rsid w:val="003F0543"/>
    <w:rsid w:val="003F2434"/>
    <w:rsid w:val="0042490F"/>
    <w:rsid w:val="004533C1"/>
    <w:rsid w:val="00462DF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16E75"/>
    <w:rsid w:val="007372FF"/>
    <w:rsid w:val="007563D3"/>
    <w:rsid w:val="00770AF3"/>
    <w:rsid w:val="00780880"/>
    <w:rsid w:val="007B6F6F"/>
    <w:rsid w:val="007D3778"/>
    <w:rsid w:val="007D608F"/>
    <w:rsid w:val="008046B7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8C7E94"/>
    <w:rsid w:val="009A2AEC"/>
    <w:rsid w:val="009A41E5"/>
    <w:rsid w:val="00A16099"/>
    <w:rsid w:val="00A640BD"/>
    <w:rsid w:val="00A6449B"/>
    <w:rsid w:val="00A7331F"/>
    <w:rsid w:val="00A73BAD"/>
    <w:rsid w:val="00A757B2"/>
    <w:rsid w:val="00AB0F33"/>
    <w:rsid w:val="00AB4966"/>
    <w:rsid w:val="00AC0F95"/>
    <w:rsid w:val="00AD7919"/>
    <w:rsid w:val="00AE0C17"/>
    <w:rsid w:val="00AF0D2F"/>
    <w:rsid w:val="00B420BA"/>
    <w:rsid w:val="00B609BA"/>
    <w:rsid w:val="00B62EEF"/>
    <w:rsid w:val="00B97B51"/>
    <w:rsid w:val="00BC1D0C"/>
    <w:rsid w:val="00BC61BD"/>
    <w:rsid w:val="00BE4FB0"/>
    <w:rsid w:val="00C02595"/>
    <w:rsid w:val="00C10150"/>
    <w:rsid w:val="00C3276E"/>
    <w:rsid w:val="00C3792D"/>
    <w:rsid w:val="00C465F9"/>
    <w:rsid w:val="00C470D0"/>
    <w:rsid w:val="00C60365"/>
    <w:rsid w:val="00C66D08"/>
    <w:rsid w:val="00C867D5"/>
    <w:rsid w:val="00C95ADE"/>
    <w:rsid w:val="00CA183B"/>
    <w:rsid w:val="00CA4661"/>
    <w:rsid w:val="00CE67A3"/>
    <w:rsid w:val="00D032C9"/>
    <w:rsid w:val="00D24FA7"/>
    <w:rsid w:val="00D64696"/>
    <w:rsid w:val="00D90D49"/>
    <w:rsid w:val="00DB158D"/>
    <w:rsid w:val="00DC5D96"/>
    <w:rsid w:val="00DD4F3E"/>
    <w:rsid w:val="00E13E55"/>
    <w:rsid w:val="00E81276"/>
    <w:rsid w:val="00EA6C3E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EC9D63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7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Marializ Alexandra Casado Feliz</cp:lastModifiedBy>
  <cp:revision>16</cp:revision>
  <cp:lastPrinted>2011-03-04T19:05:00Z</cp:lastPrinted>
  <dcterms:created xsi:type="dcterms:W3CDTF">2014-01-02T13:42:00Z</dcterms:created>
  <dcterms:modified xsi:type="dcterms:W3CDTF">2026-09-17T20:26:00Z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2025-08-01T20:41:25Z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56685752-8d6a-4867-86bb-0258e2170055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