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1F713" w14:textId="6EBFE8D7" w:rsidR="00535962" w:rsidRPr="00F7167E" w:rsidRDefault="006558C6">
      <w:r>
        <w:rPr>
          <w:noProof/>
          <w:lang w:val="en-US"/>
        </w:rPr>
        <w:pict w14:anchorId="395754B5">
          <v:group id="_x0000_s2070" style="position:absolute;margin-left:339.65pt;margin-top:-44.85pt;width:142.2pt;height:55.2pt;z-index:251697152" coordorigin="12866,523" coordsize="2544,1104">
            <v:rect id="_x0000_s2071" style="position:absolute;left:12866;top:523;width:2544;height:1104" filled="f"/>
            <v:group id="_x0000_s2072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3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3" inset=",0">
                  <w:txbxContent>
                    <w:p w14:paraId="38B8E292" w14:textId="080CEB9E" w:rsidR="00BA784D" w:rsidRPr="000764F1" w:rsidRDefault="000764F1" w:rsidP="000764F1">
                      <w:pPr>
                        <w:rPr>
                          <w:rStyle w:val="Style6"/>
                        </w:rPr>
                      </w:pPr>
                      <w:r w:rsidRPr="000764F1">
                        <w:rPr>
                          <w:rStyle w:val="Style6"/>
                          <w:lang w:val="en-US"/>
                        </w:rPr>
                        <w:t>DGAP-DAF-CM-202</w:t>
                      </w:r>
                      <w:r w:rsidR="00634D7C">
                        <w:rPr>
                          <w:rStyle w:val="Style6"/>
                        </w:rPr>
                        <w:t>6</w:t>
                      </w:r>
                      <w:r w:rsidRPr="000764F1">
                        <w:rPr>
                          <w:rStyle w:val="Style6"/>
                        </w:rPr>
                        <w:t>-0</w:t>
                      </w:r>
                      <w:r w:rsidR="00301D81">
                        <w:rPr>
                          <w:rStyle w:val="Style6"/>
                        </w:rPr>
                        <w:t>208</w:t>
                      </w:r>
                    </w:p>
                  </w:txbxContent>
                </v:textbox>
              </v:shape>
              <v:shape id="_x0000_s2074" type="#_x0000_t202" style="position:absolute;left:9151;top:720;width:2009;height:360;mso-width-relative:margin;mso-height-relative:margin" fillcolor="black [3213]" strokecolor="white [3212]" strokeweight="3pt">
                <v:textbox style="mso-next-textbox:#_x0000_s2074">
                  <w:txbxContent>
                    <w:p w14:paraId="4074DB10" w14:textId="77777777" w:rsidR="00BA784D" w:rsidRPr="00535962" w:rsidRDefault="00BA784D" w:rsidP="00BA784D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AAA8B3F">
          <v:shape id="_x0000_s2069" type="#_x0000_t202" style="position:absolute;margin-left:-27.75pt;margin-top:-42.95pt;width:74.65pt;height:24.05pt;z-index:251696128;mso-width-relative:margin;mso-height-relative:margin" filled="f" stroked="f">
            <v:textbox style="mso-next-textbox:#_x0000_s2069" inset="0,0,0,0">
              <w:txbxContent>
                <w:p w14:paraId="6451C60A" w14:textId="77777777" w:rsidR="00BA784D" w:rsidRPr="00A32E97" w:rsidRDefault="00BA784D" w:rsidP="00BA784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A32E97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SNCC.D.044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ACA589">
          <v:shape id="_x0000_s2050" type="#_x0000_t202" style="position:absolute;margin-left:-34.1pt;margin-top:-23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2012FAE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56B1AB5" wp14:editId="5137520D">
                            <wp:extent cx="799693" cy="374168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741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65978B8" wp14:editId="11792A4D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06FFD" w14:textId="77777777" w:rsidR="00535962" w:rsidRPr="00535962" w:rsidRDefault="006558C6" w:rsidP="00535962">
      <w:r>
        <w:rPr>
          <w:noProof/>
          <w:lang w:val="en-US" w:eastAsia="zh-TW"/>
        </w:rPr>
        <w:pict w14:anchorId="70587E52">
          <v:shape id="_x0000_s2060" type="#_x0000_t202" style="position:absolute;margin-left:331.2pt;margin-top:5.05pt;width:163.55pt;height:21.9pt;z-index:251685888;mso-width-relative:margin;mso-height-relative:margin" filled="f" stroked="f">
            <v:textbox style="mso-next-textbox:#_x0000_s2060">
              <w:txbxContent>
                <w:p w14:paraId="78F1946A" w14:textId="2B7BB9CF" w:rsidR="0026335F" w:rsidRPr="0026335F" w:rsidRDefault="006558C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17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34D7C">
                        <w:rPr>
                          <w:rStyle w:val="Style5"/>
                          <w:lang w:val="es-DO"/>
                        </w:rPr>
                        <w:t>17 de septiembre de 2026</w:t>
                      </w:r>
                    </w:sdtContent>
                  </w:sdt>
                </w:p>
              </w:txbxContent>
            </v:textbox>
          </v:shape>
        </w:pict>
      </w:r>
    </w:p>
    <w:p w14:paraId="44E51FD1" w14:textId="77777777" w:rsidR="00535962" w:rsidRDefault="006558C6" w:rsidP="00535962">
      <w:r>
        <w:rPr>
          <w:noProof/>
          <w:sz w:val="24"/>
          <w:szCs w:val="24"/>
          <w:lang w:eastAsia="es-ES"/>
        </w:rPr>
        <w:pict w14:anchorId="0DF31264">
          <v:shape id="_x0000_s2061" type="#_x0000_t202" style="position:absolute;margin-left:401.1pt;margin-top:3.4pt;width:83.6pt;height:19.85pt;z-index:251686912;mso-width-relative:margin;mso-height-relative:margin" filled="f" stroked="f">
            <v:textbox style="mso-next-textbox:#_x0000_s2061">
              <w:txbxContent>
                <w:p w14:paraId="7A5A037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32E9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A32E97" w:rsidRPr="00A32E9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1550E2">
          <v:shape id="_x0000_s2064" type="#_x0000_t202" style="position:absolute;margin-left:95.3pt;margin-top:1.25pt;width:249.75pt;height:22pt;z-index:251691008;mso-width-relative:margin;mso-height-relative:margin" stroked="f">
            <v:textbox style="mso-next-textbox:#_x0000_s2064">
              <w:txbxContent>
                <w:p w14:paraId="5DDA74F0" w14:textId="6EEEA6B4" w:rsidR="002E1412" w:rsidRPr="002E1412" w:rsidRDefault="006558C6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764F1">
                        <w:rPr>
                          <w:rStyle w:val="Style6"/>
                        </w:rPr>
                        <w:t xml:space="preserve">Dirección General de Aduanas </w:t>
                      </w:r>
                    </w:sdtContent>
                  </w:sdt>
                </w:p>
              </w:txbxContent>
            </v:textbox>
          </v:shape>
        </w:pict>
      </w:r>
    </w:p>
    <w:p w14:paraId="250265C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073664" w14:textId="77777777" w:rsidR="00A640BD" w:rsidRPr="00C66D08" w:rsidRDefault="006558C6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69CCBDAC">
          <v:shape id="_x0000_s2066" type="#_x0000_t202" style="position:absolute;left:0;text-align:left;margin-left:19.1pt;margin-top:6.6pt;width:401.45pt;height:38.6pt;z-index:251695104;mso-width-relative:margin;mso-height-relative:margin" stroked="f">
            <v:textbox style="mso-next-textbox:#_x0000_s2066">
              <w:txbxContent>
                <w:p w14:paraId="40886D3D" w14:textId="77777777" w:rsidR="00F7443C" w:rsidRPr="00E82502" w:rsidRDefault="00544A18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descripción del enfoque, la metodología y el plan de actividades para la ejecución del trabajo</w:t>
                  </w:r>
                </w:p>
              </w:txbxContent>
            </v:textbox>
          </v:shape>
        </w:pict>
      </w:r>
    </w:p>
    <w:p w14:paraId="77BE95E2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588ED18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50FCA46F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073D13B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4D2906DA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39F8B0B6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14A015F4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5C76F15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5A150C7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748D039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0D0363C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2EBD8F6A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9339366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65C14" w14:textId="77777777" w:rsidR="006558C6" w:rsidRDefault="006558C6" w:rsidP="001007E7">
      <w:pPr>
        <w:spacing w:after="0" w:line="240" w:lineRule="auto"/>
      </w:pPr>
      <w:r>
        <w:separator/>
      </w:r>
    </w:p>
  </w:endnote>
  <w:endnote w:type="continuationSeparator" w:id="0">
    <w:p w14:paraId="2BC75A32" w14:textId="77777777" w:rsidR="006558C6" w:rsidRDefault="006558C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2E26" w14:textId="77777777" w:rsidR="001007E7" w:rsidRDefault="006558C6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3660EB8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.2pt;margin-top:1.15pt;width:67pt;height:13.85pt;z-index:251660288;mso-width-relative:margin;mso-height-relative:margin" filled="f" stroked="f">
          <v:textbox style="mso-next-textbox:#_x0000_s1025" inset="0,0,0,0">
            <w:txbxContent>
              <w:p w14:paraId="1B11BB25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FE6C5A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FE6C5A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3962FB" wp14:editId="1796FA19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16054C6E">
        <v:shape id="_x0000_s1027" type="#_x0000_t202" style="position:absolute;margin-left:342.2pt;margin-top:-14.3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0224EBE0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D79A9B2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5480346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5665F8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6AB1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32F7E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15E61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23557" w14:textId="77777777" w:rsidR="006558C6" w:rsidRDefault="006558C6" w:rsidP="001007E7">
      <w:pPr>
        <w:spacing w:after="0" w:line="240" w:lineRule="auto"/>
      </w:pPr>
      <w:r>
        <w:separator/>
      </w:r>
    </w:p>
  </w:footnote>
  <w:footnote w:type="continuationSeparator" w:id="0">
    <w:p w14:paraId="0D4CC00F" w14:textId="77777777" w:rsidR="006558C6" w:rsidRDefault="006558C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493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358DF"/>
    <w:rsid w:val="00045479"/>
    <w:rsid w:val="000764F1"/>
    <w:rsid w:val="000B0DCD"/>
    <w:rsid w:val="000B131A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F73A7"/>
    <w:rsid w:val="002009A7"/>
    <w:rsid w:val="0021759E"/>
    <w:rsid w:val="00220A17"/>
    <w:rsid w:val="00253DBA"/>
    <w:rsid w:val="0026335F"/>
    <w:rsid w:val="00293171"/>
    <w:rsid w:val="00295BD4"/>
    <w:rsid w:val="002D451D"/>
    <w:rsid w:val="002E1412"/>
    <w:rsid w:val="00301D81"/>
    <w:rsid w:val="00314023"/>
    <w:rsid w:val="00341484"/>
    <w:rsid w:val="00392351"/>
    <w:rsid w:val="003C037D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60239A"/>
    <w:rsid w:val="00611A07"/>
    <w:rsid w:val="0062592A"/>
    <w:rsid w:val="00634D7C"/>
    <w:rsid w:val="00643FAC"/>
    <w:rsid w:val="006471AF"/>
    <w:rsid w:val="006506D0"/>
    <w:rsid w:val="00651E48"/>
    <w:rsid w:val="0065420B"/>
    <w:rsid w:val="006558C6"/>
    <w:rsid w:val="00666D56"/>
    <w:rsid w:val="006709BC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048A1"/>
    <w:rsid w:val="00A16099"/>
    <w:rsid w:val="00A231BB"/>
    <w:rsid w:val="00A32E97"/>
    <w:rsid w:val="00A640BD"/>
    <w:rsid w:val="00A641A7"/>
    <w:rsid w:val="00A72F42"/>
    <w:rsid w:val="00A73456"/>
    <w:rsid w:val="00AD7919"/>
    <w:rsid w:val="00B609BA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D2F36"/>
    <w:rsid w:val="00CE67A3"/>
    <w:rsid w:val="00D032C9"/>
    <w:rsid w:val="00D24FA7"/>
    <w:rsid w:val="00D45A3E"/>
    <w:rsid w:val="00D64696"/>
    <w:rsid w:val="00D90D49"/>
    <w:rsid w:val="00DC5D96"/>
    <w:rsid w:val="00DD4F3E"/>
    <w:rsid w:val="00DE703D"/>
    <w:rsid w:val="00E13E55"/>
    <w:rsid w:val="00E446DC"/>
    <w:rsid w:val="00E82502"/>
    <w:rsid w:val="00EA6B34"/>
    <w:rsid w:val="00EA7406"/>
    <w:rsid w:val="00EC49AF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7D4264E3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11</cp:revision>
  <cp:lastPrinted>2011-03-04T18:53:00Z</cp:lastPrinted>
  <dcterms:created xsi:type="dcterms:W3CDTF">2011-03-04T18:54:00Z</dcterms:created>
  <dcterms:modified xsi:type="dcterms:W3CDTF">2026-09-17T20:25:00Z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2026-09-17T15:10:11Z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a7c1bd4c-8764-4a40-879e-f76e6442bbdc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