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1CD3DA3B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F66FB4">
                                  <w:rPr>
                                    <w:rStyle w:val="Style2"/>
                                  </w:rPr>
                                  <w:t>208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1CD3DA3B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F66FB4">
                            <w:rPr>
                              <w:rStyle w:val="Style2"/>
                            </w:rPr>
                            <w:t>208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3858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38583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38583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38583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38583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38583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33E63" w14:textId="77777777" w:rsidR="00385838" w:rsidRDefault="00385838" w:rsidP="001007E7">
      <w:pPr>
        <w:spacing w:after="0" w:line="240" w:lineRule="auto"/>
      </w:pPr>
      <w:r>
        <w:separator/>
      </w:r>
    </w:p>
  </w:endnote>
  <w:endnote w:type="continuationSeparator" w:id="0">
    <w:p w14:paraId="3750A3BE" w14:textId="77777777" w:rsidR="00385838" w:rsidRDefault="0038583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8D9AA" w14:textId="77777777" w:rsidR="00385838" w:rsidRDefault="00385838" w:rsidP="001007E7">
      <w:pPr>
        <w:spacing w:after="0" w:line="240" w:lineRule="auto"/>
      </w:pPr>
      <w:r>
        <w:separator/>
      </w:r>
    </w:p>
  </w:footnote>
  <w:footnote w:type="continuationSeparator" w:id="0">
    <w:p w14:paraId="6ED66761" w14:textId="77777777" w:rsidR="00385838" w:rsidRDefault="0038583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5701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3053C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8583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5325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67C56"/>
    <w:rsid w:val="0059030E"/>
    <w:rsid w:val="00593F7F"/>
    <w:rsid w:val="005D7012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6750A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C3DCF"/>
    <w:rsid w:val="00AD7919"/>
    <w:rsid w:val="00AF2E6B"/>
    <w:rsid w:val="00B42647"/>
    <w:rsid w:val="00B50E8E"/>
    <w:rsid w:val="00B62EEF"/>
    <w:rsid w:val="00B70838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3761"/>
    <w:rsid w:val="00D64696"/>
    <w:rsid w:val="00D72193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4013A"/>
    <w:rsid w:val="00F50EF8"/>
    <w:rsid w:val="00F53753"/>
    <w:rsid w:val="00F56654"/>
    <w:rsid w:val="00F66FB4"/>
    <w:rsid w:val="00F7167E"/>
    <w:rsid w:val="00F7443C"/>
    <w:rsid w:val="00F84D68"/>
    <w:rsid w:val="00F9504D"/>
    <w:rsid w:val="00FA2E05"/>
    <w:rsid w:val="00FB7BCA"/>
    <w:rsid w:val="00FC2870"/>
    <w:rsid w:val="00FC592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36</cp:revision>
  <cp:lastPrinted>2013-08-13T13:54:00Z</cp:lastPrinted>
  <dcterms:created xsi:type="dcterms:W3CDTF">2021-12-21T17:39:00Z</dcterms:created>
  <dcterms:modified xsi:type="dcterms:W3CDTF">2026-09-11T20:41:00Z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