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7C420" w14:textId="77777777" w:rsidR="00535962" w:rsidRPr="00F7167E" w:rsidRDefault="00CB599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378AECB" wp14:editId="07D66D21">
                <wp:simplePos x="0" y="0"/>
                <wp:positionH relativeFrom="column">
                  <wp:posOffset>4538345</wp:posOffset>
                </wp:positionH>
                <wp:positionV relativeFrom="paragraph">
                  <wp:posOffset>-666750</wp:posOffset>
                </wp:positionV>
                <wp:extent cx="1791970" cy="777240"/>
                <wp:effectExtent l="0" t="0" r="1778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1970" cy="7772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2C516D9" w14:textId="01D8ECF4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8769B9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78AECB" id="Group 21" o:spid="_x0000_s1026" style="position:absolute;margin-left:357.35pt;margin-top:-52.5pt;width:141.1pt;height:61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2C516D9" w14:textId="01D8ECF4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8769B9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254B20" wp14:editId="59BFF70C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F8DF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54B20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2CEF8DF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34755AD5" wp14:editId="152A5E32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56C5C37" wp14:editId="791A585C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F252B2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C5C37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4F252B2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2BCABF9" wp14:editId="1B1E2E53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5874ECDA" w14:textId="25CC1014" w:rsidR="00BC61BD" w:rsidRPr="00BC61BD" w:rsidRDefault="00853E2A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53E2A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0918B83" wp14:editId="417A09DB">
                                      <wp:extent cx="823561" cy="895350"/>
                                      <wp:effectExtent l="0" t="0" r="0" b="0"/>
                                      <wp:docPr id="2" name="Imagen 3" descr="LOGO DNC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3" descr="LOGO DNCD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 cstate="print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24391" cy="89625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CABF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5874ECDA" w14:textId="25CC1014" w:rsidR="00BC61BD" w:rsidRPr="00BC61BD" w:rsidRDefault="00853E2A">
                          <w:pPr>
                            <w:rPr>
                              <w:lang w:val="en-US"/>
                            </w:rPr>
                          </w:pPr>
                          <w:r w:rsidRPr="00853E2A">
                            <w:rPr>
                              <w:noProof/>
                            </w:rPr>
                            <w:drawing>
                              <wp:inline distT="0" distB="0" distL="0" distR="0" wp14:anchorId="20918B83" wp14:editId="417A09DB">
                                <wp:extent cx="823561" cy="895350"/>
                                <wp:effectExtent l="0" t="0" r="0" b="0"/>
                                <wp:docPr id="2" name="Imagen 3" descr="LOGO DNC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3" descr="LOGO DNCD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 cstate="print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4391" cy="89625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79BAA1C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FE3E8D7" wp14:editId="156863EA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FA00F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3E8D7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16FA00F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9D9CDA4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0CDB962" wp14:editId="4F4DD957">
                <wp:simplePos x="0" y="0"/>
                <wp:positionH relativeFrom="column">
                  <wp:posOffset>1190625</wp:posOffset>
                </wp:positionH>
                <wp:positionV relativeFrom="paragraph">
                  <wp:posOffset>24765</wp:posOffset>
                </wp:positionV>
                <wp:extent cx="3467100" cy="279400"/>
                <wp:effectExtent l="0" t="0" r="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EC73B9" w14:textId="77777777" w:rsidR="00E47492" w:rsidRPr="00317199" w:rsidRDefault="00E47492" w:rsidP="00E47492">
                            <w:r>
                              <w:rPr>
                                <w:rStyle w:val="Style6"/>
                              </w:rPr>
                              <w:t xml:space="preserve">                     </w:t>
                            </w:r>
                            <w:r w:rsidRPr="00317199">
                              <w:rPr>
                                <w:rStyle w:val="Style6"/>
                              </w:rPr>
                              <w:t>DIRECCI</w:t>
                            </w:r>
                            <w:r w:rsidRPr="00317199">
                              <w:rPr>
                                <w:rStyle w:val="Style6"/>
                                <w:rFonts w:hint="eastAsia"/>
                              </w:rPr>
                              <w:t>Ó</w:t>
                            </w:r>
                            <w:r w:rsidRPr="00317199">
                              <w:rPr>
                                <w:rStyle w:val="Style6"/>
                              </w:rPr>
                              <w:t>N NACIONAL DE CONTROL DE DROGAS</w:t>
                            </w:r>
                          </w:p>
                          <w:p w14:paraId="2E2073F9" w14:textId="77777777" w:rsidR="002E1412" w:rsidRPr="002E1412" w:rsidRDefault="002E141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CDB962" id="Text Box 16" o:spid="_x0000_s1035" type="#_x0000_t202" style="position:absolute;margin-left:93.75pt;margin-top:1.95pt;width:273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" stroked="f">
                <v:textbox>
                  <w:txbxContent>
                    <w:p w14:paraId="74EC73B9" w14:textId="77777777" w:rsidR="00E47492" w:rsidRPr="00317199" w:rsidRDefault="00E47492" w:rsidP="00E47492">
                      <w:r>
                        <w:rPr>
                          <w:rStyle w:val="Style6"/>
                        </w:rPr>
                        <w:t xml:space="preserve">                     </w:t>
                      </w:r>
                      <w:r w:rsidRPr="00317199">
                        <w:rPr>
                          <w:rStyle w:val="Style6"/>
                        </w:rPr>
                        <w:t>DIRECCI</w:t>
                      </w:r>
                      <w:r w:rsidRPr="00317199">
                        <w:rPr>
                          <w:rStyle w:val="Style6"/>
                          <w:rFonts w:hint="eastAsia"/>
                        </w:rPr>
                        <w:t>Ó</w:t>
                      </w:r>
                      <w:r w:rsidRPr="00317199">
                        <w:rPr>
                          <w:rStyle w:val="Style6"/>
                        </w:rPr>
                        <w:t>N NACIONAL DE CONTROL DE DROGAS</w:t>
                      </w:r>
                    </w:p>
                    <w:p w14:paraId="2E2073F9" w14:textId="77777777" w:rsidR="002E1412" w:rsidRPr="002E1412" w:rsidRDefault="002E1412" w:rsidP="00A72F42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B2D26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E3EEB1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897B84B" wp14:editId="6F85FF58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D81A5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7B84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5D81A5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ECD0515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2A1B49B" wp14:editId="109A458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280C5F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1B49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D280C5F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A48AD8D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136D989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044120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E750F7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BDEBEB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B475816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084F418" w14:textId="77777777" w:rsidTr="00E82502">
        <w:trPr>
          <w:cantSplit/>
          <w:trHeight w:val="440"/>
        </w:trPr>
        <w:tc>
          <w:tcPr>
            <w:tcW w:w="9252" w:type="dxa"/>
          </w:tcPr>
          <w:p w14:paraId="6B0B0328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19287052" w14:textId="77777777" w:rsidTr="00E82502">
        <w:trPr>
          <w:cantSplit/>
          <w:trHeight w:val="440"/>
        </w:trPr>
        <w:tc>
          <w:tcPr>
            <w:tcW w:w="9252" w:type="dxa"/>
          </w:tcPr>
          <w:p w14:paraId="2794F93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4B894E8" w14:textId="77777777" w:rsidTr="00E82502">
        <w:trPr>
          <w:cantSplit/>
          <w:trHeight w:val="440"/>
        </w:trPr>
        <w:tc>
          <w:tcPr>
            <w:tcW w:w="9252" w:type="dxa"/>
          </w:tcPr>
          <w:p w14:paraId="3F69B10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68E6811" w14:textId="77777777" w:rsidTr="00E82502">
        <w:trPr>
          <w:cantSplit/>
          <w:trHeight w:val="440"/>
        </w:trPr>
        <w:tc>
          <w:tcPr>
            <w:tcW w:w="9252" w:type="dxa"/>
          </w:tcPr>
          <w:p w14:paraId="483579C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9A05E47" w14:textId="77777777" w:rsidTr="00E82502">
        <w:trPr>
          <w:cantSplit/>
          <w:trHeight w:val="440"/>
        </w:trPr>
        <w:tc>
          <w:tcPr>
            <w:tcW w:w="9252" w:type="dxa"/>
          </w:tcPr>
          <w:p w14:paraId="603B2FA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1EFAC86" w14:textId="77777777" w:rsidTr="00E82502">
        <w:trPr>
          <w:cantSplit/>
          <w:trHeight w:val="440"/>
        </w:trPr>
        <w:tc>
          <w:tcPr>
            <w:tcW w:w="9252" w:type="dxa"/>
          </w:tcPr>
          <w:p w14:paraId="784DBB9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92326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47AFE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D77FE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F671DD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2BA631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240F63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79381" w14:textId="77777777" w:rsidR="00240F63" w:rsidRDefault="00240F63" w:rsidP="001007E7">
      <w:pPr>
        <w:spacing w:after="0" w:line="240" w:lineRule="auto"/>
      </w:pPr>
      <w:r>
        <w:separator/>
      </w:r>
    </w:p>
  </w:endnote>
  <w:endnote w:type="continuationSeparator" w:id="0">
    <w:p w14:paraId="3BA5339F" w14:textId="77777777" w:rsidR="00240F63" w:rsidRDefault="00240F6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E1FE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AFB532F" wp14:editId="26B31FC5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D69F69" wp14:editId="04AE46A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78EC6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60D0020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D69F6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0C578EC6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160D0020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D84CE8" wp14:editId="010B1F86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1C29E4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D84CE8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1C29E4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49AEED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6C93C6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11FA2F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5BB021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24C26F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8E3DE" w14:textId="77777777" w:rsidR="00240F63" w:rsidRDefault="00240F63" w:rsidP="001007E7">
      <w:pPr>
        <w:spacing w:after="0" w:line="240" w:lineRule="auto"/>
      </w:pPr>
      <w:r>
        <w:separator/>
      </w:r>
    </w:p>
  </w:footnote>
  <w:footnote w:type="continuationSeparator" w:id="0">
    <w:p w14:paraId="19BAA4FB" w14:textId="77777777" w:rsidR="00240F63" w:rsidRDefault="00240F6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40F63"/>
    <w:rsid w:val="00253DBA"/>
    <w:rsid w:val="0026335F"/>
    <w:rsid w:val="00295BD4"/>
    <w:rsid w:val="002D451D"/>
    <w:rsid w:val="002E1412"/>
    <w:rsid w:val="00314023"/>
    <w:rsid w:val="00331FE5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53E2A"/>
    <w:rsid w:val="008B3AE5"/>
    <w:rsid w:val="008C388B"/>
    <w:rsid w:val="00966EEE"/>
    <w:rsid w:val="00977C54"/>
    <w:rsid w:val="00A16099"/>
    <w:rsid w:val="00A515BF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74C8E"/>
    <w:rsid w:val="00CA0E82"/>
    <w:rsid w:val="00CA164C"/>
    <w:rsid w:val="00CA4661"/>
    <w:rsid w:val="00CB5992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47492"/>
    <w:rsid w:val="00E56F10"/>
    <w:rsid w:val="00E82502"/>
    <w:rsid w:val="00EA4340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D710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613F61"/>
  <w15:docId w15:val="{7A79BDD7-0B5D-4527-952F-3C1CD22A5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08773-E375-4961-B667-39B4D1C67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Procedimiento.dotx</Template>
  <TotalTime>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Lizss De Leon</cp:lastModifiedBy>
  <cp:revision>9</cp:revision>
  <cp:lastPrinted>2011-03-04T18:48:00Z</cp:lastPrinted>
  <dcterms:created xsi:type="dcterms:W3CDTF">2014-01-15T13:04:00Z</dcterms:created>
  <dcterms:modified xsi:type="dcterms:W3CDTF">2024-02-01T14:01:00Z</dcterms:modified>
</cp:coreProperties>
</file>