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E997F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4281392F" wp14:editId="727B8A1A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6DF2F9" wp14:editId="7D0EE0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44B24CD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99D5206" wp14:editId="136081A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DF2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44B24CD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99D5206" wp14:editId="136081A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ED0D242" wp14:editId="6C1F03EB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5212B4F2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A58F76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0D242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5212B4F2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5A58F76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E63552" wp14:editId="26987ACF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2804C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63552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2802804C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57436CA2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AC1FF4" wp14:editId="6052BBC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15E5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C1FF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4DC15E56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FB20A7" wp14:editId="1D20929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CCC17B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B20A7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39CCC17B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0AB7857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A38DBC" wp14:editId="6E811C97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68D79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38DBC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2568D79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A32CF01" wp14:editId="3A3C46D6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C46D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2CF01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081C46D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D347440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05CA280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CD2EDE1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02FCA15D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C7315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4BCDE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E20628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CB1BE8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E81B71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287166F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187CBF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1A80849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5652BEA5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3F68AFF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E33390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A1372D4" w14:textId="77777777" w:rsidTr="00822B7A">
        <w:trPr>
          <w:trHeight w:val="229"/>
          <w:jc w:val="center"/>
        </w:trPr>
        <w:tc>
          <w:tcPr>
            <w:tcW w:w="0" w:type="auto"/>
          </w:tcPr>
          <w:p w14:paraId="3B7138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19258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64E8F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E2BA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B197F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3DBB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754C1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98478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EFEB40B" w14:textId="77777777" w:rsidTr="00822B7A">
        <w:trPr>
          <w:trHeight w:val="211"/>
          <w:jc w:val="center"/>
        </w:trPr>
        <w:tc>
          <w:tcPr>
            <w:tcW w:w="0" w:type="auto"/>
          </w:tcPr>
          <w:p w14:paraId="372902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B4E56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7539D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C38E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3C4CC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E5981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AD828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18BE5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375324" w14:textId="77777777" w:rsidTr="00822B7A">
        <w:trPr>
          <w:trHeight w:val="229"/>
          <w:jc w:val="center"/>
        </w:trPr>
        <w:tc>
          <w:tcPr>
            <w:tcW w:w="0" w:type="auto"/>
          </w:tcPr>
          <w:p w14:paraId="7C4DD28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09258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951E1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3A5F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7A7E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542FB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A47B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22A8B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15F7EEF" w14:textId="77777777" w:rsidTr="00822B7A">
        <w:trPr>
          <w:trHeight w:val="229"/>
          <w:jc w:val="center"/>
        </w:trPr>
        <w:tc>
          <w:tcPr>
            <w:tcW w:w="0" w:type="auto"/>
          </w:tcPr>
          <w:p w14:paraId="667D86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89E21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588BF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A29ED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58266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69816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39F95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B13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99252DA" w14:textId="77777777" w:rsidTr="00822B7A">
        <w:trPr>
          <w:trHeight w:val="229"/>
          <w:jc w:val="center"/>
        </w:trPr>
        <w:tc>
          <w:tcPr>
            <w:tcW w:w="0" w:type="auto"/>
          </w:tcPr>
          <w:p w14:paraId="67955F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86F59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2D0B9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C79EF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E4D3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184F2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5264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E93B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FCBC1" w14:textId="77777777" w:rsidTr="00822B7A">
        <w:trPr>
          <w:trHeight w:val="229"/>
          <w:jc w:val="center"/>
        </w:trPr>
        <w:tc>
          <w:tcPr>
            <w:tcW w:w="0" w:type="auto"/>
          </w:tcPr>
          <w:p w14:paraId="6D8137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1146C6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2805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174AF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48DA7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965B7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E37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7409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64146CF" w14:textId="77777777" w:rsidTr="00822B7A">
        <w:trPr>
          <w:trHeight w:val="229"/>
          <w:jc w:val="center"/>
        </w:trPr>
        <w:tc>
          <w:tcPr>
            <w:tcW w:w="0" w:type="auto"/>
          </w:tcPr>
          <w:p w14:paraId="2E28A8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8DC78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D0C62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F23E5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1850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E7C5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082B7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1CBE5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CCB686" w14:textId="77777777" w:rsidTr="00822B7A">
        <w:trPr>
          <w:trHeight w:val="211"/>
          <w:jc w:val="center"/>
        </w:trPr>
        <w:tc>
          <w:tcPr>
            <w:tcW w:w="0" w:type="auto"/>
          </w:tcPr>
          <w:p w14:paraId="214661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41707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27457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45C14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B7DE5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7DDF8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99B98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1FD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1379B12" w14:textId="77777777" w:rsidTr="00822B7A">
        <w:trPr>
          <w:trHeight w:val="229"/>
          <w:jc w:val="center"/>
        </w:trPr>
        <w:tc>
          <w:tcPr>
            <w:tcW w:w="0" w:type="auto"/>
          </w:tcPr>
          <w:p w14:paraId="3982F0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F4B4C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6C70B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D0D96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D4197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5A5D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DB667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9A81B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E28B3E3" w14:textId="77777777" w:rsidTr="00822B7A">
        <w:trPr>
          <w:trHeight w:val="229"/>
          <w:jc w:val="center"/>
        </w:trPr>
        <w:tc>
          <w:tcPr>
            <w:tcW w:w="0" w:type="auto"/>
          </w:tcPr>
          <w:p w14:paraId="6D44B6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02908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46F8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AB2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0BC33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0F39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26FB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0998F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A89EA79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77F50A1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E90B7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60DF4443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4AB19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7C8B628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A503801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BF47F" w14:textId="77777777" w:rsidR="00B854FA" w:rsidRDefault="00B854FA" w:rsidP="001007E7">
      <w:pPr>
        <w:spacing w:after="0" w:line="240" w:lineRule="auto"/>
      </w:pPr>
      <w:r>
        <w:separator/>
      </w:r>
    </w:p>
  </w:endnote>
  <w:endnote w:type="continuationSeparator" w:id="0">
    <w:p w14:paraId="73594ED4" w14:textId="77777777" w:rsidR="00B854FA" w:rsidRDefault="00B854F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E9EA6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6EF048" wp14:editId="3004EAED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9C1F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6EF04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7859C1F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B547CF" wp14:editId="1090B581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9FBF1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71A65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7B547CF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2F9FBF10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71A65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69F8F8E1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A8FDF85" wp14:editId="1C7EBA00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70C0E2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3A45C37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E2773" w14:textId="77777777" w:rsidR="00B854FA" w:rsidRDefault="00B854FA" w:rsidP="001007E7">
      <w:pPr>
        <w:spacing w:after="0" w:line="240" w:lineRule="auto"/>
      </w:pPr>
      <w:r>
        <w:separator/>
      </w:r>
    </w:p>
  </w:footnote>
  <w:footnote w:type="continuationSeparator" w:id="0">
    <w:p w14:paraId="702525AA" w14:textId="77777777" w:rsidR="00B854FA" w:rsidRDefault="00B854FA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055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87988"/>
    <w:rsid w:val="00090E8D"/>
    <w:rsid w:val="000A5DAC"/>
    <w:rsid w:val="000B3B70"/>
    <w:rsid w:val="000C3BA2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854FA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4831E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Marlenni A. Mora Rodriguez</cp:lastModifiedBy>
  <cp:revision>2</cp:revision>
  <cp:lastPrinted>2011-03-04T19:05:00Z</cp:lastPrinted>
  <dcterms:created xsi:type="dcterms:W3CDTF">2025-08-11T13:20:00Z</dcterms:created>
  <dcterms:modified xsi:type="dcterms:W3CDTF">2025-08-11T13:20:00Z</dcterms:modified>
</cp:coreProperties>
</file>