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AA74F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CE351E" wp14:editId="54D8C18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513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CE351E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40F513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A8514D0" wp14:editId="7E7C2EF3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D2213BD" wp14:editId="1F5C366B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53FB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213BD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2CF53FB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FA06AFB" wp14:editId="3834FD4B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AA99861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99858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A06AFB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AA99861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099858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3E6057A" wp14:editId="0A6D145B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6F656A4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A4629E1" wp14:editId="10C16B3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6057A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6F656A4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A4629E1" wp14:editId="10C16B3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116E6B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5B2A447" wp14:editId="0154FAA2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F3F98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2A44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2F3F98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C5EE37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1FCD3A" wp14:editId="431102A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09065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FCD3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7E09065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508AA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E4C865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9F0103" wp14:editId="34F6D7D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C74F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F0103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71C74F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2E8915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C3F1DA" wp14:editId="04223DB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E8CAB1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3F1DA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7E8CAB1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F1CE830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043FA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50A7E5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E9DFB4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DBD3ED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0217223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81C057F" w14:textId="77777777" w:rsidTr="00E82502">
        <w:trPr>
          <w:cantSplit/>
          <w:trHeight w:val="440"/>
        </w:trPr>
        <w:tc>
          <w:tcPr>
            <w:tcW w:w="9252" w:type="dxa"/>
          </w:tcPr>
          <w:p w14:paraId="3E2477FD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04E48BCA" w14:textId="77777777" w:rsidTr="00E82502">
        <w:trPr>
          <w:cantSplit/>
          <w:trHeight w:val="440"/>
        </w:trPr>
        <w:tc>
          <w:tcPr>
            <w:tcW w:w="9252" w:type="dxa"/>
          </w:tcPr>
          <w:p w14:paraId="060B91C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F3A40A9" w14:textId="77777777" w:rsidTr="00E82502">
        <w:trPr>
          <w:cantSplit/>
          <w:trHeight w:val="440"/>
        </w:trPr>
        <w:tc>
          <w:tcPr>
            <w:tcW w:w="9252" w:type="dxa"/>
          </w:tcPr>
          <w:p w14:paraId="4ED367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49676E5" w14:textId="77777777" w:rsidTr="00E82502">
        <w:trPr>
          <w:cantSplit/>
          <w:trHeight w:val="440"/>
        </w:trPr>
        <w:tc>
          <w:tcPr>
            <w:tcW w:w="9252" w:type="dxa"/>
          </w:tcPr>
          <w:p w14:paraId="18CF525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800C4FB" w14:textId="77777777" w:rsidTr="00E82502">
        <w:trPr>
          <w:cantSplit/>
          <w:trHeight w:val="440"/>
        </w:trPr>
        <w:tc>
          <w:tcPr>
            <w:tcW w:w="9252" w:type="dxa"/>
          </w:tcPr>
          <w:p w14:paraId="7B5C1E3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E00CF34" w14:textId="77777777" w:rsidTr="00E82502">
        <w:trPr>
          <w:cantSplit/>
          <w:trHeight w:val="440"/>
        </w:trPr>
        <w:tc>
          <w:tcPr>
            <w:tcW w:w="9252" w:type="dxa"/>
          </w:tcPr>
          <w:p w14:paraId="70919B4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FF320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52E65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FFA78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6DFAD1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019FB6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C94EA" w14:textId="77777777" w:rsidR="00042632" w:rsidRDefault="00042632" w:rsidP="001007E7">
      <w:pPr>
        <w:spacing w:after="0" w:line="240" w:lineRule="auto"/>
      </w:pPr>
      <w:r>
        <w:separator/>
      </w:r>
    </w:p>
  </w:endnote>
  <w:endnote w:type="continuationSeparator" w:id="0">
    <w:p w14:paraId="0FCB1056" w14:textId="77777777" w:rsidR="00042632" w:rsidRDefault="0004263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F4738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BE50C2A" wp14:editId="7D10A03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DE5816" wp14:editId="49E6073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39F118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E30BB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DE581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739F118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4E30BB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AF2D1D" wp14:editId="1362662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BC97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AF2D1D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1FBC97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4EBD88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6DF95A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A7E02B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F3BCDE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457B89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E7598" w14:textId="77777777" w:rsidR="00042632" w:rsidRDefault="00042632" w:rsidP="001007E7">
      <w:pPr>
        <w:spacing w:after="0" w:line="240" w:lineRule="auto"/>
      </w:pPr>
      <w:r>
        <w:separator/>
      </w:r>
    </w:p>
  </w:footnote>
  <w:footnote w:type="continuationSeparator" w:id="0">
    <w:p w14:paraId="0439AF77" w14:textId="77777777" w:rsidR="00042632" w:rsidRDefault="0004263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2632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25747"/>
    <w:rsid w:val="00341484"/>
    <w:rsid w:val="00357ADC"/>
    <w:rsid w:val="00370C02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60799"/>
    <w:rsid w:val="00611A07"/>
    <w:rsid w:val="0062592A"/>
    <w:rsid w:val="006506D0"/>
    <w:rsid w:val="00651E48"/>
    <w:rsid w:val="00666D56"/>
    <w:rsid w:val="006675C3"/>
    <w:rsid w:val="006709BC"/>
    <w:rsid w:val="006B57FC"/>
    <w:rsid w:val="006F567F"/>
    <w:rsid w:val="00725091"/>
    <w:rsid w:val="00780880"/>
    <w:rsid w:val="007B0E1F"/>
    <w:rsid w:val="007B6F6F"/>
    <w:rsid w:val="007C7BDC"/>
    <w:rsid w:val="00820C9F"/>
    <w:rsid w:val="0082707E"/>
    <w:rsid w:val="008315B0"/>
    <w:rsid w:val="008B3AE5"/>
    <w:rsid w:val="008C388B"/>
    <w:rsid w:val="00966EEE"/>
    <w:rsid w:val="00977C54"/>
    <w:rsid w:val="009A2437"/>
    <w:rsid w:val="009B2AAE"/>
    <w:rsid w:val="00A16099"/>
    <w:rsid w:val="00A640BD"/>
    <w:rsid w:val="00A641A7"/>
    <w:rsid w:val="00A72F42"/>
    <w:rsid w:val="00AD7919"/>
    <w:rsid w:val="00AF1636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7774A"/>
    <w:rsid w:val="00C950CD"/>
    <w:rsid w:val="00CA0E82"/>
    <w:rsid w:val="00CA164C"/>
    <w:rsid w:val="00CA2D9F"/>
    <w:rsid w:val="00CA4661"/>
    <w:rsid w:val="00CE67A3"/>
    <w:rsid w:val="00D1201E"/>
    <w:rsid w:val="00D24FA7"/>
    <w:rsid w:val="00D45A3E"/>
    <w:rsid w:val="00D467DC"/>
    <w:rsid w:val="00D62ED5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0EC63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5CCC2-8B44-4505-8820-54D21B8C7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Marlenni A. Mora Rodriguez</cp:lastModifiedBy>
  <cp:revision>2</cp:revision>
  <cp:lastPrinted>2011-03-04T18:48:00Z</cp:lastPrinted>
  <dcterms:created xsi:type="dcterms:W3CDTF">2025-03-17T14:15:00Z</dcterms:created>
  <dcterms:modified xsi:type="dcterms:W3CDTF">2025-03-17T14:15:00Z</dcterms:modified>
</cp:coreProperties>
</file>