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5AFB4" w14:textId="2451D2A9" w:rsidR="00535962" w:rsidRPr="00F7167E" w:rsidRDefault="004E2D3A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5BC997D" wp14:editId="1D5D9968">
                <wp:simplePos x="0" y="0"/>
                <wp:positionH relativeFrom="column">
                  <wp:posOffset>4010025</wp:posOffset>
                </wp:positionH>
                <wp:positionV relativeFrom="paragraph">
                  <wp:posOffset>-600075</wp:posOffset>
                </wp:positionV>
                <wp:extent cx="2313305" cy="701040"/>
                <wp:effectExtent l="0" t="0" r="107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330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C07A847" w14:textId="0A4CD82B" w:rsidR="001466B0" w:rsidRPr="00535962" w:rsidRDefault="004E2D3A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</w:t>
                                    </w:r>
                                    <w:r w:rsidR="001025B7" w:rsidRPr="001025B7"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MIDEREC-CCC-CP-2026-0023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BF4F9B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BC997D" id="Group 21" o:spid="_x0000_s1026" style="position:absolute;margin-left:315.75pt;margin-top:-47.25pt;width:182.15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C07A847" w14:textId="0A4CD82B" w:rsidR="001466B0" w:rsidRPr="00535962" w:rsidRDefault="004E2D3A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</w:t>
                              </w:r>
                              <w:r w:rsidR="001025B7" w:rsidRPr="001025B7"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MIDEREC-CCC-CP-2026-0023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FBF4F9B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456A248" wp14:editId="2A9C5B3B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C2FD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6A248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245C2FD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312" behindDoc="0" locked="0" layoutInCell="1" allowOverlap="1" wp14:anchorId="4B64AD51" wp14:editId="7059CFD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0868B7F" wp14:editId="5B1CEE3A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B6A4A0" w14:textId="77777777" w:rsidR="0026335F" w:rsidRPr="0026335F" w:rsidRDefault="0021676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68B7F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7BB6A4A0" w14:textId="77777777" w:rsidR="0026335F" w:rsidRPr="0026335F" w:rsidRDefault="0021676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DBEC800" wp14:editId="4B0BA79A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824AE3B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D9E0FE6" wp14:editId="53D4A44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EC800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824AE3B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D9E0FE6" wp14:editId="53D4A44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CB25C90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929A5AD" wp14:editId="6DC59272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F35B61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9A5A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AF35B61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195E7C9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F900CE2" wp14:editId="644B227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52624E" w14:textId="77777777" w:rsidR="002E1412" w:rsidRPr="002E1412" w:rsidRDefault="0021676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00CE2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7C52624E" w14:textId="77777777" w:rsidR="002E1412" w:rsidRPr="002E1412" w:rsidRDefault="0021676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EA044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2B3E899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767D22" wp14:editId="29AB60E3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E63A6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67D22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AE63A6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AEEFB45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B0AEA5" wp14:editId="4B28C309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33BB9" w14:textId="77777777" w:rsidR="002E1412" w:rsidRPr="002E1412" w:rsidRDefault="0021676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0AEA5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2033BB9" w14:textId="77777777" w:rsidR="002E1412" w:rsidRPr="002E1412" w:rsidRDefault="0021676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D2A36B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78120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FB8A22A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320B9D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FF43E4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8071FFC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0EDC022" w14:textId="77777777" w:rsidTr="00E82502">
        <w:trPr>
          <w:cantSplit/>
          <w:trHeight w:val="440"/>
        </w:trPr>
        <w:tc>
          <w:tcPr>
            <w:tcW w:w="9252" w:type="dxa"/>
          </w:tcPr>
          <w:p w14:paraId="5462E4BB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104C215F" w14:textId="77777777" w:rsidTr="00E82502">
        <w:trPr>
          <w:cantSplit/>
          <w:trHeight w:val="440"/>
        </w:trPr>
        <w:tc>
          <w:tcPr>
            <w:tcW w:w="9252" w:type="dxa"/>
          </w:tcPr>
          <w:p w14:paraId="6BF0CF4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56CD6FF" w14:textId="77777777" w:rsidTr="00E82502">
        <w:trPr>
          <w:cantSplit/>
          <w:trHeight w:val="440"/>
        </w:trPr>
        <w:tc>
          <w:tcPr>
            <w:tcW w:w="9252" w:type="dxa"/>
          </w:tcPr>
          <w:p w14:paraId="53A8FFD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14577A3" w14:textId="77777777" w:rsidTr="00E82502">
        <w:trPr>
          <w:cantSplit/>
          <w:trHeight w:val="440"/>
        </w:trPr>
        <w:tc>
          <w:tcPr>
            <w:tcW w:w="9252" w:type="dxa"/>
          </w:tcPr>
          <w:p w14:paraId="0B80A4F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46903A6" w14:textId="77777777" w:rsidTr="00E82502">
        <w:trPr>
          <w:cantSplit/>
          <w:trHeight w:val="440"/>
        </w:trPr>
        <w:tc>
          <w:tcPr>
            <w:tcW w:w="9252" w:type="dxa"/>
          </w:tcPr>
          <w:p w14:paraId="410B953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B9E3E71" w14:textId="77777777" w:rsidTr="00E82502">
        <w:trPr>
          <w:cantSplit/>
          <w:trHeight w:val="440"/>
        </w:trPr>
        <w:tc>
          <w:tcPr>
            <w:tcW w:w="9252" w:type="dxa"/>
          </w:tcPr>
          <w:p w14:paraId="7BBDE3D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DBE9D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5A75C8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95D5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F36FD4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0CE45C0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0EF0F" w14:textId="77777777" w:rsidR="00216762" w:rsidRDefault="00216762" w:rsidP="001007E7">
      <w:pPr>
        <w:spacing w:after="0" w:line="240" w:lineRule="auto"/>
      </w:pPr>
      <w:r>
        <w:separator/>
      </w:r>
    </w:p>
  </w:endnote>
  <w:endnote w:type="continuationSeparator" w:id="0">
    <w:p w14:paraId="1B7D1AAC" w14:textId="77777777" w:rsidR="00216762" w:rsidRDefault="0021676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A1F9C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72CA1D6" wp14:editId="46496D7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9F8C566" wp14:editId="27B98DC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ADFFD9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13CDE14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8C56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1FADFFD9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13CDE14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800BB1" wp14:editId="0F4D5255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A45EEE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4800BB1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7A45EEE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EAB676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0AAE26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6BCC9F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9D9B5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05D4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2E4D3" w14:textId="77777777" w:rsidR="00216762" w:rsidRDefault="00216762" w:rsidP="001007E7">
      <w:pPr>
        <w:spacing w:after="0" w:line="240" w:lineRule="auto"/>
      </w:pPr>
      <w:r>
        <w:separator/>
      </w:r>
    </w:p>
  </w:footnote>
  <w:footnote w:type="continuationSeparator" w:id="0">
    <w:p w14:paraId="4FFAE4D3" w14:textId="77777777" w:rsidR="00216762" w:rsidRDefault="0021676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2FAA"/>
    <w:rsid w:val="000030D2"/>
    <w:rsid w:val="00034DD9"/>
    <w:rsid w:val="00045479"/>
    <w:rsid w:val="0005792C"/>
    <w:rsid w:val="00063BBD"/>
    <w:rsid w:val="000B0DCD"/>
    <w:rsid w:val="000E02D9"/>
    <w:rsid w:val="001007E7"/>
    <w:rsid w:val="001020C0"/>
    <w:rsid w:val="001025B7"/>
    <w:rsid w:val="001466B0"/>
    <w:rsid w:val="00157600"/>
    <w:rsid w:val="00170EC5"/>
    <w:rsid w:val="00181E8D"/>
    <w:rsid w:val="00194FF2"/>
    <w:rsid w:val="001A3F92"/>
    <w:rsid w:val="001F73A7"/>
    <w:rsid w:val="002009A7"/>
    <w:rsid w:val="00216762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42A49"/>
    <w:rsid w:val="00456C17"/>
    <w:rsid w:val="00466B9C"/>
    <w:rsid w:val="004B30DA"/>
    <w:rsid w:val="004D45A8"/>
    <w:rsid w:val="004E2D3A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8D3B1C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45A7D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B0A38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1A0400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Evangelista Diaz Ogando</cp:lastModifiedBy>
  <cp:revision>7</cp:revision>
  <cp:lastPrinted>2011-03-04T18:48:00Z</cp:lastPrinted>
  <dcterms:created xsi:type="dcterms:W3CDTF">2014-01-15T13:04:00Z</dcterms:created>
  <dcterms:modified xsi:type="dcterms:W3CDTF">2026-09-17T14:35:00Z</dcterms:modified>
</cp:coreProperties>
</file>