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086B" w14:textId="4E37C455" w:rsidR="00535962" w:rsidRPr="00F7167E" w:rsidRDefault="00DD3E0F">
      <w:r>
        <w:rPr>
          <w:noProof/>
          <w:lang w:val="en-US"/>
        </w:rPr>
        <w:pict w14:anchorId="4A064CB1">
          <v:group id="_x0000_s2069" style="position:absolute;margin-left:328.5pt;margin-top:-39.55pt;width:159.7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2215548C" w14:textId="3F10C40A" w:rsidR="00376344" w:rsidRPr="00535962" w:rsidRDefault="00A62660" w:rsidP="00376344">
                      <w:pPr>
                        <w:jc w:val="center"/>
                      </w:pPr>
                      <w:r w:rsidRPr="00A62660">
                        <w:t>MIDEREC-CCC-CP-2026-0023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09469A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6EA53E0F" wp14:editId="544AB8D6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51A1DF74"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24708D3E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AF0DBF2" wp14:editId="25329E5E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6EB8FD30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3B2B4D67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687BD62C" w14:textId="77777777" w:rsidR="00535962" w:rsidRPr="00535962" w:rsidRDefault="00DD3E0F" w:rsidP="00535962">
      <w:r>
        <w:rPr>
          <w:noProof/>
          <w:lang w:val="en-US" w:eastAsia="zh-TW"/>
        </w:rPr>
        <w:pict w14:anchorId="49D600F0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0373D909" w14:textId="77777777" w:rsidR="0026335F" w:rsidRPr="0026335F" w:rsidRDefault="00DD3E0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31EEE39C">
          <v:shape id="_x0000_s2064" type="#_x0000_t202" style="position:absolute;margin-left:123.1pt;margin-top:8pt;width:247pt;height:22pt;z-index:251691008;mso-width-relative:margin;mso-height-relative:margin" stroked="f">
            <v:textbox>
              <w:txbxContent>
                <w:p w14:paraId="2B4CD601" w14:textId="77777777" w:rsidR="002E1412" w:rsidRPr="002E1412" w:rsidRDefault="00DD3E0F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71D44600" w14:textId="77777777" w:rsidR="00535962" w:rsidRDefault="00DD3E0F" w:rsidP="00535962">
      <w:r>
        <w:rPr>
          <w:noProof/>
          <w:color w:val="FF0000"/>
          <w:lang w:eastAsia="zh-TW"/>
        </w:rPr>
        <w:pict w14:anchorId="349EAB25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402B220C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46186B41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3178D36E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78E5D0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B945054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73DA7E8E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35F7D6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1719619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0D981041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DB458EB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AC3F7E7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3B0A2C2A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104D1988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78D93AD0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40B2378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1009C49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1C86AD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60B78F9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7D0CC41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6DCB623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2E8403A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98C89D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3F8FC53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98E4C0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306F84A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2D70099F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3E2DF154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38FF1D2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443CB1A6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6777F529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0050728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5BF0342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290E16A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C882C3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2F14CCC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4C012B9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63F1066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308FAE7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1325715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1E79C31E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03F0554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4CBC4088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D047327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EC27F86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6A3284B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C4DC5AD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4B0EA" w14:textId="77777777" w:rsidR="00DD3E0F" w:rsidRDefault="00DD3E0F" w:rsidP="001007E7">
      <w:pPr>
        <w:spacing w:after="0" w:line="240" w:lineRule="auto"/>
      </w:pPr>
      <w:r>
        <w:separator/>
      </w:r>
    </w:p>
  </w:endnote>
  <w:endnote w:type="continuationSeparator" w:id="0">
    <w:p w14:paraId="6D634C53" w14:textId="77777777" w:rsidR="00DD3E0F" w:rsidRDefault="00DD3E0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D98B1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9892512" wp14:editId="7D60119B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D3E0F">
      <w:rPr>
        <w:rFonts w:ascii="Arial Narrow" w:hAnsi="Arial Narrow"/>
        <w:noProof/>
        <w:sz w:val="12"/>
        <w:lang w:val="es-DO"/>
      </w:rPr>
      <w:pict w14:anchorId="699060FD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21F2529E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58426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CF83C71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7A33786A" w14:textId="77777777" w:rsidR="00807015" w:rsidRDefault="00807015"/>
            </w:txbxContent>
          </v:textbox>
        </v:shape>
      </w:pict>
    </w:r>
    <w:r w:rsidR="00DD3E0F">
      <w:rPr>
        <w:rFonts w:ascii="Arial Narrow" w:hAnsi="Arial Narrow"/>
        <w:noProof/>
        <w:sz w:val="12"/>
        <w:lang w:val="es-DO" w:eastAsia="zh-TW"/>
      </w:rPr>
      <w:pict w14:anchorId="62E5C983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6D79997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8F75C6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A175D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131F5B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AD6EE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84C84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D0F47" w14:textId="77777777" w:rsidR="00DD3E0F" w:rsidRDefault="00DD3E0F" w:rsidP="001007E7">
      <w:pPr>
        <w:spacing w:after="0" w:line="240" w:lineRule="auto"/>
      </w:pPr>
      <w:r>
        <w:separator/>
      </w:r>
    </w:p>
  </w:footnote>
  <w:footnote w:type="continuationSeparator" w:id="0">
    <w:p w14:paraId="7B1CD660" w14:textId="77777777" w:rsidR="00DD3E0F" w:rsidRDefault="00DD3E0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8676572">
    <w:abstractNumId w:val="2"/>
  </w:num>
  <w:num w:numId="2" w16cid:durableId="1540433168">
    <w:abstractNumId w:val="0"/>
  </w:num>
  <w:num w:numId="3" w16cid:durableId="1165974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04C72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42A49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8D3B1C"/>
    <w:rsid w:val="009105BD"/>
    <w:rsid w:val="009350DB"/>
    <w:rsid w:val="00964CB0"/>
    <w:rsid w:val="009A5AC1"/>
    <w:rsid w:val="00A16099"/>
    <w:rsid w:val="00A53CA5"/>
    <w:rsid w:val="00A62660"/>
    <w:rsid w:val="00A640BD"/>
    <w:rsid w:val="00AD7919"/>
    <w:rsid w:val="00B227FF"/>
    <w:rsid w:val="00B62EEF"/>
    <w:rsid w:val="00B82201"/>
    <w:rsid w:val="00B915B7"/>
    <w:rsid w:val="00B95983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45A7D"/>
    <w:rsid w:val="00D64696"/>
    <w:rsid w:val="00D71EA8"/>
    <w:rsid w:val="00D90D49"/>
    <w:rsid w:val="00DC5D96"/>
    <w:rsid w:val="00DD3E0F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0BBC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68BE468E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Evangelista Diaz Ogando</cp:lastModifiedBy>
  <cp:revision>10</cp:revision>
  <cp:lastPrinted>2011-03-04T18:42:00Z</cp:lastPrinted>
  <dcterms:created xsi:type="dcterms:W3CDTF">2011-03-04T18:44:00Z</dcterms:created>
  <dcterms:modified xsi:type="dcterms:W3CDTF">2026-09-17T14:36:00Z</dcterms:modified>
</cp:coreProperties>
</file>