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CD37A" w14:textId="576A568C" w:rsidR="00535962" w:rsidRPr="00F7167E" w:rsidRDefault="002C6EC5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 wp14:anchorId="095CD3F1" wp14:editId="6B03C9EE">
                <wp:simplePos x="0" y="0"/>
                <wp:positionH relativeFrom="column">
                  <wp:posOffset>6814868</wp:posOffset>
                </wp:positionH>
                <wp:positionV relativeFrom="paragraph">
                  <wp:posOffset>-569343</wp:posOffset>
                </wp:positionV>
                <wp:extent cx="2493034" cy="701040"/>
                <wp:effectExtent l="0" t="0" r="21590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3034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95CD40C" w14:textId="12C99651" w:rsidR="00840E00" w:rsidRPr="00535962" w:rsidRDefault="000173FF" w:rsidP="00840E00">
                                    <w:pPr>
                                      <w:jc w:val="center"/>
                                    </w:pPr>
                                    <w:r w:rsidRPr="000173FF"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MIDEREC-CCC-CP-2026-0023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95CD40D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5CD3F1" id="Group 20" o:spid="_x0000_s1026" style="position:absolute;margin-left:536.6pt;margin-top:-44.85pt;width:196.3pt;height:55.2pt;z-index:2516505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95CD40C" w14:textId="12C99651" w:rsidR="00840E00" w:rsidRPr="00535962" w:rsidRDefault="000173FF" w:rsidP="00840E00">
                              <w:pPr>
                                <w:jc w:val="center"/>
                              </w:pPr>
                              <w:r w:rsidRPr="000173FF"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MIDEREC-CCC-CP-2026-0023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95CD40D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56704" behindDoc="0" locked="0" layoutInCell="1" allowOverlap="1" wp14:anchorId="095CD3ED" wp14:editId="4115A90C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095CD3EF" wp14:editId="29355747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95CD40B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95CD413" wp14:editId="095CD414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D3EF" id="Text Box 2" o:spid="_x0000_s1031" type="#_x0000_t202" style="position:absolute;margin-left:-37.2pt;margin-top:-26.35pt;width:81pt;height:84.9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095CD40B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95CD413" wp14:editId="095CD414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95CD3F3" wp14:editId="095CD3F4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5CD40E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D3F3" id="Text Box 27" o:spid="_x0000_s1032" type="#_x0000_t202" style="position:absolute;margin-left:-29.35pt;margin-top:-40.2pt;width:74.65pt;height:24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095CD40E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095CD37B" w14:textId="3067CCF1" w:rsidR="00535962" w:rsidRPr="00535962" w:rsidRDefault="00A24856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95CD3F7" wp14:editId="55A12997">
                <wp:simplePos x="0" y="0"/>
                <wp:positionH relativeFrom="column">
                  <wp:posOffset>7886700</wp:posOffset>
                </wp:positionH>
                <wp:positionV relativeFrom="paragraph">
                  <wp:posOffset>12016</wp:posOffset>
                </wp:positionV>
                <wp:extent cx="1568548" cy="260545"/>
                <wp:effectExtent l="0" t="0" r="0" b="635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548" cy="26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5CD410" w14:textId="1EEFE651" w:rsidR="0026335F" w:rsidRPr="0026335F" w:rsidRDefault="00AD4D5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9160D">
                                  <w:rPr>
                                    <w:rStyle w:val="Style5"/>
                                  </w:rPr>
                                  <w:t>Insertar fecha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D3F7" id="Text Box 12" o:spid="_x0000_s1033" type="#_x0000_t202" style="position:absolute;margin-left:621pt;margin-top:.95pt;width:123.5pt;height:20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" filled="f" stroked="f">
                <v:textbox>
                  <w:txbxContent>
                    <w:p w14:paraId="095CD410" w14:textId="1EEFE651" w:rsidR="0026335F" w:rsidRPr="0026335F" w:rsidRDefault="00AD4D5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9160D">
                            <w:rPr>
                              <w:rStyle w:val="Style5"/>
                            </w:rPr>
                            <w:t>Insertar fecha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9A41E5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095CD3F5" wp14:editId="38D5AABC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5CD40F" w14:textId="77777777" w:rsidR="002E1412" w:rsidRPr="002E1412" w:rsidRDefault="00AD4D5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D3F5" id="Text Box 16" o:spid="_x0000_s1034" type="#_x0000_t202" style="position:absolute;margin-left:228.55pt;margin-top:7.85pt;width:239.2pt;height:22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Ddm+o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095CD40F" w14:textId="77777777" w:rsidR="002E1412" w:rsidRPr="002E1412" w:rsidRDefault="00AD4D5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95CD37C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95CD3F9" wp14:editId="095CD3FA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5CD411" w14:textId="77777777" w:rsidR="00F7443C" w:rsidRPr="004767CC" w:rsidRDefault="00AD4D5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D3F9" id="Text Box 18" o:spid="_x0000_s1035" type="#_x0000_t202" style="position:absolute;margin-left:232.1pt;margin-top:15pt;width:233.45pt;height:30.8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095CD411" w14:textId="77777777" w:rsidR="00F7443C" w:rsidRPr="004767CC" w:rsidRDefault="00AD4D5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095CD3FB" wp14:editId="095CD3FC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5CD412" w14:textId="678160D4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2122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721226" w:rsidRPr="00721226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D3FB" id="Text Box 13" o:spid="_x0000_s1036" type="#_x0000_t202" style="position:absolute;margin-left:627.6pt;margin-top:4.5pt;width:89pt;height:19.8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095CD412" w14:textId="678160D4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721226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721226" w:rsidRPr="00721226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95CD37D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7C4B9E1" w14:textId="77777777" w:rsidR="00957B93" w:rsidRDefault="00957B93" w:rsidP="007372FF">
      <w:pPr>
        <w:pStyle w:val="Default"/>
        <w:rPr>
          <w:rFonts w:ascii="Arial" w:hAnsi="Arial" w:cs="Arial"/>
          <w:sz w:val="22"/>
          <w:szCs w:val="22"/>
        </w:rPr>
      </w:pPr>
    </w:p>
    <w:p w14:paraId="095CD37F" w14:textId="79D9BF6F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</w:p>
    <w:p w14:paraId="095CD380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095CD381" w14:textId="677AA099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r w:rsidR="001770A7" w:rsidRPr="00AE0C17">
        <w:rPr>
          <w:rFonts w:ascii="Arial" w:hAnsi="Arial" w:cs="Arial"/>
          <w:bCs/>
          <w:sz w:val="22"/>
          <w:szCs w:val="22"/>
        </w:rPr>
        <w:t>magnitudes similares</w:t>
      </w:r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</w:t>
      </w:r>
      <w:r w:rsidR="0039160D">
        <w:rPr>
          <w:rFonts w:ascii="Arial" w:hAnsi="Arial" w:cs="Arial"/>
          <w:bCs/>
          <w:sz w:val="22"/>
          <w:szCs w:val="22"/>
        </w:rPr>
        <w:t xml:space="preserve">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095CD382" w14:textId="72167A6C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4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3"/>
        <w:gridCol w:w="1888"/>
        <w:gridCol w:w="1248"/>
        <w:gridCol w:w="1183"/>
        <w:gridCol w:w="6"/>
        <w:gridCol w:w="1339"/>
        <w:gridCol w:w="1425"/>
        <w:gridCol w:w="1744"/>
        <w:gridCol w:w="1578"/>
        <w:gridCol w:w="1250"/>
      </w:tblGrid>
      <w:tr w:rsidR="00492E37" w:rsidRPr="00AE0C17" w14:paraId="095CD38B" w14:textId="01F3A6FF" w:rsidTr="00F03E90">
        <w:trPr>
          <w:trHeight w:val="1415"/>
          <w:jc w:val="center"/>
        </w:trPr>
        <w:tc>
          <w:tcPr>
            <w:tcW w:w="2525" w:type="dxa"/>
            <w:vAlign w:val="center"/>
          </w:tcPr>
          <w:p w14:paraId="095CD383" w14:textId="77777777" w:rsidR="00492E37" w:rsidRPr="001341C6" w:rsidRDefault="00492E37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 del proyecto</w:t>
            </w:r>
          </w:p>
        </w:tc>
        <w:tc>
          <w:tcPr>
            <w:tcW w:w="1896" w:type="dxa"/>
            <w:vAlign w:val="center"/>
          </w:tcPr>
          <w:p w14:paraId="095CD384" w14:textId="77777777" w:rsidR="00492E37" w:rsidRPr="001341C6" w:rsidRDefault="00492E37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Valor total del proyecto del que ha sido responsable el contratista</w:t>
            </w:r>
          </w:p>
        </w:tc>
        <w:tc>
          <w:tcPr>
            <w:tcW w:w="1252" w:type="dxa"/>
            <w:vAlign w:val="center"/>
          </w:tcPr>
          <w:p w14:paraId="095CD385" w14:textId="77777777" w:rsidR="00492E37" w:rsidRPr="00AE0C17" w:rsidRDefault="00492E3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90" w:type="dxa"/>
            <w:gridSpan w:val="2"/>
            <w:vAlign w:val="center"/>
          </w:tcPr>
          <w:p w14:paraId="095CD386" w14:textId="77777777" w:rsidR="00492E37" w:rsidRPr="00AE0C17" w:rsidRDefault="00492E3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296" w:type="dxa"/>
            <w:vAlign w:val="center"/>
          </w:tcPr>
          <w:p w14:paraId="095CD387" w14:textId="77777777" w:rsidR="00492E37" w:rsidRPr="00AE0C17" w:rsidRDefault="00492E37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% del proyecto completado</w:t>
            </w:r>
          </w:p>
        </w:tc>
        <w:tc>
          <w:tcPr>
            <w:tcW w:w="1425" w:type="dxa"/>
            <w:vAlign w:val="center"/>
          </w:tcPr>
          <w:p w14:paraId="095CD388" w14:textId="77777777" w:rsidR="00492E37" w:rsidRPr="00AE0C17" w:rsidRDefault="00492E3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Órgano de contratación y lugar</w:t>
            </w:r>
          </w:p>
        </w:tc>
        <w:tc>
          <w:tcPr>
            <w:tcW w:w="1746" w:type="dxa"/>
            <w:vAlign w:val="center"/>
          </w:tcPr>
          <w:p w14:paraId="095CD389" w14:textId="77777777" w:rsidR="00492E37" w:rsidRPr="00AE0C17" w:rsidRDefault="00492E3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578" w:type="dxa"/>
            <w:vAlign w:val="center"/>
          </w:tcPr>
          <w:p w14:paraId="095CD38A" w14:textId="77777777" w:rsidR="00492E37" w:rsidRPr="00AE0C17" w:rsidRDefault="00492E3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  <w:tc>
          <w:tcPr>
            <w:tcW w:w="1266" w:type="dxa"/>
          </w:tcPr>
          <w:p w14:paraId="7B5A2B5F" w14:textId="77777777" w:rsidR="00492E37" w:rsidRPr="00AE0C17" w:rsidRDefault="00492E3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492E37" w:rsidRPr="00AE0C17" w14:paraId="095CD394" w14:textId="297611DE" w:rsidTr="00F03E90">
        <w:trPr>
          <w:trHeight w:val="229"/>
          <w:jc w:val="center"/>
        </w:trPr>
        <w:tc>
          <w:tcPr>
            <w:tcW w:w="2525" w:type="dxa"/>
          </w:tcPr>
          <w:p w14:paraId="095CD38C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1896" w:type="dxa"/>
          </w:tcPr>
          <w:p w14:paraId="095CD38D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52" w:type="dxa"/>
          </w:tcPr>
          <w:p w14:paraId="095CD38E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90" w:type="dxa"/>
            <w:gridSpan w:val="2"/>
          </w:tcPr>
          <w:p w14:paraId="095CD38F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96" w:type="dxa"/>
          </w:tcPr>
          <w:p w14:paraId="095CD390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25" w:type="dxa"/>
          </w:tcPr>
          <w:p w14:paraId="095CD391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46" w:type="dxa"/>
          </w:tcPr>
          <w:p w14:paraId="095CD392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78" w:type="dxa"/>
          </w:tcPr>
          <w:p w14:paraId="095CD393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31982B1F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492E37" w:rsidRPr="00AE0C17" w14:paraId="095CD39D" w14:textId="4C600572" w:rsidTr="00F03E90">
        <w:trPr>
          <w:trHeight w:val="211"/>
          <w:jc w:val="center"/>
        </w:trPr>
        <w:tc>
          <w:tcPr>
            <w:tcW w:w="2525" w:type="dxa"/>
          </w:tcPr>
          <w:p w14:paraId="095CD395" w14:textId="02EC2F36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96" w:type="dxa"/>
          </w:tcPr>
          <w:p w14:paraId="095CD396" w14:textId="594D1722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52" w:type="dxa"/>
          </w:tcPr>
          <w:p w14:paraId="095CD397" w14:textId="6BEC0A1E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90" w:type="dxa"/>
            <w:gridSpan w:val="2"/>
          </w:tcPr>
          <w:p w14:paraId="095CD398" w14:textId="0DA0C681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96" w:type="dxa"/>
          </w:tcPr>
          <w:p w14:paraId="095CD399" w14:textId="62846EF0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25" w:type="dxa"/>
          </w:tcPr>
          <w:p w14:paraId="095CD39A" w14:textId="44F9366F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46" w:type="dxa"/>
          </w:tcPr>
          <w:p w14:paraId="095CD39B" w14:textId="49D74525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78" w:type="dxa"/>
          </w:tcPr>
          <w:p w14:paraId="095CD39C" w14:textId="22B661EB" w:rsidR="00492E37" w:rsidRPr="00AE0C17" w:rsidRDefault="00492E37" w:rsidP="00AA22C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1ABDCB58" w14:textId="77777777" w:rsidR="00492E37" w:rsidRDefault="00492E37" w:rsidP="00B63177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492E37" w:rsidRPr="00AE0C17" w14:paraId="095CD3A6" w14:textId="03C622F5" w:rsidTr="00492E37">
        <w:trPr>
          <w:trHeight w:val="229"/>
          <w:jc w:val="center"/>
        </w:trPr>
        <w:tc>
          <w:tcPr>
            <w:tcW w:w="2525" w:type="dxa"/>
          </w:tcPr>
          <w:p w14:paraId="095CD39E" w14:textId="39DBE6EF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96" w:type="dxa"/>
          </w:tcPr>
          <w:p w14:paraId="095CD39F" w14:textId="1F657534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52" w:type="dxa"/>
          </w:tcPr>
          <w:p w14:paraId="095CD3A0" w14:textId="146C7231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90" w:type="dxa"/>
            <w:gridSpan w:val="2"/>
          </w:tcPr>
          <w:p w14:paraId="095CD3A1" w14:textId="45EC46FF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96" w:type="dxa"/>
          </w:tcPr>
          <w:p w14:paraId="095CD3A2" w14:textId="7CE05A11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25" w:type="dxa"/>
          </w:tcPr>
          <w:p w14:paraId="095CD3A3" w14:textId="27AA1119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46" w:type="dxa"/>
          </w:tcPr>
          <w:p w14:paraId="095CD3A4" w14:textId="4EAA7892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78" w:type="dxa"/>
          </w:tcPr>
          <w:p w14:paraId="095CD3A5" w14:textId="7D7D6577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6337CD3F" w14:textId="77777777" w:rsidR="00492E3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492E37" w:rsidRPr="00AE0C17" w14:paraId="095CD3AF" w14:textId="0F05D1E1" w:rsidTr="00492E37">
        <w:trPr>
          <w:trHeight w:val="229"/>
          <w:jc w:val="center"/>
        </w:trPr>
        <w:tc>
          <w:tcPr>
            <w:tcW w:w="2525" w:type="dxa"/>
          </w:tcPr>
          <w:p w14:paraId="095CD3A7" w14:textId="44374122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96" w:type="dxa"/>
          </w:tcPr>
          <w:p w14:paraId="095CD3A8" w14:textId="32D36C07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52" w:type="dxa"/>
          </w:tcPr>
          <w:p w14:paraId="095CD3A9" w14:textId="654568D4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84" w:type="dxa"/>
          </w:tcPr>
          <w:p w14:paraId="095CD3AA" w14:textId="0217C74C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302" w:type="dxa"/>
            <w:gridSpan w:val="2"/>
          </w:tcPr>
          <w:p w14:paraId="095CD3AB" w14:textId="3100ADC9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25" w:type="dxa"/>
          </w:tcPr>
          <w:p w14:paraId="095CD3AC" w14:textId="425EBE94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46" w:type="dxa"/>
          </w:tcPr>
          <w:p w14:paraId="095CD3AD" w14:textId="58C5A2BA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78" w:type="dxa"/>
          </w:tcPr>
          <w:p w14:paraId="095CD3AE" w14:textId="124E1699" w:rsidR="00492E37" w:rsidRPr="00AE0C1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6D516207" w14:textId="77777777" w:rsidR="00492E37" w:rsidRDefault="00492E37" w:rsidP="00EE3034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492E37" w:rsidRPr="00AE0C17" w14:paraId="095CD3B8" w14:textId="7F13D71B" w:rsidTr="00492E37">
        <w:trPr>
          <w:trHeight w:val="229"/>
          <w:jc w:val="center"/>
        </w:trPr>
        <w:tc>
          <w:tcPr>
            <w:tcW w:w="2525" w:type="dxa"/>
          </w:tcPr>
          <w:p w14:paraId="095CD3B0" w14:textId="2EC48A45" w:rsidR="00492E37" w:rsidRPr="00AE0C17" w:rsidRDefault="00492E37" w:rsidP="005657F1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96" w:type="dxa"/>
          </w:tcPr>
          <w:p w14:paraId="095CD3B1" w14:textId="5C575AC5" w:rsidR="00492E37" w:rsidRPr="00AE0C17" w:rsidRDefault="00492E37" w:rsidP="005657F1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52" w:type="dxa"/>
          </w:tcPr>
          <w:p w14:paraId="095CD3B2" w14:textId="132DBA78" w:rsidR="00492E37" w:rsidRPr="00AE0C17" w:rsidRDefault="00492E37" w:rsidP="005657F1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84" w:type="dxa"/>
          </w:tcPr>
          <w:p w14:paraId="095CD3B3" w14:textId="3C0E7F12" w:rsidR="00492E37" w:rsidRPr="00AE0C17" w:rsidRDefault="00492E37" w:rsidP="005657F1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302" w:type="dxa"/>
            <w:gridSpan w:val="2"/>
          </w:tcPr>
          <w:p w14:paraId="095CD3B4" w14:textId="292CF061" w:rsidR="00492E37" w:rsidRPr="00AE0C17" w:rsidRDefault="00492E37" w:rsidP="005657F1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25" w:type="dxa"/>
          </w:tcPr>
          <w:p w14:paraId="095CD3B5" w14:textId="47C20D14" w:rsidR="00492E37" w:rsidRPr="00AE0C17" w:rsidRDefault="00492E37" w:rsidP="005657F1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46" w:type="dxa"/>
          </w:tcPr>
          <w:p w14:paraId="095CD3B6" w14:textId="11920094" w:rsidR="00492E37" w:rsidRPr="00AE0C17" w:rsidRDefault="00492E37" w:rsidP="005657F1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78" w:type="dxa"/>
          </w:tcPr>
          <w:p w14:paraId="095CD3B7" w14:textId="73E41F4F" w:rsidR="00492E37" w:rsidRPr="00AE0C17" w:rsidRDefault="00492E37" w:rsidP="005657F1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373013D5" w14:textId="77777777" w:rsidR="00492E37" w:rsidRDefault="00492E37" w:rsidP="005657F1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492E37" w:rsidRPr="00AE0C17" w14:paraId="11FCBB7B" w14:textId="76078CA3" w:rsidTr="00492E37">
        <w:trPr>
          <w:trHeight w:val="229"/>
          <w:jc w:val="center"/>
        </w:trPr>
        <w:tc>
          <w:tcPr>
            <w:tcW w:w="2525" w:type="dxa"/>
          </w:tcPr>
          <w:p w14:paraId="31FD2475" w14:textId="1CC08205" w:rsidR="00492E37" w:rsidRDefault="00492E37" w:rsidP="00C00496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96" w:type="dxa"/>
          </w:tcPr>
          <w:p w14:paraId="576C5F6A" w14:textId="2C0D7EA6" w:rsidR="00492E37" w:rsidRDefault="00492E37" w:rsidP="00C00496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52" w:type="dxa"/>
          </w:tcPr>
          <w:p w14:paraId="73954736" w14:textId="32C78A32" w:rsidR="00492E37" w:rsidRDefault="00492E37" w:rsidP="00C00496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84" w:type="dxa"/>
          </w:tcPr>
          <w:p w14:paraId="40D9DD6D" w14:textId="5DE845B8" w:rsidR="00492E37" w:rsidRDefault="00492E37" w:rsidP="00C00496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302" w:type="dxa"/>
            <w:gridSpan w:val="2"/>
          </w:tcPr>
          <w:p w14:paraId="01106D5A" w14:textId="15183CFC" w:rsidR="00492E37" w:rsidRDefault="00492E37" w:rsidP="00C00496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25" w:type="dxa"/>
          </w:tcPr>
          <w:p w14:paraId="6E3FC57F" w14:textId="7A7CA5E2" w:rsidR="00492E37" w:rsidRDefault="00492E37" w:rsidP="00C00496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46" w:type="dxa"/>
          </w:tcPr>
          <w:p w14:paraId="1F8894FF" w14:textId="5AE16CD0" w:rsidR="00492E37" w:rsidRDefault="00492E37" w:rsidP="00C00496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78" w:type="dxa"/>
          </w:tcPr>
          <w:p w14:paraId="55C8C364" w14:textId="5F5BABFA" w:rsidR="00492E37" w:rsidRDefault="00492E37" w:rsidP="00C00496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1AAB4EE4" w14:textId="77777777" w:rsidR="00492E37" w:rsidRDefault="00492E37" w:rsidP="00C00496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492E37" w:rsidRPr="00AE0C17" w14:paraId="095CD3C1" w14:textId="24D5217E" w:rsidTr="00492E37">
        <w:trPr>
          <w:trHeight w:val="229"/>
          <w:jc w:val="center"/>
        </w:trPr>
        <w:tc>
          <w:tcPr>
            <w:tcW w:w="2525" w:type="dxa"/>
          </w:tcPr>
          <w:p w14:paraId="095CD3B9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1896" w:type="dxa"/>
          </w:tcPr>
          <w:p w14:paraId="095CD3BA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52" w:type="dxa"/>
          </w:tcPr>
          <w:p w14:paraId="095CD3BB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84" w:type="dxa"/>
          </w:tcPr>
          <w:p w14:paraId="095CD3BC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302" w:type="dxa"/>
            <w:gridSpan w:val="2"/>
          </w:tcPr>
          <w:p w14:paraId="095CD3BD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25" w:type="dxa"/>
          </w:tcPr>
          <w:p w14:paraId="095CD3BE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46" w:type="dxa"/>
          </w:tcPr>
          <w:p w14:paraId="095CD3BF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78" w:type="dxa"/>
          </w:tcPr>
          <w:p w14:paraId="095CD3C0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1F72B5FE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492E37" w:rsidRPr="00AE0C17" w14:paraId="095CD3CA" w14:textId="259D8792" w:rsidTr="00492E37">
        <w:trPr>
          <w:trHeight w:val="229"/>
          <w:jc w:val="center"/>
        </w:trPr>
        <w:tc>
          <w:tcPr>
            <w:tcW w:w="2525" w:type="dxa"/>
          </w:tcPr>
          <w:p w14:paraId="095CD3C2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96" w:type="dxa"/>
          </w:tcPr>
          <w:p w14:paraId="095CD3C3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52" w:type="dxa"/>
          </w:tcPr>
          <w:p w14:paraId="095CD3C4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84" w:type="dxa"/>
          </w:tcPr>
          <w:p w14:paraId="095CD3C5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302" w:type="dxa"/>
            <w:gridSpan w:val="2"/>
          </w:tcPr>
          <w:p w14:paraId="095CD3C6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25" w:type="dxa"/>
          </w:tcPr>
          <w:p w14:paraId="095CD3C7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46" w:type="dxa"/>
          </w:tcPr>
          <w:p w14:paraId="095CD3C8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78" w:type="dxa"/>
          </w:tcPr>
          <w:p w14:paraId="095CD3C9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2766C009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492E37" w:rsidRPr="00AE0C17" w14:paraId="095CD3D3" w14:textId="08F9712F" w:rsidTr="00492E37">
        <w:trPr>
          <w:trHeight w:val="211"/>
          <w:jc w:val="center"/>
        </w:trPr>
        <w:tc>
          <w:tcPr>
            <w:tcW w:w="2525" w:type="dxa"/>
          </w:tcPr>
          <w:p w14:paraId="095CD3CB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96" w:type="dxa"/>
          </w:tcPr>
          <w:p w14:paraId="095CD3CC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52" w:type="dxa"/>
          </w:tcPr>
          <w:p w14:paraId="095CD3CD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84" w:type="dxa"/>
          </w:tcPr>
          <w:p w14:paraId="095CD3CE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302" w:type="dxa"/>
            <w:gridSpan w:val="2"/>
          </w:tcPr>
          <w:p w14:paraId="095CD3CF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25" w:type="dxa"/>
          </w:tcPr>
          <w:p w14:paraId="095CD3D0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46" w:type="dxa"/>
          </w:tcPr>
          <w:p w14:paraId="095CD3D1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78" w:type="dxa"/>
          </w:tcPr>
          <w:p w14:paraId="095CD3D2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6477C39B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492E37" w:rsidRPr="00AE0C17" w14:paraId="095CD3DC" w14:textId="672827DC" w:rsidTr="00492E37">
        <w:trPr>
          <w:trHeight w:val="229"/>
          <w:jc w:val="center"/>
        </w:trPr>
        <w:tc>
          <w:tcPr>
            <w:tcW w:w="2525" w:type="dxa"/>
          </w:tcPr>
          <w:p w14:paraId="095CD3D4" w14:textId="5BD076A2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96" w:type="dxa"/>
          </w:tcPr>
          <w:p w14:paraId="095CD3D5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52" w:type="dxa"/>
          </w:tcPr>
          <w:p w14:paraId="095CD3D6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84" w:type="dxa"/>
          </w:tcPr>
          <w:p w14:paraId="095CD3D7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302" w:type="dxa"/>
            <w:gridSpan w:val="2"/>
          </w:tcPr>
          <w:p w14:paraId="095CD3D8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25" w:type="dxa"/>
          </w:tcPr>
          <w:p w14:paraId="095CD3D9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46" w:type="dxa"/>
          </w:tcPr>
          <w:p w14:paraId="095CD3DA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78" w:type="dxa"/>
          </w:tcPr>
          <w:p w14:paraId="095CD3DB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0A8E0AB3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492E37" w:rsidRPr="00AE0C17" w14:paraId="095CD3E5" w14:textId="5696C91F" w:rsidTr="00492E37">
        <w:trPr>
          <w:trHeight w:val="229"/>
          <w:jc w:val="center"/>
        </w:trPr>
        <w:tc>
          <w:tcPr>
            <w:tcW w:w="2525" w:type="dxa"/>
          </w:tcPr>
          <w:p w14:paraId="095CD3DD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96" w:type="dxa"/>
          </w:tcPr>
          <w:p w14:paraId="095CD3DE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52" w:type="dxa"/>
          </w:tcPr>
          <w:p w14:paraId="095CD3DF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84" w:type="dxa"/>
          </w:tcPr>
          <w:p w14:paraId="095CD3E0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302" w:type="dxa"/>
            <w:gridSpan w:val="2"/>
          </w:tcPr>
          <w:p w14:paraId="095CD3E1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25" w:type="dxa"/>
          </w:tcPr>
          <w:p w14:paraId="095CD3E2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46" w:type="dxa"/>
          </w:tcPr>
          <w:p w14:paraId="095CD3E3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78" w:type="dxa"/>
          </w:tcPr>
          <w:p w14:paraId="095CD3E4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71AE99AD" w14:textId="77777777" w:rsidR="00492E37" w:rsidRPr="00AE0C17" w:rsidRDefault="00492E37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095CD3E6" w14:textId="2048B9E2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095CD3EB" w14:textId="3C1F0844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sectPr w:rsidR="007372FF" w:rsidRPr="00AE0C17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0E1" w14:textId="77777777" w:rsidR="00AD4D5E" w:rsidRDefault="00AD4D5E" w:rsidP="001007E7">
      <w:pPr>
        <w:spacing w:after="0" w:line="240" w:lineRule="auto"/>
      </w:pPr>
      <w:r>
        <w:separator/>
      </w:r>
    </w:p>
  </w:endnote>
  <w:endnote w:type="continuationSeparator" w:id="0">
    <w:p w14:paraId="12CC746C" w14:textId="77777777" w:rsidR="00AD4D5E" w:rsidRDefault="00AD4D5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CD401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5CD405" wp14:editId="095CD406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5CD415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5CD40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095CD415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95CD407" wp14:editId="095CD408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5CD416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95CD41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095CD407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095CD416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95CD41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095CD402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95CD409" wp14:editId="095CD40A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95CD403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95CD40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32FEE" w14:textId="77777777" w:rsidR="00AD4D5E" w:rsidRDefault="00AD4D5E" w:rsidP="001007E7">
      <w:pPr>
        <w:spacing w:after="0" w:line="240" w:lineRule="auto"/>
      </w:pPr>
      <w:r>
        <w:separator/>
      </w:r>
    </w:p>
  </w:footnote>
  <w:footnote w:type="continuationSeparator" w:id="0">
    <w:p w14:paraId="77BBBB4C" w14:textId="77777777" w:rsidR="00AD4D5E" w:rsidRDefault="00AD4D5E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1770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173FF"/>
    <w:rsid w:val="00027AB6"/>
    <w:rsid w:val="00034DD9"/>
    <w:rsid w:val="0007126F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7561D"/>
    <w:rsid w:val="001770A7"/>
    <w:rsid w:val="001815DA"/>
    <w:rsid w:val="00191842"/>
    <w:rsid w:val="00194FF2"/>
    <w:rsid w:val="001C41C0"/>
    <w:rsid w:val="001F28CC"/>
    <w:rsid w:val="001F73A7"/>
    <w:rsid w:val="002356C0"/>
    <w:rsid w:val="00253DBA"/>
    <w:rsid w:val="0026335F"/>
    <w:rsid w:val="00265016"/>
    <w:rsid w:val="002655DF"/>
    <w:rsid w:val="00267ADA"/>
    <w:rsid w:val="00284B63"/>
    <w:rsid w:val="002860A4"/>
    <w:rsid w:val="002971F5"/>
    <w:rsid w:val="002C6EC5"/>
    <w:rsid w:val="002E1412"/>
    <w:rsid w:val="00303EE9"/>
    <w:rsid w:val="0031131F"/>
    <w:rsid w:val="00314023"/>
    <w:rsid w:val="0031441A"/>
    <w:rsid w:val="00342BCF"/>
    <w:rsid w:val="0039160D"/>
    <w:rsid w:val="003B38E0"/>
    <w:rsid w:val="003C3010"/>
    <w:rsid w:val="003F0543"/>
    <w:rsid w:val="00414BDF"/>
    <w:rsid w:val="0042490F"/>
    <w:rsid w:val="00442A49"/>
    <w:rsid w:val="00466B9C"/>
    <w:rsid w:val="004736A1"/>
    <w:rsid w:val="004762B3"/>
    <w:rsid w:val="004767CC"/>
    <w:rsid w:val="00492E37"/>
    <w:rsid w:val="004C4743"/>
    <w:rsid w:val="004D182F"/>
    <w:rsid w:val="0051625B"/>
    <w:rsid w:val="0053293F"/>
    <w:rsid w:val="00535962"/>
    <w:rsid w:val="00551CCA"/>
    <w:rsid w:val="005657F1"/>
    <w:rsid w:val="005B442B"/>
    <w:rsid w:val="005F375B"/>
    <w:rsid w:val="005F4157"/>
    <w:rsid w:val="00602C05"/>
    <w:rsid w:val="00611A07"/>
    <w:rsid w:val="0062592A"/>
    <w:rsid w:val="006506D0"/>
    <w:rsid w:val="00651E48"/>
    <w:rsid w:val="006709BC"/>
    <w:rsid w:val="006758C0"/>
    <w:rsid w:val="006A43C4"/>
    <w:rsid w:val="006B521B"/>
    <w:rsid w:val="006C5E7D"/>
    <w:rsid w:val="007202F3"/>
    <w:rsid w:val="00721226"/>
    <w:rsid w:val="007372FF"/>
    <w:rsid w:val="007563D3"/>
    <w:rsid w:val="00761D59"/>
    <w:rsid w:val="00780880"/>
    <w:rsid w:val="00783082"/>
    <w:rsid w:val="007B6F6F"/>
    <w:rsid w:val="007D608F"/>
    <w:rsid w:val="007F00AA"/>
    <w:rsid w:val="00810515"/>
    <w:rsid w:val="00822B7A"/>
    <w:rsid w:val="00830A6F"/>
    <w:rsid w:val="0083342F"/>
    <w:rsid w:val="00840E00"/>
    <w:rsid w:val="00841DBE"/>
    <w:rsid w:val="008610EA"/>
    <w:rsid w:val="00896739"/>
    <w:rsid w:val="008A68D0"/>
    <w:rsid w:val="008B3AE5"/>
    <w:rsid w:val="008D3B1C"/>
    <w:rsid w:val="008E451E"/>
    <w:rsid w:val="0091091B"/>
    <w:rsid w:val="009322C6"/>
    <w:rsid w:val="00957B93"/>
    <w:rsid w:val="009A2AEC"/>
    <w:rsid w:val="009A41E5"/>
    <w:rsid w:val="009B1F88"/>
    <w:rsid w:val="009D653C"/>
    <w:rsid w:val="00A1203D"/>
    <w:rsid w:val="00A16099"/>
    <w:rsid w:val="00A24856"/>
    <w:rsid w:val="00A640BD"/>
    <w:rsid w:val="00A6449B"/>
    <w:rsid w:val="00A73BAD"/>
    <w:rsid w:val="00A9357A"/>
    <w:rsid w:val="00AA22C4"/>
    <w:rsid w:val="00AA4DE0"/>
    <w:rsid w:val="00AB0F33"/>
    <w:rsid w:val="00AB4966"/>
    <w:rsid w:val="00AC0F95"/>
    <w:rsid w:val="00AC45A3"/>
    <w:rsid w:val="00AD4D5E"/>
    <w:rsid w:val="00AD7919"/>
    <w:rsid w:val="00AE0C17"/>
    <w:rsid w:val="00AF0D2F"/>
    <w:rsid w:val="00B420BA"/>
    <w:rsid w:val="00B62EEF"/>
    <w:rsid w:val="00B63177"/>
    <w:rsid w:val="00B837EF"/>
    <w:rsid w:val="00B97B51"/>
    <w:rsid w:val="00BA67B3"/>
    <w:rsid w:val="00BC1D0C"/>
    <w:rsid w:val="00BC61BD"/>
    <w:rsid w:val="00BE4FB0"/>
    <w:rsid w:val="00C00496"/>
    <w:rsid w:val="00C02595"/>
    <w:rsid w:val="00C07391"/>
    <w:rsid w:val="00C3792D"/>
    <w:rsid w:val="00C465F9"/>
    <w:rsid w:val="00C470D0"/>
    <w:rsid w:val="00C60365"/>
    <w:rsid w:val="00C66D08"/>
    <w:rsid w:val="00C95ADE"/>
    <w:rsid w:val="00CA4661"/>
    <w:rsid w:val="00CD46EB"/>
    <w:rsid w:val="00CE67A3"/>
    <w:rsid w:val="00D2248C"/>
    <w:rsid w:val="00D24FA7"/>
    <w:rsid w:val="00D45A7D"/>
    <w:rsid w:val="00D64696"/>
    <w:rsid w:val="00D65F3E"/>
    <w:rsid w:val="00D90D49"/>
    <w:rsid w:val="00DC154E"/>
    <w:rsid w:val="00DC5D96"/>
    <w:rsid w:val="00DD4F3E"/>
    <w:rsid w:val="00E04B6D"/>
    <w:rsid w:val="00E13E55"/>
    <w:rsid w:val="00E40320"/>
    <w:rsid w:val="00E750E1"/>
    <w:rsid w:val="00E81276"/>
    <w:rsid w:val="00E91F63"/>
    <w:rsid w:val="00EA7406"/>
    <w:rsid w:val="00ED39DD"/>
    <w:rsid w:val="00EE3034"/>
    <w:rsid w:val="00EE7D68"/>
    <w:rsid w:val="00F001A0"/>
    <w:rsid w:val="00F03E90"/>
    <w:rsid w:val="00F0467C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D216A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5CD37A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68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Evangelista Diaz Ogando</cp:lastModifiedBy>
  <cp:revision>58</cp:revision>
  <cp:lastPrinted>2026-03-03T15:55:00Z</cp:lastPrinted>
  <dcterms:created xsi:type="dcterms:W3CDTF">2014-01-02T13:42:00Z</dcterms:created>
  <dcterms:modified xsi:type="dcterms:W3CDTF">2026-09-17T14:37:00Z</dcterms:modified>
</cp:coreProperties>
</file>