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8461" w14:textId="578666B8" w:rsidR="00535962" w:rsidRPr="00F7167E" w:rsidRDefault="00C54C4C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0CBB1310">
                <wp:simplePos x="0" y="0"/>
                <wp:positionH relativeFrom="column">
                  <wp:posOffset>4495800</wp:posOffset>
                </wp:positionH>
                <wp:positionV relativeFrom="paragraph">
                  <wp:posOffset>161925</wp:posOffset>
                </wp:positionV>
                <wp:extent cx="19056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6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090D706C" w:rsidR="0026335F" w:rsidRPr="0026335F" w:rsidRDefault="006B44C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0570B">
                                  <w:rPr>
                                    <w:rStyle w:val="Style5"/>
                                    <w:lang w:val="es-DO"/>
                                  </w:rPr>
                                  <w:t>17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4pt;margin-top:12.75pt;width:150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" filled="f" stroked="f">
                <v:textbox>
                  <w:txbxContent>
                    <w:p w14:paraId="14653FD5" w14:textId="090D706C" w:rsidR="0026335F" w:rsidRPr="0026335F" w:rsidRDefault="006B44C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0570B">
                            <w:rPr>
                              <w:rStyle w:val="Style5"/>
                              <w:lang w:val="es-DO"/>
                            </w:rPr>
                            <w:t>17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50B5A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22821749">
                <wp:simplePos x="0" y="0"/>
                <wp:positionH relativeFrom="column">
                  <wp:posOffset>4714875</wp:posOffset>
                </wp:positionH>
                <wp:positionV relativeFrom="paragraph">
                  <wp:posOffset>-590550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1011"/>
                            <a:chOff x="9151" y="720"/>
                            <a:chExt cx="2034" cy="94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6" y="111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0A44B380" w:rsidR="001466B0" w:rsidRPr="00535962" w:rsidRDefault="00A0570B" w:rsidP="001466B0">
                                    <w:pPr>
                                      <w:jc w:val="center"/>
                                    </w:pPr>
                                    <w:r w:rsidRPr="00A0570B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HOSPITAL CENTRAL FFA-DAF-CM-2026-0112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7" style="position:absolute;margin-left:371.25pt;margin-top:-46.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43;height:1011" coordorigin="9151,720" coordsize="203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76;top:111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0A44B380" w:rsidR="001466B0" w:rsidRPr="00535962" w:rsidRDefault="00A0570B" w:rsidP="001466B0">
                              <w:pPr>
                                <w:jc w:val="center"/>
                              </w:pPr>
                              <w:r w:rsidRPr="00A0570B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HOSPITAL CENTRAL FFA-DAF-CM-2026-0112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A87"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593ED13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1FEF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A6A26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17CCC8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5DCC0E5" wp14:editId="50E0C21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0C62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427882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6B44C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4A564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CFB3F22" w14:textId="77777777" w:rsidR="002E1412" w:rsidRPr="002E1412" w:rsidRDefault="006B44C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39FE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BF5F75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6B44C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E1BD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4B60B92" w14:textId="77777777" w:rsidR="002E1412" w:rsidRPr="002E1412" w:rsidRDefault="006B44C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3870C" w14:textId="77777777" w:rsidR="006B44CD" w:rsidRDefault="006B44CD" w:rsidP="001007E7">
      <w:pPr>
        <w:spacing w:after="0" w:line="240" w:lineRule="auto"/>
      </w:pPr>
      <w:r>
        <w:separator/>
      </w:r>
    </w:p>
  </w:endnote>
  <w:endnote w:type="continuationSeparator" w:id="0">
    <w:p w14:paraId="58DC63D8" w14:textId="77777777" w:rsidR="006B44CD" w:rsidRDefault="006B44C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A5B34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983EA3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4BC25D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D680CB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87910C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41C94" w14:textId="77777777" w:rsidR="006B44CD" w:rsidRDefault="006B44CD" w:rsidP="001007E7">
      <w:pPr>
        <w:spacing w:after="0" w:line="240" w:lineRule="auto"/>
      </w:pPr>
      <w:r>
        <w:separator/>
      </w:r>
    </w:p>
  </w:footnote>
  <w:footnote w:type="continuationSeparator" w:id="0">
    <w:p w14:paraId="3111B214" w14:textId="77777777" w:rsidR="006B44CD" w:rsidRDefault="006B44C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D451D"/>
    <w:rsid w:val="002E1412"/>
    <w:rsid w:val="002E509B"/>
    <w:rsid w:val="002F1DF1"/>
    <w:rsid w:val="00314023"/>
    <w:rsid w:val="00340991"/>
    <w:rsid w:val="00341484"/>
    <w:rsid w:val="00392351"/>
    <w:rsid w:val="003A6141"/>
    <w:rsid w:val="003C0D53"/>
    <w:rsid w:val="003F2A37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B44CD"/>
    <w:rsid w:val="006B53A2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0570B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C078CB"/>
    <w:rsid w:val="00C22DBE"/>
    <w:rsid w:val="00C5078F"/>
    <w:rsid w:val="00C50B5A"/>
    <w:rsid w:val="00C54C4C"/>
    <w:rsid w:val="00C66D08"/>
    <w:rsid w:val="00C7470C"/>
    <w:rsid w:val="00C857D9"/>
    <w:rsid w:val="00C8717E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7342C-9B48-4E77-9D74-DD6C94EF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2</cp:revision>
  <cp:lastPrinted>2011-03-04T18:48:00Z</cp:lastPrinted>
  <dcterms:created xsi:type="dcterms:W3CDTF">2026-09-17T16:12:00Z</dcterms:created>
  <dcterms:modified xsi:type="dcterms:W3CDTF">2026-09-17T16:12:00Z</dcterms:modified>
</cp:coreProperties>
</file>