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3C41" w14:textId="77777777" w:rsidR="00535962" w:rsidRPr="00F7167E" w:rsidRDefault="00E113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7DB095EA" w:rsidR="00683CDD" w:rsidRPr="00C7650B" w:rsidRDefault="000710A2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0710A2">
                                          <w:rPr>
                                            <w:lang w:val="en-US"/>
                                          </w:rPr>
                                          <w:t>HOSPITAL CENTRAL FFA-DAF-CM-2026-0112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334D1C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7DB095EA" w:rsidR="00683CDD" w:rsidRPr="00C7650B" w:rsidRDefault="000710A2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0710A2">
                                    <w:rPr>
                                      <w:lang w:val="en-US"/>
                                    </w:rPr>
                                    <w:t>HOSPITAL CENTRAL FFA-DAF-CM-2026-0112</w:t>
                                  </w:r>
                                </w:p>
                              </w:sdtContent>
                            </w:sdt>
                            <w:p w14:paraId="4C4CAC86" w14:textId="77777777" w:rsidR="006B202F" w:rsidRPr="00535962" w:rsidRDefault="00334D1C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DO" w:eastAsia="es-DO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BEAB5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4E4D706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B8402C6" wp14:editId="526B3E9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C4005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255CF7EA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334D1C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334D1C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BED91"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5765A1A0" w14:textId="77777777" w:rsidR="00683CDD" w:rsidRPr="00683CDD" w:rsidRDefault="00334D1C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14:paraId="70F66B56" w14:textId="77777777" w:rsidR="002E1412" w:rsidRPr="002E1412" w:rsidRDefault="00334D1C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61354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3D1B1379" w14:textId="77777777"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14:paraId="52C6CF8A" w14:textId="77777777"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8903F"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" filled="f" stroked="f">
                <v:textbox>
                  <w:txbxContent>
                    <w:p w14:paraId="26F0ED26" w14:textId="77777777"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757DDF83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053F28D3" w:rsidR="0026335F" w:rsidRPr="0026335F" w:rsidRDefault="00DD55A5">
                            <w:r>
                              <w:t>17</w:t>
                            </w:r>
                            <w:r w:rsidR="0042293E">
                              <w:t xml:space="preserve"> de septiembre </w:t>
                            </w:r>
                            <w:r w:rsidR="00C4766F"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" filled="f" stroked="f">
                <v:textbox>
                  <w:txbxContent>
                    <w:p w14:paraId="71FB5569" w14:textId="053F28D3" w:rsidR="0026335F" w:rsidRPr="0026335F" w:rsidRDefault="00DD55A5">
                      <w:r>
                        <w:t>17</w:t>
                      </w:r>
                      <w:r w:rsidR="0042293E">
                        <w:t xml:space="preserve"> de septiembre </w:t>
                      </w:r>
                      <w:r w:rsidR="00C4766F"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</w:t>
      </w:r>
      <w:proofErr w:type="gramStart"/>
      <w:r w:rsidR="008D148F">
        <w:t xml:space="preserve">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</w:t>
      </w:r>
      <w:proofErr w:type="gramEnd"/>
      <w:r w:rsidRPr="006E45AC">
        <w:rPr>
          <w:rFonts w:ascii="Arial" w:hAnsi="Arial" w:cs="Arial"/>
          <w:bCs/>
          <w:color w:val="FF0000"/>
          <w:sz w:val="20"/>
          <w:szCs w:val="22"/>
        </w:rPr>
        <w:t>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BFD95" w14:textId="77777777" w:rsidR="00334D1C" w:rsidRDefault="00334D1C" w:rsidP="001007E7">
      <w:pPr>
        <w:spacing w:after="0" w:line="240" w:lineRule="auto"/>
      </w:pPr>
      <w:r>
        <w:separator/>
      </w:r>
    </w:p>
  </w:endnote>
  <w:endnote w:type="continuationSeparator" w:id="0">
    <w:p w14:paraId="47F37D54" w14:textId="77777777" w:rsidR="00334D1C" w:rsidRDefault="00334D1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91DF5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774C3C4E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B2714D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52B15F47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9A10B7E" w14:textId="77777777"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DF0931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4B75A04A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2841D" w14:textId="77777777" w:rsidR="00334D1C" w:rsidRDefault="00334D1C" w:rsidP="001007E7">
      <w:pPr>
        <w:spacing w:after="0" w:line="240" w:lineRule="auto"/>
      </w:pPr>
      <w:r>
        <w:separator/>
      </w:r>
    </w:p>
  </w:footnote>
  <w:footnote w:type="continuationSeparator" w:id="0">
    <w:p w14:paraId="6502D220" w14:textId="77777777" w:rsidR="00334D1C" w:rsidRDefault="00334D1C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710A2"/>
    <w:rsid w:val="000B18F9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34D1C"/>
    <w:rsid w:val="003A751B"/>
    <w:rsid w:val="003B01B8"/>
    <w:rsid w:val="003D160E"/>
    <w:rsid w:val="00410707"/>
    <w:rsid w:val="0042293E"/>
    <w:rsid w:val="004243F6"/>
    <w:rsid w:val="0042490F"/>
    <w:rsid w:val="004564FE"/>
    <w:rsid w:val="00462024"/>
    <w:rsid w:val="00466B9C"/>
    <w:rsid w:val="00467598"/>
    <w:rsid w:val="00473E04"/>
    <w:rsid w:val="004C01EF"/>
    <w:rsid w:val="004D45A8"/>
    <w:rsid w:val="00521233"/>
    <w:rsid w:val="00535962"/>
    <w:rsid w:val="00574DDE"/>
    <w:rsid w:val="00587691"/>
    <w:rsid w:val="005C0FD4"/>
    <w:rsid w:val="005C72BC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B6F6F"/>
    <w:rsid w:val="007D5E6F"/>
    <w:rsid w:val="007E2CD7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B42B9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46A2"/>
    <w:rsid w:val="00C857D9"/>
    <w:rsid w:val="00CA0E82"/>
    <w:rsid w:val="00CA4661"/>
    <w:rsid w:val="00CE58A6"/>
    <w:rsid w:val="00CE67A3"/>
    <w:rsid w:val="00D02754"/>
    <w:rsid w:val="00D05214"/>
    <w:rsid w:val="00D0542A"/>
    <w:rsid w:val="00D24FA7"/>
    <w:rsid w:val="00D64696"/>
    <w:rsid w:val="00D75193"/>
    <w:rsid w:val="00D90D49"/>
    <w:rsid w:val="00DC0B85"/>
    <w:rsid w:val="00DC5D96"/>
    <w:rsid w:val="00DD4F3E"/>
    <w:rsid w:val="00DD55A5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EC2D5-68A6-4DEB-8089-23C83B04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8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Direccion de Compras</cp:lastModifiedBy>
  <cp:revision>24</cp:revision>
  <cp:lastPrinted>2011-03-04T18:41:00Z</cp:lastPrinted>
  <dcterms:created xsi:type="dcterms:W3CDTF">2025-01-13T15:23:00Z</dcterms:created>
  <dcterms:modified xsi:type="dcterms:W3CDTF">2026-09-17T16:13:00Z</dcterms:modified>
</cp:coreProperties>
</file>