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33FAB3D4">
                <wp:simplePos x="0" y="0"/>
                <wp:positionH relativeFrom="column">
                  <wp:posOffset>6925867</wp:posOffset>
                </wp:positionH>
                <wp:positionV relativeFrom="paragraph">
                  <wp:posOffset>-571500</wp:posOffset>
                </wp:positionV>
                <wp:extent cx="2284807" cy="933450"/>
                <wp:effectExtent l="19050" t="0" r="20320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4807" cy="933450"/>
                          <a:chOff x="12760" y="523"/>
                          <a:chExt cx="2650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760" y="561"/>
                            <a:ext cx="2593" cy="968"/>
                            <a:chOff x="9001" y="720"/>
                            <a:chExt cx="215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01" y="1077"/>
                              <a:ext cx="215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337020" w14:textId="6ADD1B17" w:rsidR="00840E00" w:rsidRPr="0064286D" w:rsidRDefault="0064286D" w:rsidP="00840E0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64286D">
                                  <w:rPr>
                                    <w:rStyle w:val="Style2"/>
                                    <w:lang w:val="en-US"/>
                                  </w:rPr>
                                  <w:t>HOSPITAL CENTRAL FFA-DAF-CM-2026-0112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45.35pt;margin-top:-45pt;width:179.9pt;height:73.5pt;z-index:251660288" coordorigin="12760,523" coordsize="265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760;top:561;width:2593;height:968" coordorigin="9001,720" coordsize="215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01;top:1077;width:215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6337020" w14:textId="6ADD1B17" w:rsidR="00840E00" w:rsidRPr="0064286D" w:rsidRDefault="0064286D" w:rsidP="00840E0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64286D">
                            <w:rPr>
                              <w:rStyle w:val="Style2"/>
                              <w:lang w:val="en-US"/>
                            </w:rPr>
                            <w:t>HOSPITAL CENTRAL FFA-DAF-CM-2026-0112</w:t>
                          </w: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3AF5C5E6" w:rsidR="00535962" w:rsidRPr="00535962" w:rsidRDefault="007B00C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0A865BED">
                <wp:simplePos x="0" y="0"/>
                <wp:positionH relativeFrom="column">
                  <wp:posOffset>7324725</wp:posOffset>
                </wp:positionH>
                <wp:positionV relativeFrom="paragraph">
                  <wp:posOffset>83820</wp:posOffset>
                </wp:positionV>
                <wp:extent cx="1844675" cy="2667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4AB0A0CF" w:rsidR="0026335F" w:rsidRPr="0026335F" w:rsidRDefault="0070462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96B18"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7B00CF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3" type="#_x0000_t202" style="position:absolute;margin-left:576.75pt;margin-top:6.6pt;width:14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" filled="f" stroked="f">
                <v:textbox>
                  <w:txbxContent>
                    <w:p w14:paraId="45763D25" w14:textId="4AB0A0CF" w:rsidR="0026335F" w:rsidRPr="0026335F" w:rsidRDefault="0070462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96B18"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7B00CF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1A8212C5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70462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4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Ddm+o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70462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70462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70462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A863" w14:textId="77777777" w:rsidR="00704626" w:rsidRDefault="00704626" w:rsidP="001007E7">
      <w:pPr>
        <w:spacing w:after="0" w:line="240" w:lineRule="auto"/>
      </w:pPr>
      <w:r>
        <w:separator/>
      </w:r>
    </w:p>
  </w:endnote>
  <w:endnote w:type="continuationSeparator" w:id="0">
    <w:p w14:paraId="6803E50A" w14:textId="77777777" w:rsidR="00704626" w:rsidRDefault="0070462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1C587" w14:textId="77777777" w:rsidR="00704626" w:rsidRDefault="00704626" w:rsidP="001007E7">
      <w:pPr>
        <w:spacing w:after="0" w:line="240" w:lineRule="auto"/>
      </w:pPr>
      <w:r>
        <w:separator/>
      </w:r>
    </w:p>
  </w:footnote>
  <w:footnote w:type="continuationSeparator" w:id="0">
    <w:p w14:paraId="38B00C99" w14:textId="77777777" w:rsidR="00704626" w:rsidRDefault="0070462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834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0506"/>
    <w:rsid w:val="0042490F"/>
    <w:rsid w:val="00434899"/>
    <w:rsid w:val="00466B9C"/>
    <w:rsid w:val="004762B3"/>
    <w:rsid w:val="004767CC"/>
    <w:rsid w:val="004A0171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4286D"/>
    <w:rsid w:val="006506D0"/>
    <w:rsid w:val="00651E48"/>
    <w:rsid w:val="00654A8C"/>
    <w:rsid w:val="006709BC"/>
    <w:rsid w:val="00674257"/>
    <w:rsid w:val="006758C0"/>
    <w:rsid w:val="006A43C4"/>
    <w:rsid w:val="00704626"/>
    <w:rsid w:val="007372FF"/>
    <w:rsid w:val="007563D3"/>
    <w:rsid w:val="00780880"/>
    <w:rsid w:val="007B00CF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96B18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F1DF-385A-4007-BBA9-55CAA4721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</cp:revision>
  <cp:lastPrinted>2011-03-04T19:05:00Z</cp:lastPrinted>
  <dcterms:created xsi:type="dcterms:W3CDTF">2026-09-17T16:14:00Z</dcterms:created>
  <dcterms:modified xsi:type="dcterms:W3CDTF">2026-09-17T16:14:00Z</dcterms:modified>
</cp:coreProperties>
</file>