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337020" w14:textId="2A0F181D" w:rsidR="00840E00" w:rsidRPr="00535962" w:rsidRDefault="006233E2" w:rsidP="00840E00">
                                    <w:pPr>
                                      <w:jc w:val="center"/>
                                    </w:pPr>
                                    <w:r w:rsidRPr="006233E2">
                                      <w:rPr>
                                        <w:rStyle w:val="Style2"/>
                                      </w:rPr>
                                      <w:t>HOSP</w:t>
                                    </w:r>
                                    <w:r w:rsidR="004F3E04">
                                      <w:rPr>
                                        <w:rStyle w:val="Style2"/>
                                      </w:rPr>
                                      <w:t>I</w:t>
                                    </w:r>
                                    <w:r w:rsidR="00896B18">
                                      <w:rPr>
                                        <w:rStyle w:val="Style2"/>
                                      </w:rPr>
                                      <w:t>TAL CENTRAL FFA-DAF-CM-2026-0115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337020" w14:textId="2A0F181D" w:rsidR="00840E00" w:rsidRPr="00535962" w:rsidRDefault="006233E2" w:rsidP="00840E00">
                              <w:pPr>
                                <w:jc w:val="center"/>
                              </w:pPr>
                              <w:r w:rsidRPr="006233E2">
                                <w:rPr>
                                  <w:rStyle w:val="Style2"/>
                                </w:rPr>
                                <w:t>HOSP</w:t>
                              </w:r>
                              <w:r w:rsidR="004F3E04">
                                <w:rPr>
                                  <w:rStyle w:val="Style2"/>
                                </w:rPr>
                                <w:t>I</w:t>
                              </w:r>
                              <w:r w:rsidR="00896B18">
                                <w:rPr>
                                  <w:rStyle w:val="Style2"/>
                                </w:rPr>
                                <w:t>TAL CENTRAL FFA-DAF-CM-2026-0115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aCuQIAAMI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3AF5C5E6" w:rsidR="00535962" w:rsidRPr="00535962" w:rsidRDefault="007B00CF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0A865BED">
                <wp:simplePos x="0" y="0"/>
                <wp:positionH relativeFrom="column">
                  <wp:posOffset>7324725</wp:posOffset>
                </wp:positionH>
                <wp:positionV relativeFrom="paragraph">
                  <wp:posOffset>83820</wp:posOffset>
                </wp:positionV>
                <wp:extent cx="1844675" cy="2667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4AB0A0CF" w:rsidR="0026335F" w:rsidRPr="0026335F" w:rsidRDefault="00896B1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7B00CF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3" type="#_x0000_t202" style="position:absolute;margin-left:576.75pt;margin-top:6.6pt;width:145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" filled="f" stroked="f">
                <v:textbox>
                  <w:txbxContent>
                    <w:p w14:paraId="45763D25" w14:textId="4AB0A0CF" w:rsidR="0026335F" w:rsidRPr="0026335F" w:rsidRDefault="00896B1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7B00CF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1A8212C5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896B1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4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f0X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Tc9&#10;qmuj2RPowmqgDRiG5wQmrbZfMOqhNWvsPu+I5RjJNwq0VWZFEIKPi2I6z2Fhzy2bcwtRFKBq7DEa&#10;p7d+7P+dsWLbwk2jmpW+Bj02IkolCHeM6qBiaL+Y0+GpCP19vo5ePx601Xc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Cu&#10;8f0X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14:paraId="0F5EB2BA" w14:textId="77777777" w:rsidR="002E1412" w:rsidRPr="002E1412" w:rsidRDefault="00896B1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896B1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14:paraId="05B13A2A" w14:textId="77777777" w:rsidR="00F7443C" w:rsidRPr="004767CC" w:rsidRDefault="00896B1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6B18">
                              <w:fldChar w:fldCharType="begin"/>
                            </w:r>
                            <w:r w:rsidR="00896B18">
                              <w:instrText xml:space="preserve"> NUMPAGES   \* MERGEFORMAT </w:instrText>
                            </w:r>
                            <w:r w:rsidR="00896B18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96B1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6B18">
                        <w:fldChar w:fldCharType="begin"/>
                      </w:r>
                      <w:r w:rsidR="00896B18">
                        <w:instrText xml:space="preserve"> NUMPAGES   \* MERGEFORMAT </w:instrText>
                      </w:r>
                      <w:r w:rsidR="00896B18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96B1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  <w:bookmarkStart w:id="0" w:name="_GoBack"/>
      <w:bookmarkEnd w:id="0"/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01C84" w14:textId="77777777" w:rsidR="00AC3126" w:rsidRDefault="00AC3126" w:rsidP="001007E7">
      <w:pPr>
        <w:spacing w:after="0" w:line="240" w:lineRule="auto"/>
      </w:pPr>
      <w:r>
        <w:separator/>
      </w:r>
    </w:p>
  </w:endnote>
  <w:endnote w:type="continuationSeparator" w:id="0">
    <w:p w14:paraId="656A91FB" w14:textId="77777777" w:rsidR="00AC3126" w:rsidRDefault="00AC312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5A6C9" w14:textId="77777777" w:rsidR="00AC3126" w:rsidRDefault="00AC3126" w:rsidP="001007E7">
      <w:pPr>
        <w:spacing w:after="0" w:line="240" w:lineRule="auto"/>
      </w:pPr>
      <w:r>
        <w:separator/>
      </w:r>
    </w:p>
  </w:footnote>
  <w:footnote w:type="continuationSeparator" w:id="0">
    <w:p w14:paraId="6186652E" w14:textId="77777777" w:rsidR="00AC3126" w:rsidRDefault="00AC312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34899"/>
    <w:rsid w:val="00466B9C"/>
    <w:rsid w:val="004762B3"/>
    <w:rsid w:val="004767CC"/>
    <w:rsid w:val="004C4743"/>
    <w:rsid w:val="004F3E04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54A8C"/>
    <w:rsid w:val="006709BC"/>
    <w:rsid w:val="00674257"/>
    <w:rsid w:val="006758C0"/>
    <w:rsid w:val="006A43C4"/>
    <w:rsid w:val="007372FF"/>
    <w:rsid w:val="007563D3"/>
    <w:rsid w:val="00780880"/>
    <w:rsid w:val="007B00CF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96B18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BF1DF-385A-4007-BBA9-55CAA4721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10</cp:revision>
  <cp:lastPrinted>2011-03-04T19:05:00Z</cp:lastPrinted>
  <dcterms:created xsi:type="dcterms:W3CDTF">2026-07-16T15:51:00Z</dcterms:created>
  <dcterms:modified xsi:type="dcterms:W3CDTF">2026-09-17T13:59:00Z</dcterms:modified>
</cp:coreProperties>
</file>