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8D240" w14:textId="2D0D2B93" w:rsidR="00535962" w:rsidRPr="00F7167E" w:rsidRDefault="00AA2857">
      <w:r>
        <w:rPr>
          <w:noProof/>
          <w:lang w:val="en-US"/>
        </w:rPr>
        <w:pict w14:anchorId="2ED8D196">
          <v:group id="_x0000_s2069" style="position:absolute;margin-left:332.85pt;margin-top:-39.55pt;width:155.4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5405DF0" w14:textId="3EFF3A7B" w:rsidR="00376344" w:rsidRPr="00535962" w:rsidRDefault="0001566D" w:rsidP="00376344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79376A">
                            <w:rPr>
                              <w:rStyle w:val="Style2"/>
                            </w:rPr>
                            <w:t>DAF</w:t>
                          </w:r>
                          <w:r>
                            <w:rPr>
                              <w:rStyle w:val="Style2"/>
                            </w:rPr>
                            <w:t>-C</w:t>
                          </w:r>
                          <w:r w:rsidR="0079376A">
                            <w:rPr>
                              <w:rStyle w:val="Style2"/>
                            </w:rPr>
                            <w:t>M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79376A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79376A">
                            <w:rPr>
                              <w:rStyle w:val="Style2"/>
                            </w:rPr>
                            <w:t>183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31FFFA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2717B717" wp14:editId="53D7AB78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13DA0AB1"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27A4546D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260490BC" wp14:editId="1F56C39F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4EED448D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B5E713E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4FF6C4AE" w14:textId="77777777" w:rsidR="00535962" w:rsidRPr="00535962" w:rsidRDefault="00AA2857" w:rsidP="00535962">
      <w:r>
        <w:rPr>
          <w:noProof/>
          <w:lang w:val="en-US" w:eastAsia="zh-TW"/>
        </w:rPr>
        <w:pict w14:anchorId="7F6BC5FC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3CF57DCA" w14:textId="77777777" w:rsidR="0026335F" w:rsidRPr="0026335F" w:rsidRDefault="00AA285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649762E9">
          <v:shape id="_x0000_s2064" type="#_x0000_t202" style="position:absolute;margin-left:123.1pt;margin-top:8pt;width:247pt;height:22pt;z-index:251691008;mso-width-relative:margin;mso-height-relative:margin" stroked="f">
            <v:textbox>
              <w:txbxContent>
                <w:p w14:paraId="3F223034" w14:textId="0815F4C5" w:rsidR="002E1412" w:rsidRPr="002E1412" w:rsidRDefault="00AA2857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E1BC7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48E42279" w14:textId="77777777" w:rsidR="00535962" w:rsidRDefault="00AA2857" w:rsidP="00535962">
      <w:r>
        <w:rPr>
          <w:noProof/>
          <w:color w:val="FF0000"/>
          <w:lang w:eastAsia="zh-TW"/>
        </w:rPr>
        <w:pict w14:anchorId="1EBA62FB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229B4C59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6F7404F5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59CDB32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30B5EE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645F502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14D4FCB6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EF8152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4411144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4F40157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883BC0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0D093C3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CC15D0E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211BCB4A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2528A4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738EDE8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4AFC48C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B818CE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44076F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3E3BF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2A8E844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875C88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99B8F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FDD30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3906EF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6FE25FE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F044B74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2CF743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BAB0C7F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C0B30C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45B884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686FB6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3679D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91D6CD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8E5EDE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7E51A7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B35867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F73B2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6489741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836D34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A54CEA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2886715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5E773FC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95ED8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984534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2A3D9B2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2E35A9B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C57EA" w14:textId="77777777" w:rsidR="00AA2857" w:rsidRDefault="00AA2857" w:rsidP="001007E7">
      <w:pPr>
        <w:spacing w:after="0" w:line="240" w:lineRule="auto"/>
      </w:pPr>
      <w:r>
        <w:separator/>
      </w:r>
    </w:p>
  </w:endnote>
  <w:endnote w:type="continuationSeparator" w:id="0">
    <w:p w14:paraId="440CCEC3" w14:textId="77777777" w:rsidR="00AA2857" w:rsidRDefault="00AA285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205C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13CB6E4" wp14:editId="51412FC7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A2857">
      <w:rPr>
        <w:rFonts w:ascii="Arial Narrow" w:hAnsi="Arial Narrow"/>
        <w:noProof/>
        <w:sz w:val="12"/>
        <w:lang w:val="es-DO"/>
      </w:rPr>
      <w:pict w14:anchorId="4CD2D52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60A822D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C30BC15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4AC5344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202FED0" w14:textId="77777777" w:rsidR="00807015" w:rsidRDefault="00807015"/>
            </w:txbxContent>
          </v:textbox>
        </v:shape>
      </w:pict>
    </w:r>
    <w:r w:rsidR="00AA2857">
      <w:rPr>
        <w:rFonts w:ascii="Arial Narrow" w:hAnsi="Arial Narrow"/>
        <w:noProof/>
        <w:sz w:val="12"/>
        <w:lang w:val="es-DO" w:eastAsia="zh-TW"/>
      </w:rPr>
      <w:pict w14:anchorId="4F48670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3690A0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5E6F270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3883C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23E2B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BCC77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3D03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44E4E" w14:textId="77777777" w:rsidR="00AA2857" w:rsidRDefault="00AA2857" w:rsidP="001007E7">
      <w:pPr>
        <w:spacing w:after="0" w:line="240" w:lineRule="auto"/>
      </w:pPr>
      <w:r>
        <w:separator/>
      </w:r>
    </w:p>
  </w:footnote>
  <w:footnote w:type="continuationSeparator" w:id="0">
    <w:p w14:paraId="022EB80B" w14:textId="77777777" w:rsidR="00AA2857" w:rsidRDefault="00AA285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613709">
    <w:abstractNumId w:val="2"/>
  </w:num>
  <w:num w:numId="2" w16cid:durableId="641235667">
    <w:abstractNumId w:val="0"/>
  </w:num>
  <w:num w:numId="3" w16cid:durableId="61475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1566D"/>
    <w:rsid w:val="00034DD9"/>
    <w:rsid w:val="00045479"/>
    <w:rsid w:val="000837F1"/>
    <w:rsid w:val="000C6CCF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52F99"/>
    <w:rsid w:val="00376344"/>
    <w:rsid w:val="00393EFC"/>
    <w:rsid w:val="003A49DD"/>
    <w:rsid w:val="003F2434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25308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9376A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B4A7D"/>
    <w:rsid w:val="008D38B7"/>
    <w:rsid w:val="009350DB"/>
    <w:rsid w:val="00964CB0"/>
    <w:rsid w:val="009A5AC1"/>
    <w:rsid w:val="009A5B3E"/>
    <w:rsid w:val="00A16099"/>
    <w:rsid w:val="00A53CA5"/>
    <w:rsid w:val="00A640BD"/>
    <w:rsid w:val="00AA2857"/>
    <w:rsid w:val="00AD7919"/>
    <w:rsid w:val="00B227FF"/>
    <w:rsid w:val="00B609BA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0E"/>
    <w:rsid w:val="00C22DBE"/>
    <w:rsid w:val="00C529FD"/>
    <w:rsid w:val="00C61065"/>
    <w:rsid w:val="00C66D08"/>
    <w:rsid w:val="00C705D7"/>
    <w:rsid w:val="00CA0E82"/>
    <w:rsid w:val="00CA183B"/>
    <w:rsid w:val="00CA4661"/>
    <w:rsid w:val="00CE67A3"/>
    <w:rsid w:val="00D01940"/>
    <w:rsid w:val="00D14305"/>
    <w:rsid w:val="00D24FA7"/>
    <w:rsid w:val="00D641A7"/>
    <w:rsid w:val="00D64696"/>
    <w:rsid w:val="00D71EA8"/>
    <w:rsid w:val="00D90D49"/>
    <w:rsid w:val="00DC5D96"/>
    <w:rsid w:val="00DD4F3E"/>
    <w:rsid w:val="00E124CB"/>
    <w:rsid w:val="00E13E55"/>
    <w:rsid w:val="00E9125D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6823"/>
    <w:rsid w:val="00FB7DE9"/>
    <w:rsid w:val="00FC2870"/>
    <w:rsid w:val="00FE1BC7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59BAA640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7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17</cp:revision>
  <cp:lastPrinted>2011-03-04T18:42:00Z</cp:lastPrinted>
  <dcterms:created xsi:type="dcterms:W3CDTF">2011-03-04T18:44:00Z</dcterms:created>
  <dcterms:modified xsi:type="dcterms:W3CDTF">2026-09-17T14:39:00Z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2025-08-01T20:42:34Z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f2ee9228-9eb7-4f31-b384-c83e0ad395e9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